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4859" w14:textId="768C4711" w:rsidR="003869E9" w:rsidRPr="00806D5C" w:rsidRDefault="008B1BB4" w:rsidP="00930B13">
      <w:pPr>
        <w:pStyle w:val="sectionheader"/>
        <w:rPr>
          <w:rFonts w:asciiTheme="majorHAnsi" w:hAnsiTheme="majorHAnsi"/>
        </w:rPr>
      </w:pPr>
      <w:r>
        <w:rPr>
          <w:noProof/>
        </w:rPr>
        <mc:AlternateContent>
          <mc:Choice Requires="wps">
            <w:drawing>
              <wp:anchor distT="0" distB="0" distL="114300" distR="114300" simplePos="0" relativeHeight="251658242" behindDoc="0" locked="0" layoutInCell="1" allowOverlap="1" wp14:anchorId="2D680EEC" wp14:editId="5245CADC">
                <wp:simplePos x="0" y="0"/>
                <wp:positionH relativeFrom="column">
                  <wp:posOffset>-583324</wp:posOffset>
                </wp:positionH>
                <wp:positionV relativeFrom="paragraph">
                  <wp:posOffset>3231997</wp:posOffset>
                </wp:positionV>
                <wp:extent cx="6705600" cy="1340069"/>
                <wp:effectExtent l="0" t="0" r="0" b="0"/>
                <wp:wrapNone/>
                <wp:docPr id="5557416" name="Text Box 4"/>
                <wp:cNvGraphicFramePr/>
                <a:graphic xmlns:a="http://schemas.openxmlformats.org/drawingml/2006/main">
                  <a:graphicData uri="http://schemas.microsoft.com/office/word/2010/wordprocessingShape">
                    <wps:wsp>
                      <wps:cNvSpPr txBox="1"/>
                      <wps:spPr>
                        <a:xfrm>
                          <a:off x="0" y="0"/>
                          <a:ext cx="6705600" cy="1340069"/>
                        </a:xfrm>
                        <a:prstGeom prst="rect">
                          <a:avLst/>
                        </a:prstGeom>
                        <a:noFill/>
                        <a:ln w="6350">
                          <a:noFill/>
                        </a:ln>
                      </wps:spPr>
                      <wps:txbx>
                        <w:txbxContent>
                          <w:p w14:paraId="1C8F1607" w14:textId="77777777" w:rsidR="008B1BB4" w:rsidRPr="008B1BB4" w:rsidRDefault="008B1BB4" w:rsidP="008B1BB4">
                            <w:pPr>
                              <w:pStyle w:val="Titlecover"/>
                              <w:rPr>
                                <w:bCs/>
                                <w:i/>
                                <w:iCs/>
                                <w:lang w:val="en-US"/>
                              </w:rPr>
                            </w:pPr>
                            <w:r w:rsidRPr="008B1BB4">
                              <w:rPr>
                                <w:bCs/>
                                <w:i/>
                                <w:iCs/>
                                <w:lang w:val="en-US"/>
                              </w:rPr>
                              <w:t>Our Lady’s Roman Catholic Primary School</w:t>
                            </w:r>
                          </w:p>
                          <w:p w14:paraId="23EC6FD1" w14:textId="345784D1" w:rsidR="009325C3" w:rsidRPr="00821E0A" w:rsidRDefault="009325C3" w:rsidP="00930B13">
                            <w:pPr>
                              <w:pStyle w:val="Titlecove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80EEC" id="_x0000_t202" coordsize="21600,21600" o:spt="202" path="m,l,21600r21600,l21600,xe">
                <v:stroke joinstyle="miter"/>
                <v:path gradientshapeok="t" o:connecttype="rect"/>
              </v:shapetype>
              <v:shape id="Text Box 4" o:spid="_x0000_s1026" type="#_x0000_t202" style="position:absolute;margin-left:-45.95pt;margin-top:254.5pt;width:528pt;height:10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NrFw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" filled="f" stroked="f" strokeweight=".5pt">
                <v:textbox>
                  <w:txbxContent>
                    <w:p w14:paraId="1C8F1607" w14:textId="77777777" w:rsidR="008B1BB4" w:rsidRPr="008B1BB4" w:rsidRDefault="008B1BB4" w:rsidP="008B1BB4">
                      <w:pPr>
                        <w:pStyle w:val="Titlecover"/>
                        <w:rPr>
                          <w:bCs/>
                          <w:i/>
                          <w:iCs/>
                          <w:lang w:val="en-US"/>
                        </w:rPr>
                      </w:pPr>
                      <w:r w:rsidRPr="008B1BB4">
                        <w:rPr>
                          <w:bCs/>
                          <w:i/>
                          <w:iCs/>
                          <w:lang w:val="en-US"/>
                        </w:rPr>
                        <w:t>Our Lady’s Roman Catholic Primary School</w:t>
                      </w:r>
                    </w:p>
                    <w:p w14:paraId="23EC6FD1" w14:textId="345784D1" w:rsidR="009325C3" w:rsidRPr="00821E0A" w:rsidRDefault="009325C3" w:rsidP="00930B13">
                      <w:pPr>
                        <w:pStyle w:val="Titlecover"/>
                        <w:rPr>
                          <w:i/>
                          <w:iCs/>
                        </w:rPr>
                      </w:pPr>
                    </w:p>
                  </w:txbxContent>
                </v:textbox>
              </v:shape>
            </w:pict>
          </mc:Fallback>
        </mc:AlternateContent>
      </w:r>
      <w:r w:rsidR="0054469A">
        <w:rPr>
          <w:rFonts w:asciiTheme="majorHAnsi" w:hAnsiTheme="majorHAnsi"/>
          <w:noProof/>
        </w:rPr>
        <w:drawing>
          <wp:anchor distT="0" distB="0" distL="114300" distR="114300" simplePos="0" relativeHeight="251680783" behindDoc="0" locked="0" layoutInCell="1" allowOverlap="1" wp14:anchorId="122A4A23" wp14:editId="6B25150E">
            <wp:simplePos x="0" y="0"/>
            <wp:positionH relativeFrom="page">
              <wp:align>center</wp:align>
            </wp:positionH>
            <wp:positionV relativeFrom="paragraph">
              <wp:posOffset>5123246</wp:posOffset>
            </wp:positionV>
            <wp:extent cx="6786941" cy="4745421"/>
            <wp:effectExtent l="0" t="0" r="0" b="0"/>
            <wp:wrapNone/>
            <wp:docPr id="11582430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6941" cy="4745421"/>
                    </a:xfrm>
                    <a:prstGeom prst="rect">
                      <a:avLst/>
                    </a:prstGeom>
                    <a:noFill/>
                  </pic:spPr>
                </pic:pic>
              </a:graphicData>
            </a:graphic>
            <wp14:sizeRelH relativeFrom="margin">
              <wp14:pctWidth>0</wp14:pctWidth>
            </wp14:sizeRelH>
            <wp14:sizeRelV relativeFrom="margin">
              <wp14:pctHeight>0</wp14:pctHeight>
            </wp14:sizeRelV>
          </wp:anchor>
        </w:drawing>
      </w:r>
      <w:sdt>
        <w:sdtPr>
          <w:rPr>
            <w:rFonts w:asciiTheme="majorHAnsi" w:hAnsiTheme="majorHAnsi"/>
          </w:rPr>
          <w:id w:val="-1022632225"/>
          <w:docPartObj>
            <w:docPartGallery w:val="Cover Pages"/>
            <w:docPartUnique/>
          </w:docPartObj>
        </w:sdtPr>
        <w:sdtEndPr/>
        <w:sdtContent>
          <w:r w:rsidR="009325C3" w:rsidRPr="00806D5C">
            <w:rPr>
              <w:rFonts w:asciiTheme="majorHAnsi" w:hAnsiTheme="majorHAnsi"/>
              <w:noProof/>
            </w:rPr>
            <mc:AlternateContent>
              <mc:Choice Requires="wps">
                <w:drawing>
                  <wp:anchor distT="0" distB="0" distL="114300" distR="114300" simplePos="0" relativeHeight="251658241" behindDoc="0" locked="0" layoutInCell="1" allowOverlap="1" wp14:anchorId="49747975" wp14:editId="1990A754">
                    <wp:simplePos x="0" y="0"/>
                    <wp:positionH relativeFrom="column">
                      <wp:posOffset>57150</wp:posOffset>
                    </wp:positionH>
                    <wp:positionV relativeFrom="paragraph">
                      <wp:posOffset>1957388</wp:posOffset>
                    </wp:positionV>
                    <wp:extent cx="5686425" cy="657225"/>
                    <wp:effectExtent l="0" t="0" r="0" b="0"/>
                    <wp:wrapNone/>
                    <wp:docPr id="1471700939" name="Text Box 4"/>
                    <wp:cNvGraphicFramePr/>
                    <a:graphic xmlns:a="http://schemas.openxmlformats.org/drawingml/2006/main">
                      <a:graphicData uri="http://schemas.microsoft.com/office/word/2010/wordprocessingShape">
                        <wps:wsp>
                          <wps:cNvSpPr txBox="1"/>
                          <wps:spPr>
                            <a:xfrm>
                              <a:off x="0" y="0"/>
                              <a:ext cx="5686425" cy="657225"/>
                            </a:xfrm>
                            <a:prstGeom prst="rect">
                              <a:avLst/>
                            </a:prstGeom>
                            <a:noFill/>
                            <a:ln w="6350">
                              <a:noFill/>
                            </a:ln>
                          </wps:spPr>
                          <wps:txbx>
                            <w:txbxContent>
                              <w:p w14:paraId="1A08EF94" w14:textId="77777777" w:rsidR="009325C3" w:rsidRPr="009325C3" w:rsidRDefault="009325C3" w:rsidP="00930B13">
                                <w:pPr>
                                  <w:pStyle w:val="Titlecover"/>
                                </w:pPr>
                                <w:r w:rsidRPr="009325C3">
                                  <w:t>School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747975" id="_x0000_s1027" type="#_x0000_t202" style="position:absolute;margin-left:4.5pt;margin-top:154.15pt;width:447.75pt;height:51.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" filled="f" stroked="f" strokeweight=".5pt">
                    <v:textbox>
                      <w:txbxContent>
                        <w:p w14:paraId="1A08EF94" w14:textId="77777777" w:rsidR="009325C3" w:rsidRPr="009325C3" w:rsidRDefault="009325C3" w:rsidP="00930B13">
                          <w:pPr>
                            <w:pStyle w:val="Titlecover"/>
                          </w:pPr>
                          <w:r w:rsidRPr="009325C3">
                            <w:t>School Handbook</w:t>
                          </w:r>
                        </w:p>
                      </w:txbxContent>
                    </v:textbox>
                  </v:shape>
                </w:pict>
              </mc:Fallback>
            </mc:AlternateContent>
          </w:r>
          <w:r w:rsidR="003869E9" w:rsidRPr="00806D5C">
            <w:rPr>
              <w:rFonts w:asciiTheme="majorHAnsi" w:hAnsiTheme="majorHAnsi"/>
              <w:noProof/>
            </w:rPr>
            <w:drawing>
              <wp:anchor distT="0" distB="0" distL="114300" distR="114300" simplePos="0" relativeHeight="251658240" behindDoc="1" locked="0" layoutInCell="1" allowOverlap="1" wp14:anchorId="7B21FD07" wp14:editId="57D57FA6">
                <wp:simplePos x="0" y="0"/>
                <wp:positionH relativeFrom="page">
                  <wp:posOffset>14287</wp:posOffset>
                </wp:positionH>
                <wp:positionV relativeFrom="page">
                  <wp:posOffset>38338</wp:posOffset>
                </wp:positionV>
                <wp:extent cx="7500937" cy="10648215"/>
                <wp:effectExtent l="0" t="0" r="5080" b="0"/>
                <wp:wrapNone/>
                <wp:docPr id="217528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28642" name="Picture 217528642"/>
                        <pic:cNvPicPr/>
                      </pic:nvPicPr>
                      <pic:blipFill>
                        <a:blip r:embed="rId12">
                          <a:extLst>
                            <a:ext uri="{28A0092B-C50C-407E-A947-70E740481C1C}">
                              <a14:useLocalDpi xmlns:a14="http://schemas.microsoft.com/office/drawing/2010/main" val="0"/>
                            </a:ext>
                          </a:extLst>
                        </a:blip>
                        <a:stretch>
                          <a:fillRect/>
                        </a:stretch>
                      </pic:blipFill>
                      <pic:spPr>
                        <a:xfrm>
                          <a:off x="0" y="0"/>
                          <a:ext cx="7532062" cy="10692400"/>
                        </a:xfrm>
                        <a:prstGeom prst="rect">
                          <a:avLst/>
                        </a:prstGeom>
                      </pic:spPr>
                    </pic:pic>
                  </a:graphicData>
                </a:graphic>
                <wp14:sizeRelH relativeFrom="margin">
                  <wp14:pctWidth>0</wp14:pctWidth>
                </wp14:sizeRelH>
                <wp14:sizeRelV relativeFrom="margin">
                  <wp14:pctHeight>0</wp14:pctHeight>
                </wp14:sizeRelV>
              </wp:anchor>
            </w:drawing>
          </w:r>
          <w:r w:rsidR="003869E9" w:rsidRPr="00806D5C">
            <w:rPr>
              <w:rFonts w:asciiTheme="majorHAnsi" w:hAnsiTheme="majorHAnsi"/>
            </w:rPr>
            <w:br w:type="page"/>
          </w:r>
        </w:sdtContent>
      </w:sdt>
      <w:r w:rsidR="00930B13" w:rsidRPr="00806D5C">
        <w:rPr>
          <w:rFonts w:asciiTheme="majorHAnsi" w:hAnsiTheme="majorHAnsi"/>
        </w:rPr>
        <w:t>Contents</w:t>
      </w:r>
    </w:p>
    <w:p w14:paraId="7E276069" w14:textId="77777777" w:rsidR="00930B13" w:rsidRPr="00806D5C" w:rsidRDefault="00930B13" w:rsidP="00930B13">
      <w:pPr>
        <w:pStyle w:val="sectionheader"/>
        <w:rPr>
          <w:rFonts w:asciiTheme="majorHAnsi" w:hAnsiTheme="majorHAnsi"/>
        </w:rPr>
      </w:pPr>
    </w:p>
    <w:p w14:paraId="47AA936E" w14:textId="77777777" w:rsidR="00292C6F" w:rsidRPr="00806D5C" w:rsidRDefault="00292C6F" w:rsidP="00930B13">
      <w:pPr>
        <w:pStyle w:val="subheaderbold"/>
        <w:rPr>
          <w:rFonts w:asciiTheme="majorHAnsi" w:hAnsiTheme="majorHAnsi"/>
          <w:b/>
          <w:bCs/>
        </w:rPr>
      </w:pPr>
      <w:r w:rsidRPr="00806D5C">
        <w:rPr>
          <w:rFonts w:asciiTheme="majorHAnsi" w:hAnsiTheme="majorHAnsi"/>
          <w:b/>
          <w:bCs/>
        </w:rPr>
        <w:t>Part A - Our School</w:t>
      </w:r>
    </w:p>
    <w:p w14:paraId="75E6C364" w14:textId="77777777" w:rsidR="00697876" w:rsidRPr="00806D5C" w:rsidRDefault="00697876" w:rsidP="00930B13">
      <w:pPr>
        <w:pStyle w:val="subheaderbold"/>
        <w:rPr>
          <w:rFonts w:asciiTheme="majorHAnsi" w:hAnsiTheme="majorHAnsi"/>
          <w:b/>
          <w:bCs/>
        </w:rPr>
      </w:pPr>
    </w:p>
    <w:p w14:paraId="30E2CAC4" w14:textId="77777777" w:rsidR="00930B13" w:rsidRPr="00806D5C" w:rsidRDefault="00930B13" w:rsidP="00930B13">
      <w:pPr>
        <w:pStyle w:val="subheaderbold"/>
        <w:rPr>
          <w:rFonts w:asciiTheme="majorHAnsi" w:hAnsiTheme="majorHAnsi"/>
        </w:rPr>
      </w:pPr>
      <w:r w:rsidRPr="00806D5C">
        <w:rPr>
          <w:rFonts w:asciiTheme="majorHAnsi" w:hAnsiTheme="majorHAnsi"/>
          <w:b/>
          <w:bCs/>
        </w:rPr>
        <w:t>Section 1</w:t>
      </w:r>
      <w:r w:rsidRPr="00806D5C">
        <w:rPr>
          <w:rFonts w:asciiTheme="majorHAnsi" w:hAnsiTheme="majorHAnsi"/>
          <w:b/>
          <w:bCs/>
        </w:rPr>
        <w:tab/>
      </w:r>
      <w:r w:rsidRPr="00806D5C">
        <w:rPr>
          <w:rFonts w:asciiTheme="majorHAnsi" w:hAnsiTheme="majorHAnsi"/>
        </w:rPr>
        <w:tab/>
      </w:r>
      <w:r w:rsidRPr="00806D5C">
        <w:rPr>
          <w:rFonts w:asciiTheme="majorHAnsi" w:hAnsiTheme="majorHAnsi"/>
        </w:rPr>
        <w:tab/>
      </w:r>
      <w:r w:rsidR="00806D5C">
        <w:rPr>
          <w:rFonts w:asciiTheme="majorHAnsi" w:hAnsiTheme="majorHAnsi"/>
        </w:rPr>
        <w:tab/>
      </w:r>
      <w:r w:rsidRPr="00806D5C">
        <w:rPr>
          <w:rFonts w:asciiTheme="majorHAnsi" w:hAnsiTheme="majorHAnsi"/>
        </w:rPr>
        <w:t>Welcome and Vision</w:t>
      </w:r>
      <w:r w:rsidRPr="00806D5C">
        <w:rPr>
          <w:rFonts w:asciiTheme="majorHAnsi" w:hAnsiTheme="majorHAnsi"/>
        </w:rPr>
        <w:tab/>
      </w:r>
    </w:p>
    <w:p w14:paraId="0789895D" w14:textId="77777777" w:rsidR="003869E9" w:rsidRPr="00806D5C" w:rsidRDefault="003869E9">
      <w:pPr>
        <w:rPr>
          <w:rFonts w:asciiTheme="majorHAnsi" w:hAnsiTheme="majorHAnsi"/>
        </w:rPr>
      </w:pPr>
    </w:p>
    <w:p w14:paraId="42676530" w14:textId="77777777" w:rsidR="00930B13" w:rsidRPr="00806D5C" w:rsidRDefault="00930B13" w:rsidP="00930B13">
      <w:pPr>
        <w:pStyle w:val="subheaderbold"/>
        <w:rPr>
          <w:rFonts w:asciiTheme="majorHAnsi" w:hAnsiTheme="majorHAnsi"/>
        </w:rPr>
      </w:pPr>
      <w:r w:rsidRPr="00806D5C">
        <w:rPr>
          <w:rFonts w:asciiTheme="majorHAnsi" w:hAnsiTheme="majorHAnsi"/>
          <w:b/>
          <w:bCs/>
        </w:rPr>
        <w:t>Section 2</w:t>
      </w:r>
      <w:r w:rsidRPr="00806D5C">
        <w:rPr>
          <w:rFonts w:asciiTheme="majorHAnsi" w:hAnsiTheme="majorHAnsi"/>
          <w:b/>
          <w:bCs/>
        </w:rPr>
        <w:tab/>
      </w:r>
      <w:r w:rsidRPr="00806D5C">
        <w:rPr>
          <w:rFonts w:asciiTheme="majorHAnsi" w:hAnsiTheme="majorHAnsi"/>
        </w:rPr>
        <w:tab/>
      </w:r>
      <w:r w:rsidRPr="00806D5C">
        <w:rPr>
          <w:rFonts w:asciiTheme="majorHAnsi" w:hAnsiTheme="majorHAnsi"/>
        </w:rPr>
        <w:tab/>
      </w:r>
      <w:r w:rsidR="00806D5C">
        <w:rPr>
          <w:rFonts w:asciiTheme="majorHAnsi" w:hAnsiTheme="majorHAnsi"/>
        </w:rPr>
        <w:tab/>
      </w:r>
      <w:r w:rsidRPr="00806D5C">
        <w:rPr>
          <w:rFonts w:asciiTheme="majorHAnsi" w:hAnsiTheme="majorHAnsi"/>
        </w:rPr>
        <w:t>School Ethos</w:t>
      </w:r>
    </w:p>
    <w:p w14:paraId="13A1C951" w14:textId="77777777" w:rsidR="00930B13" w:rsidRPr="00806D5C" w:rsidRDefault="00930B13" w:rsidP="00930B13">
      <w:pPr>
        <w:pStyle w:val="subheaderbold"/>
        <w:rPr>
          <w:rFonts w:asciiTheme="majorHAnsi" w:hAnsiTheme="majorHAnsi"/>
        </w:rPr>
      </w:pPr>
    </w:p>
    <w:p w14:paraId="40B4EAF6" w14:textId="77777777" w:rsidR="00930B13" w:rsidRPr="00806D5C" w:rsidRDefault="00930B13" w:rsidP="00930B13">
      <w:pPr>
        <w:pStyle w:val="subheaderbold"/>
        <w:rPr>
          <w:rFonts w:asciiTheme="majorHAnsi" w:hAnsiTheme="majorHAnsi"/>
        </w:rPr>
      </w:pPr>
      <w:r w:rsidRPr="00806D5C">
        <w:rPr>
          <w:rFonts w:asciiTheme="majorHAnsi" w:hAnsiTheme="majorHAnsi"/>
          <w:b/>
          <w:bCs/>
        </w:rPr>
        <w:t>Section 3</w:t>
      </w:r>
      <w:r w:rsidRPr="00806D5C">
        <w:rPr>
          <w:rFonts w:asciiTheme="majorHAnsi" w:hAnsiTheme="majorHAnsi"/>
          <w:b/>
          <w:bCs/>
        </w:rPr>
        <w:tab/>
      </w:r>
      <w:r w:rsidRPr="00806D5C">
        <w:rPr>
          <w:rFonts w:asciiTheme="majorHAnsi" w:hAnsiTheme="majorHAnsi"/>
        </w:rPr>
        <w:tab/>
      </w:r>
      <w:r w:rsidRPr="00806D5C">
        <w:rPr>
          <w:rFonts w:asciiTheme="majorHAnsi" w:hAnsiTheme="majorHAnsi"/>
        </w:rPr>
        <w:tab/>
      </w:r>
      <w:r w:rsidR="00806D5C">
        <w:rPr>
          <w:rFonts w:asciiTheme="majorHAnsi" w:hAnsiTheme="majorHAnsi"/>
        </w:rPr>
        <w:tab/>
      </w:r>
      <w:r w:rsidRPr="00806D5C">
        <w:rPr>
          <w:rFonts w:asciiTheme="majorHAnsi" w:hAnsiTheme="majorHAnsi"/>
        </w:rPr>
        <w:t>School Information</w:t>
      </w:r>
    </w:p>
    <w:p w14:paraId="77A6C498" w14:textId="77777777" w:rsidR="00930B13" w:rsidRPr="00806D5C" w:rsidRDefault="00930B13" w:rsidP="00930B13">
      <w:pPr>
        <w:pStyle w:val="subheaderbold"/>
        <w:rPr>
          <w:rFonts w:asciiTheme="majorHAnsi" w:hAnsiTheme="majorHAnsi"/>
        </w:rPr>
      </w:pPr>
    </w:p>
    <w:p w14:paraId="53D0E444" w14:textId="77777777" w:rsidR="00930B13" w:rsidRPr="00806D5C" w:rsidRDefault="00930B13" w:rsidP="00930B13">
      <w:pPr>
        <w:pStyle w:val="subheaderbold"/>
        <w:ind w:left="3600" w:hanging="3600"/>
        <w:rPr>
          <w:rFonts w:asciiTheme="majorHAnsi" w:hAnsiTheme="majorHAnsi"/>
        </w:rPr>
      </w:pPr>
      <w:r w:rsidRPr="00806D5C">
        <w:rPr>
          <w:rFonts w:asciiTheme="majorHAnsi" w:hAnsiTheme="majorHAnsi"/>
          <w:b/>
          <w:bCs/>
        </w:rPr>
        <w:t xml:space="preserve">Section </w:t>
      </w:r>
      <w:r w:rsidR="00DA34E3" w:rsidRPr="00806D5C">
        <w:rPr>
          <w:rFonts w:asciiTheme="majorHAnsi" w:hAnsiTheme="majorHAnsi"/>
          <w:b/>
          <w:bCs/>
        </w:rPr>
        <w:t>4</w:t>
      </w:r>
      <w:r w:rsidR="00806D5C">
        <w:rPr>
          <w:rFonts w:asciiTheme="majorHAnsi" w:hAnsiTheme="majorHAnsi"/>
          <w:b/>
          <w:bCs/>
        </w:rPr>
        <w:tab/>
      </w:r>
      <w:r w:rsidRPr="00806D5C">
        <w:rPr>
          <w:rFonts w:asciiTheme="majorHAnsi" w:hAnsiTheme="majorHAnsi"/>
        </w:rPr>
        <w:t>Parental Involvement</w:t>
      </w:r>
    </w:p>
    <w:p w14:paraId="0FD1F805" w14:textId="77777777" w:rsidR="00930B13" w:rsidRPr="00806D5C" w:rsidRDefault="00930B13" w:rsidP="00930B13">
      <w:pPr>
        <w:pStyle w:val="subheaderbold"/>
        <w:ind w:left="3600" w:hanging="3600"/>
        <w:rPr>
          <w:rFonts w:asciiTheme="majorHAnsi" w:hAnsiTheme="majorHAnsi"/>
        </w:rPr>
      </w:pPr>
    </w:p>
    <w:p w14:paraId="0524A033" w14:textId="77777777" w:rsidR="00930B13" w:rsidRPr="00806D5C" w:rsidRDefault="00930B13" w:rsidP="00930B13">
      <w:pPr>
        <w:pStyle w:val="subheaderbold"/>
        <w:ind w:left="3600" w:hanging="3600"/>
        <w:rPr>
          <w:rFonts w:asciiTheme="majorHAnsi" w:hAnsiTheme="majorHAnsi"/>
        </w:rPr>
      </w:pPr>
      <w:r w:rsidRPr="00806D5C">
        <w:rPr>
          <w:rFonts w:asciiTheme="majorHAnsi" w:hAnsiTheme="majorHAnsi"/>
          <w:b/>
          <w:bCs/>
        </w:rPr>
        <w:t xml:space="preserve">Section </w:t>
      </w:r>
      <w:r w:rsidR="003E39FF" w:rsidRPr="00806D5C">
        <w:rPr>
          <w:rFonts w:asciiTheme="majorHAnsi" w:hAnsiTheme="majorHAnsi"/>
          <w:b/>
          <w:bCs/>
        </w:rPr>
        <w:t>5</w:t>
      </w:r>
      <w:r w:rsidRPr="00806D5C">
        <w:rPr>
          <w:rFonts w:asciiTheme="majorHAnsi" w:hAnsiTheme="majorHAnsi"/>
          <w:b/>
          <w:bCs/>
        </w:rPr>
        <w:tab/>
      </w:r>
      <w:r w:rsidR="00742FE3" w:rsidRPr="00806D5C">
        <w:rPr>
          <w:rFonts w:asciiTheme="majorHAnsi" w:hAnsiTheme="majorHAnsi"/>
        </w:rPr>
        <w:t>School Improvement</w:t>
      </w:r>
    </w:p>
    <w:p w14:paraId="692289D5" w14:textId="77777777" w:rsidR="0029580D" w:rsidRPr="00806D5C" w:rsidRDefault="0029580D" w:rsidP="00930B13">
      <w:pPr>
        <w:pStyle w:val="subheaderbold"/>
        <w:ind w:left="3600" w:hanging="3600"/>
        <w:rPr>
          <w:rFonts w:asciiTheme="majorHAnsi" w:hAnsiTheme="majorHAnsi"/>
        </w:rPr>
      </w:pPr>
    </w:p>
    <w:p w14:paraId="6D0EB141" w14:textId="77777777" w:rsidR="0029580D" w:rsidRPr="00806D5C" w:rsidRDefault="0029580D" w:rsidP="0029580D">
      <w:pPr>
        <w:pStyle w:val="subheaderbold"/>
        <w:ind w:left="3600" w:hanging="3600"/>
        <w:rPr>
          <w:rFonts w:asciiTheme="majorHAnsi" w:hAnsiTheme="majorHAnsi"/>
        </w:rPr>
      </w:pPr>
      <w:r w:rsidRPr="00806D5C">
        <w:rPr>
          <w:rFonts w:asciiTheme="majorHAnsi" w:hAnsiTheme="majorHAnsi"/>
          <w:b/>
          <w:bCs/>
        </w:rPr>
        <w:t>Section 6</w:t>
      </w:r>
      <w:r w:rsidRPr="00806D5C">
        <w:rPr>
          <w:rFonts w:asciiTheme="majorHAnsi" w:hAnsiTheme="majorHAnsi"/>
          <w:b/>
          <w:bCs/>
        </w:rPr>
        <w:tab/>
      </w:r>
      <w:r w:rsidR="004C5476" w:rsidRPr="00806D5C">
        <w:rPr>
          <w:rFonts w:asciiTheme="majorHAnsi" w:hAnsiTheme="majorHAnsi"/>
        </w:rPr>
        <w:t xml:space="preserve">Extra Curricular Activities </w:t>
      </w:r>
    </w:p>
    <w:p w14:paraId="67B2F4A2" w14:textId="77777777" w:rsidR="0029580D" w:rsidRPr="00806D5C" w:rsidRDefault="0029580D" w:rsidP="00930B13">
      <w:pPr>
        <w:pStyle w:val="subheaderbold"/>
        <w:ind w:left="3600" w:hanging="3600"/>
        <w:rPr>
          <w:rFonts w:asciiTheme="majorHAnsi" w:hAnsiTheme="majorHAnsi"/>
        </w:rPr>
      </w:pPr>
    </w:p>
    <w:p w14:paraId="575FEBF4" w14:textId="77777777" w:rsidR="00930B13" w:rsidRPr="00806D5C" w:rsidRDefault="00930B13" w:rsidP="008600AC">
      <w:pPr>
        <w:pStyle w:val="subheaderbold"/>
        <w:rPr>
          <w:rFonts w:asciiTheme="majorHAnsi" w:hAnsiTheme="majorHAnsi"/>
        </w:rPr>
      </w:pPr>
      <w:r w:rsidRPr="00806D5C">
        <w:rPr>
          <w:rFonts w:asciiTheme="majorHAnsi" w:hAnsiTheme="majorHAnsi"/>
          <w:b/>
          <w:bCs/>
        </w:rPr>
        <w:t>Section 7</w:t>
      </w:r>
      <w:r w:rsidRPr="00806D5C">
        <w:rPr>
          <w:rFonts w:asciiTheme="majorHAnsi" w:hAnsiTheme="majorHAnsi"/>
          <w:b/>
          <w:bCs/>
        </w:rPr>
        <w:tab/>
      </w:r>
      <w:r w:rsidR="006263CC" w:rsidRPr="00806D5C">
        <w:rPr>
          <w:rFonts w:asciiTheme="majorHAnsi" w:hAnsiTheme="majorHAnsi"/>
          <w:b/>
          <w:bCs/>
        </w:rPr>
        <w:tab/>
      </w:r>
      <w:r w:rsidR="006263CC" w:rsidRPr="00806D5C">
        <w:rPr>
          <w:rFonts w:asciiTheme="majorHAnsi" w:hAnsiTheme="majorHAnsi"/>
          <w:b/>
          <w:bCs/>
        </w:rPr>
        <w:tab/>
      </w:r>
      <w:r w:rsidR="00806D5C">
        <w:rPr>
          <w:rFonts w:asciiTheme="majorHAnsi" w:hAnsiTheme="majorHAnsi"/>
          <w:b/>
          <w:bCs/>
        </w:rPr>
        <w:tab/>
      </w:r>
      <w:r w:rsidR="008600AC" w:rsidRPr="00806D5C">
        <w:rPr>
          <w:rFonts w:asciiTheme="majorHAnsi" w:hAnsiTheme="majorHAnsi"/>
        </w:rPr>
        <w:t>Attendance</w:t>
      </w:r>
    </w:p>
    <w:p w14:paraId="15EBC835" w14:textId="77777777" w:rsidR="00930B13" w:rsidRPr="00806D5C" w:rsidRDefault="00930B13" w:rsidP="00930B13">
      <w:pPr>
        <w:pStyle w:val="subheaderbold"/>
        <w:ind w:left="3600" w:hanging="3600"/>
        <w:rPr>
          <w:rFonts w:asciiTheme="majorHAnsi" w:hAnsiTheme="majorHAnsi"/>
        </w:rPr>
      </w:pPr>
    </w:p>
    <w:p w14:paraId="116C678F" w14:textId="77777777" w:rsidR="004B448A" w:rsidRPr="00806D5C" w:rsidRDefault="004B448A" w:rsidP="00611F83">
      <w:pPr>
        <w:pStyle w:val="subheaderbold"/>
        <w:rPr>
          <w:rFonts w:asciiTheme="majorHAnsi" w:hAnsiTheme="majorHAnsi"/>
          <w:b/>
          <w:bCs/>
        </w:rPr>
      </w:pPr>
    </w:p>
    <w:p w14:paraId="06CD8550" w14:textId="77777777" w:rsidR="00611F83" w:rsidRPr="00806D5C" w:rsidRDefault="00611F83" w:rsidP="00611F83">
      <w:pPr>
        <w:pStyle w:val="subheaderbold"/>
        <w:rPr>
          <w:rFonts w:asciiTheme="majorHAnsi" w:hAnsiTheme="majorHAnsi"/>
          <w:b/>
          <w:bCs/>
        </w:rPr>
      </w:pPr>
      <w:r w:rsidRPr="00806D5C">
        <w:rPr>
          <w:rFonts w:asciiTheme="majorHAnsi" w:hAnsiTheme="majorHAnsi"/>
          <w:b/>
          <w:bCs/>
        </w:rPr>
        <w:t xml:space="preserve">Part </w:t>
      </w:r>
      <w:r w:rsidR="006C28E5" w:rsidRPr="00806D5C">
        <w:rPr>
          <w:rFonts w:asciiTheme="majorHAnsi" w:hAnsiTheme="majorHAnsi"/>
          <w:b/>
          <w:bCs/>
        </w:rPr>
        <w:t>B</w:t>
      </w:r>
      <w:r w:rsidRPr="00806D5C">
        <w:rPr>
          <w:rFonts w:asciiTheme="majorHAnsi" w:hAnsiTheme="majorHAnsi"/>
          <w:b/>
          <w:bCs/>
        </w:rPr>
        <w:t xml:space="preserve"> - All Dundee Schools</w:t>
      </w:r>
    </w:p>
    <w:p w14:paraId="157FEF8F" w14:textId="77777777" w:rsidR="00855760" w:rsidRPr="00806D5C" w:rsidRDefault="00855760">
      <w:pPr>
        <w:rPr>
          <w:rFonts w:asciiTheme="majorHAnsi" w:hAnsiTheme="majorHAnsi"/>
        </w:rPr>
      </w:pPr>
    </w:p>
    <w:p w14:paraId="6815FBD7" w14:textId="77777777" w:rsidR="00765D57" w:rsidRPr="00806D5C" w:rsidRDefault="00765D57" w:rsidP="00765D57">
      <w:pPr>
        <w:pStyle w:val="subheaderbold"/>
        <w:ind w:left="3600" w:hanging="3600"/>
        <w:rPr>
          <w:rFonts w:asciiTheme="majorHAnsi" w:hAnsiTheme="majorHAnsi"/>
        </w:rPr>
      </w:pPr>
      <w:r w:rsidRPr="00806D5C">
        <w:rPr>
          <w:rFonts w:asciiTheme="majorHAnsi" w:hAnsiTheme="majorHAnsi"/>
          <w:b/>
          <w:bCs/>
        </w:rPr>
        <w:t>Section 8</w:t>
      </w:r>
      <w:r w:rsidRPr="00806D5C">
        <w:rPr>
          <w:rFonts w:asciiTheme="majorHAnsi" w:hAnsiTheme="majorHAnsi"/>
        </w:rPr>
        <w:tab/>
        <w:t>General Information</w:t>
      </w:r>
    </w:p>
    <w:p w14:paraId="2E6B5E78" w14:textId="77777777" w:rsidR="00765D57" w:rsidRPr="00806D5C" w:rsidRDefault="00765D57" w:rsidP="00765D57">
      <w:pPr>
        <w:pStyle w:val="subheaderbold"/>
        <w:ind w:left="3600" w:hanging="3600"/>
        <w:rPr>
          <w:rFonts w:asciiTheme="majorHAnsi" w:hAnsiTheme="majorHAnsi"/>
        </w:rPr>
      </w:pPr>
    </w:p>
    <w:p w14:paraId="6813E2A1" w14:textId="77777777" w:rsidR="00765D57" w:rsidRPr="00806D5C" w:rsidRDefault="00765D57" w:rsidP="00765D57">
      <w:pPr>
        <w:pStyle w:val="subheaderbold"/>
        <w:ind w:left="3600" w:hanging="3600"/>
        <w:rPr>
          <w:rFonts w:asciiTheme="majorHAnsi" w:hAnsiTheme="majorHAnsi"/>
          <w:b/>
          <w:bCs/>
        </w:rPr>
      </w:pPr>
      <w:r w:rsidRPr="00806D5C">
        <w:rPr>
          <w:rFonts w:asciiTheme="majorHAnsi" w:hAnsiTheme="majorHAnsi"/>
          <w:b/>
          <w:bCs/>
        </w:rPr>
        <w:t>Section 9</w:t>
      </w:r>
      <w:r w:rsidRPr="00806D5C">
        <w:rPr>
          <w:rFonts w:asciiTheme="majorHAnsi" w:hAnsiTheme="majorHAnsi"/>
          <w:b/>
          <w:bCs/>
        </w:rPr>
        <w:tab/>
      </w:r>
      <w:r w:rsidR="005B5311" w:rsidRPr="00806D5C">
        <w:rPr>
          <w:rFonts w:asciiTheme="majorHAnsi" w:hAnsiTheme="majorHAnsi"/>
        </w:rPr>
        <w:t>Curriculum</w:t>
      </w:r>
      <w:r w:rsidRPr="00806D5C">
        <w:rPr>
          <w:rFonts w:asciiTheme="majorHAnsi" w:hAnsiTheme="majorHAnsi"/>
        </w:rPr>
        <w:t xml:space="preserve"> </w:t>
      </w:r>
    </w:p>
    <w:p w14:paraId="5DEA2DCD" w14:textId="77777777" w:rsidR="00765D57" w:rsidRPr="00806D5C" w:rsidRDefault="00765D57" w:rsidP="00765D57">
      <w:pPr>
        <w:pStyle w:val="subheaderbold"/>
        <w:ind w:left="3600" w:hanging="3600"/>
        <w:rPr>
          <w:rFonts w:asciiTheme="majorHAnsi" w:hAnsiTheme="majorHAnsi"/>
        </w:rPr>
      </w:pPr>
    </w:p>
    <w:p w14:paraId="7BEC0037" w14:textId="77777777" w:rsidR="00765D57" w:rsidRPr="00806D5C" w:rsidRDefault="00765D57" w:rsidP="00765D57">
      <w:pPr>
        <w:pStyle w:val="subheaderbold"/>
        <w:ind w:left="3600" w:hanging="3600"/>
        <w:rPr>
          <w:rFonts w:asciiTheme="majorHAnsi" w:hAnsiTheme="majorHAnsi"/>
        </w:rPr>
      </w:pPr>
      <w:r w:rsidRPr="00806D5C">
        <w:rPr>
          <w:rFonts w:asciiTheme="majorHAnsi" w:hAnsiTheme="majorHAnsi"/>
          <w:b/>
          <w:bCs/>
        </w:rPr>
        <w:t>Section 10</w:t>
      </w:r>
      <w:r w:rsidRPr="00806D5C">
        <w:rPr>
          <w:rFonts w:asciiTheme="majorHAnsi" w:hAnsiTheme="majorHAnsi"/>
          <w:b/>
          <w:bCs/>
        </w:rPr>
        <w:tab/>
      </w:r>
      <w:r w:rsidRPr="00806D5C">
        <w:rPr>
          <w:rFonts w:asciiTheme="majorHAnsi" w:hAnsiTheme="majorHAnsi"/>
        </w:rPr>
        <w:t xml:space="preserve">Support for Pupils </w:t>
      </w:r>
    </w:p>
    <w:p w14:paraId="27D129A7" w14:textId="77777777" w:rsidR="00310E0F" w:rsidRPr="00806D5C" w:rsidRDefault="00310E0F" w:rsidP="00765D57">
      <w:pPr>
        <w:pStyle w:val="subheaderbold"/>
        <w:ind w:left="3600" w:hanging="3600"/>
        <w:rPr>
          <w:rFonts w:asciiTheme="majorHAnsi" w:hAnsiTheme="majorHAnsi"/>
        </w:rPr>
      </w:pPr>
    </w:p>
    <w:p w14:paraId="1E37C642" w14:textId="77777777" w:rsidR="00310E0F" w:rsidRPr="00806D5C" w:rsidRDefault="00310E0F" w:rsidP="00765D57">
      <w:pPr>
        <w:pStyle w:val="subheaderbold"/>
        <w:ind w:left="3600" w:hanging="3600"/>
        <w:rPr>
          <w:rFonts w:asciiTheme="majorHAnsi" w:hAnsiTheme="majorHAnsi"/>
        </w:rPr>
      </w:pPr>
      <w:r w:rsidRPr="00806D5C">
        <w:rPr>
          <w:rFonts w:asciiTheme="majorHAnsi" w:hAnsiTheme="majorHAnsi"/>
          <w:b/>
          <w:bCs/>
        </w:rPr>
        <w:t>Section 11</w:t>
      </w:r>
      <w:r w:rsidRPr="00806D5C">
        <w:rPr>
          <w:rFonts w:asciiTheme="majorHAnsi" w:hAnsiTheme="majorHAnsi"/>
          <w:b/>
          <w:bCs/>
        </w:rPr>
        <w:tab/>
      </w:r>
      <w:r w:rsidRPr="00806D5C">
        <w:rPr>
          <w:rFonts w:asciiTheme="majorHAnsi" w:hAnsiTheme="majorHAnsi"/>
        </w:rPr>
        <w:t>Privacy Notice</w:t>
      </w:r>
    </w:p>
    <w:p w14:paraId="5CBD9C9B" w14:textId="77777777" w:rsidR="00765D57" w:rsidRPr="00806D5C" w:rsidRDefault="00765D57" w:rsidP="00765D57">
      <w:pPr>
        <w:rPr>
          <w:rFonts w:asciiTheme="majorHAnsi" w:hAnsiTheme="majorHAnsi"/>
        </w:rPr>
      </w:pPr>
    </w:p>
    <w:p w14:paraId="712DBCD9" w14:textId="77777777" w:rsidR="00D85D3F" w:rsidRPr="00806D5C" w:rsidRDefault="00D85D3F" w:rsidP="00E15CD4">
      <w:pPr>
        <w:rPr>
          <w:rFonts w:asciiTheme="majorHAnsi" w:hAnsiTheme="majorHAnsi"/>
        </w:rPr>
      </w:pPr>
    </w:p>
    <w:p w14:paraId="02B2C92C" w14:textId="77777777" w:rsidR="00D85D3F" w:rsidRPr="00806D5C" w:rsidRDefault="00D85D3F" w:rsidP="00D85D3F">
      <w:pPr>
        <w:pStyle w:val="subheaderbold"/>
        <w:rPr>
          <w:rFonts w:asciiTheme="majorHAnsi" w:hAnsiTheme="majorHAnsi"/>
          <w:b/>
          <w:bCs/>
        </w:rPr>
      </w:pPr>
      <w:r w:rsidRPr="00806D5C">
        <w:rPr>
          <w:rFonts w:asciiTheme="majorHAnsi" w:hAnsiTheme="majorHAnsi"/>
          <w:b/>
          <w:bCs/>
        </w:rPr>
        <w:t>Appendix for Catholic Schools only</w:t>
      </w:r>
    </w:p>
    <w:p w14:paraId="1FDC45AC" w14:textId="77777777" w:rsidR="00D85D3F" w:rsidRPr="00806D5C" w:rsidRDefault="00D85D3F" w:rsidP="00E15CD4">
      <w:pPr>
        <w:rPr>
          <w:rFonts w:asciiTheme="majorHAnsi" w:hAnsiTheme="majorHAnsi"/>
        </w:rPr>
      </w:pPr>
    </w:p>
    <w:p w14:paraId="6069A32A" w14:textId="77777777" w:rsidR="00E15CD4" w:rsidRPr="00806D5C" w:rsidRDefault="00D85D3F" w:rsidP="00E15CD4">
      <w:pPr>
        <w:rPr>
          <w:rFonts w:asciiTheme="majorHAnsi" w:hAnsiTheme="majorHAnsi"/>
        </w:rPr>
      </w:pPr>
      <w:r w:rsidRPr="00806D5C">
        <w:rPr>
          <w:rFonts w:asciiTheme="majorHAnsi" w:hAnsiTheme="majorHAnsi"/>
        </w:rPr>
        <w:t>A</w:t>
      </w:r>
      <w:r w:rsidR="00E15CD4" w:rsidRPr="00806D5C">
        <w:rPr>
          <w:rFonts w:asciiTheme="majorHAnsi" w:hAnsiTheme="majorHAnsi"/>
        </w:rPr>
        <w:t xml:space="preserve"> Charter for Catholic Schools</w:t>
      </w:r>
    </w:p>
    <w:p w14:paraId="4FA55E45" w14:textId="77777777" w:rsidR="00855760" w:rsidRPr="00806D5C" w:rsidRDefault="00855760">
      <w:pPr>
        <w:rPr>
          <w:rFonts w:asciiTheme="majorHAnsi" w:hAnsiTheme="majorHAnsi"/>
        </w:rPr>
      </w:pPr>
    </w:p>
    <w:p w14:paraId="161E5902" w14:textId="77777777" w:rsidR="003869E9" w:rsidRPr="00806D5C" w:rsidRDefault="003869E9">
      <w:pPr>
        <w:rPr>
          <w:rFonts w:asciiTheme="majorHAnsi" w:hAnsiTheme="majorHAnsi"/>
        </w:rPr>
      </w:pPr>
    </w:p>
    <w:p w14:paraId="25495055" w14:textId="77777777" w:rsidR="00806D5C" w:rsidRDefault="00806D5C" w:rsidP="00855760">
      <w:pPr>
        <w:pStyle w:val="sectionheader"/>
        <w:rPr>
          <w:rFonts w:asciiTheme="majorHAnsi" w:hAnsiTheme="majorHAnsi"/>
          <w:sz w:val="40"/>
          <w:szCs w:val="40"/>
        </w:rPr>
      </w:pPr>
    </w:p>
    <w:p w14:paraId="089BA5F9" w14:textId="270CA0E8" w:rsidR="00855760" w:rsidRPr="00806D5C" w:rsidRDefault="008269A0" w:rsidP="00855760">
      <w:pPr>
        <w:pStyle w:val="sectionheader"/>
        <w:rPr>
          <w:rFonts w:asciiTheme="majorHAnsi" w:hAnsiTheme="majorHAnsi"/>
          <w:sz w:val="40"/>
          <w:szCs w:val="40"/>
        </w:rPr>
      </w:pPr>
      <w:r>
        <w:rPr>
          <w:noProof/>
        </w:rPr>
        <w:lastRenderedPageBreak/>
        <mc:AlternateContent>
          <mc:Choice Requires="wps">
            <w:drawing>
              <wp:anchor distT="0" distB="0" distL="114300" distR="114300" simplePos="0" relativeHeight="251658251" behindDoc="1" locked="0" layoutInCell="1" allowOverlap="1" wp14:anchorId="71386963" wp14:editId="3F0A5A58">
                <wp:simplePos x="0" y="0"/>
                <wp:positionH relativeFrom="column">
                  <wp:posOffset>-252248</wp:posOffset>
                </wp:positionH>
                <wp:positionV relativeFrom="paragraph">
                  <wp:posOffset>268079</wp:posOffset>
                </wp:positionV>
                <wp:extent cx="6153150" cy="4335518"/>
                <wp:effectExtent l="0" t="0" r="19050" b="27305"/>
                <wp:wrapNone/>
                <wp:docPr id="198224671" name="Text Box 7"/>
                <wp:cNvGraphicFramePr/>
                <a:graphic xmlns:a="http://schemas.openxmlformats.org/drawingml/2006/main">
                  <a:graphicData uri="http://schemas.microsoft.com/office/word/2010/wordprocessingShape">
                    <wps:wsp>
                      <wps:cNvSpPr txBox="1"/>
                      <wps:spPr>
                        <a:xfrm>
                          <a:off x="0" y="0"/>
                          <a:ext cx="6153150" cy="4335518"/>
                        </a:xfrm>
                        <a:prstGeom prst="rect">
                          <a:avLst/>
                        </a:prstGeom>
                        <a:noFill/>
                        <a:ln w="6350">
                          <a:solidFill>
                            <a:schemeClr val="tx1"/>
                          </a:solidFill>
                        </a:ln>
                      </wps:spPr>
                      <wps:txbx>
                        <w:txbxContent>
                          <w:p w14:paraId="09125A7B" w14:textId="77777777" w:rsidR="00E92352" w:rsidRDefault="00E92352" w:rsidP="00B12623">
                            <w:pPr>
                              <w:rPr>
                                <w:sz w:val="22"/>
                                <w:szCs w:val="20"/>
                                <w:lang w:val="en-US"/>
                              </w:rPr>
                            </w:pPr>
                            <w:r w:rsidRPr="000847AC">
                              <w:rPr>
                                <w:b/>
                                <w:bCs/>
                                <w:sz w:val="22"/>
                                <w:szCs w:val="20"/>
                                <w:lang w:val="en-US"/>
                              </w:rPr>
                              <w:t>Dear Parent/Carer</w:t>
                            </w:r>
                            <w:r>
                              <w:rPr>
                                <w:sz w:val="22"/>
                                <w:szCs w:val="20"/>
                                <w:lang w:val="en-US"/>
                              </w:rPr>
                              <w:t>,</w:t>
                            </w:r>
                          </w:p>
                          <w:p w14:paraId="72CB4199" w14:textId="0E55B521" w:rsidR="00B12623" w:rsidRPr="00734071" w:rsidRDefault="00B12623" w:rsidP="00B12623">
                            <w:pPr>
                              <w:rPr>
                                <w:sz w:val="22"/>
                                <w:szCs w:val="20"/>
                                <w:lang w:val="en-US"/>
                              </w:rPr>
                            </w:pPr>
                            <w:r w:rsidRPr="00734071">
                              <w:rPr>
                                <w:sz w:val="22"/>
                                <w:szCs w:val="20"/>
                                <w:lang w:val="en-US"/>
                              </w:rPr>
                              <w:t>We hope that our school handbook is helpful in informing you about our school and we look forward to working in partnership with you as parents/carers. We recognise the important role you play in supporting your child’s education and believe that a strong partnership between home and school will ensure your</w:t>
                            </w:r>
                          </w:p>
                          <w:p w14:paraId="37B15763" w14:textId="178212A2" w:rsidR="00D41C7A" w:rsidRDefault="00B12623" w:rsidP="001E79FE">
                            <w:pPr>
                              <w:rPr>
                                <w:sz w:val="22"/>
                                <w:szCs w:val="20"/>
                                <w:lang w:val="en-US"/>
                              </w:rPr>
                            </w:pPr>
                            <w:r w:rsidRPr="00734071">
                              <w:rPr>
                                <w:sz w:val="22"/>
                                <w:szCs w:val="20"/>
                                <w:lang w:val="en-US"/>
                              </w:rPr>
                              <w:t>child benefits from the high-quality educational experience at Our Lady’s Roman Catholic Primary School.</w:t>
                            </w:r>
                          </w:p>
                          <w:p w14:paraId="19C92E8A" w14:textId="578F8150" w:rsidR="00E92352" w:rsidRPr="00E92352" w:rsidRDefault="00E92352" w:rsidP="001E79FE">
                            <w:pPr>
                              <w:rPr>
                                <w:b/>
                                <w:bCs/>
                                <w:sz w:val="22"/>
                                <w:szCs w:val="20"/>
                                <w:lang w:val="en-US"/>
                              </w:rPr>
                            </w:pPr>
                            <w:r w:rsidRPr="00E92352">
                              <w:rPr>
                                <w:b/>
                                <w:bCs/>
                                <w:sz w:val="22"/>
                                <w:szCs w:val="20"/>
                                <w:lang w:val="en-US"/>
                              </w:rPr>
                              <w:t xml:space="preserve">Our Vision Statement: </w:t>
                            </w:r>
                          </w:p>
                          <w:p w14:paraId="15C6CFAF" w14:textId="1DEFC112" w:rsidR="00734071" w:rsidRPr="00734071" w:rsidRDefault="00734071" w:rsidP="00734071">
                            <w:pPr>
                              <w:pStyle w:val="BodyText"/>
                              <w:numPr>
                                <w:ilvl w:val="0"/>
                                <w:numId w:val="27"/>
                              </w:numPr>
                              <w:spacing w:before="181" w:line="249" w:lineRule="auto"/>
                              <w:ind w:right="1317"/>
                              <w:rPr>
                                <w:sz w:val="20"/>
                                <w:szCs w:val="18"/>
                              </w:rPr>
                            </w:pPr>
                            <w:r w:rsidRPr="00734071">
                              <w:rPr>
                                <w:color w:val="231F20"/>
                                <w:sz w:val="20"/>
                                <w:szCs w:val="18"/>
                              </w:rPr>
                              <w:t>Our Lady’s Roman Catholic Primary School is a place of happiness</w:t>
                            </w:r>
                            <w:r w:rsidRPr="00734071">
                              <w:rPr>
                                <w:color w:val="231F20"/>
                                <w:spacing w:val="-4"/>
                                <w:sz w:val="20"/>
                                <w:szCs w:val="18"/>
                              </w:rPr>
                              <w:t xml:space="preserve"> </w:t>
                            </w:r>
                            <w:r w:rsidRPr="00734071">
                              <w:rPr>
                                <w:color w:val="231F20"/>
                                <w:sz w:val="20"/>
                                <w:szCs w:val="18"/>
                              </w:rPr>
                              <w:t>and</w:t>
                            </w:r>
                            <w:r w:rsidRPr="00734071">
                              <w:rPr>
                                <w:color w:val="231F20"/>
                                <w:spacing w:val="-4"/>
                                <w:sz w:val="20"/>
                                <w:szCs w:val="18"/>
                              </w:rPr>
                              <w:t xml:space="preserve"> </w:t>
                            </w:r>
                            <w:r w:rsidRPr="00734071">
                              <w:rPr>
                                <w:color w:val="231F20"/>
                                <w:sz w:val="20"/>
                                <w:szCs w:val="18"/>
                              </w:rPr>
                              <w:t>belonging,</w:t>
                            </w:r>
                            <w:r w:rsidRPr="00734071">
                              <w:rPr>
                                <w:color w:val="231F20"/>
                                <w:spacing w:val="-4"/>
                                <w:sz w:val="20"/>
                                <w:szCs w:val="18"/>
                              </w:rPr>
                              <w:t xml:space="preserve"> </w:t>
                            </w:r>
                            <w:r w:rsidRPr="00734071">
                              <w:rPr>
                                <w:color w:val="231F20"/>
                                <w:sz w:val="20"/>
                                <w:szCs w:val="18"/>
                              </w:rPr>
                              <w:t>where</w:t>
                            </w:r>
                            <w:r w:rsidRPr="00734071">
                              <w:rPr>
                                <w:color w:val="231F20"/>
                                <w:spacing w:val="-4"/>
                                <w:sz w:val="20"/>
                                <w:szCs w:val="18"/>
                              </w:rPr>
                              <w:t xml:space="preserve"> </w:t>
                            </w:r>
                            <w:r w:rsidRPr="00734071">
                              <w:rPr>
                                <w:color w:val="231F20"/>
                                <w:sz w:val="20"/>
                                <w:szCs w:val="18"/>
                              </w:rPr>
                              <w:t>we</w:t>
                            </w:r>
                            <w:r w:rsidRPr="00734071">
                              <w:rPr>
                                <w:color w:val="231F20"/>
                                <w:spacing w:val="-4"/>
                                <w:sz w:val="20"/>
                                <w:szCs w:val="18"/>
                              </w:rPr>
                              <w:t xml:space="preserve"> </w:t>
                            </w:r>
                            <w:r w:rsidRPr="00734071">
                              <w:rPr>
                                <w:color w:val="231F20"/>
                                <w:sz w:val="20"/>
                                <w:szCs w:val="18"/>
                              </w:rPr>
                              <w:t>celebrate</w:t>
                            </w:r>
                            <w:r w:rsidRPr="00734071">
                              <w:rPr>
                                <w:color w:val="231F20"/>
                                <w:spacing w:val="-4"/>
                                <w:sz w:val="20"/>
                                <w:szCs w:val="18"/>
                              </w:rPr>
                              <w:t xml:space="preserve"> </w:t>
                            </w:r>
                            <w:r w:rsidRPr="00734071">
                              <w:rPr>
                                <w:color w:val="231F20"/>
                                <w:sz w:val="20"/>
                                <w:szCs w:val="18"/>
                              </w:rPr>
                              <w:t>diversity</w:t>
                            </w:r>
                            <w:r w:rsidRPr="00734071">
                              <w:rPr>
                                <w:color w:val="231F20"/>
                                <w:spacing w:val="-4"/>
                                <w:sz w:val="20"/>
                                <w:szCs w:val="18"/>
                              </w:rPr>
                              <w:t xml:space="preserve"> </w:t>
                            </w:r>
                            <w:r w:rsidRPr="00734071">
                              <w:rPr>
                                <w:color w:val="231F20"/>
                                <w:sz w:val="20"/>
                                <w:szCs w:val="18"/>
                              </w:rPr>
                              <w:t>and together grow in faith, love, and respect. We also celebrate inclusion within our school family, where every child is cherished and every voice matters.</w:t>
                            </w:r>
                          </w:p>
                          <w:p w14:paraId="4AA79705" w14:textId="20531E72" w:rsidR="008269A0" w:rsidRPr="008269A0" w:rsidRDefault="008269A0" w:rsidP="008269A0">
                            <w:pPr>
                              <w:pStyle w:val="BodyText"/>
                              <w:numPr>
                                <w:ilvl w:val="0"/>
                                <w:numId w:val="27"/>
                              </w:numPr>
                              <w:spacing w:before="175" w:line="249" w:lineRule="auto"/>
                              <w:ind w:right="958"/>
                              <w:rPr>
                                <w:sz w:val="20"/>
                                <w:szCs w:val="18"/>
                              </w:rPr>
                            </w:pPr>
                            <w:r w:rsidRPr="008269A0">
                              <w:rPr>
                                <w:color w:val="231F20"/>
                                <w:sz w:val="20"/>
                                <w:szCs w:val="18"/>
                              </w:rPr>
                              <w:t>We</w:t>
                            </w:r>
                            <w:r w:rsidRPr="008269A0">
                              <w:rPr>
                                <w:color w:val="231F20"/>
                                <w:spacing w:val="-5"/>
                                <w:sz w:val="20"/>
                                <w:szCs w:val="18"/>
                              </w:rPr>
                              <w:t xml:space="preserve"> </w:t>
                            </w:r>
                            <w:r w:rsidRPr="008269A0">
                              <w:rPr>
                                <w:color w:val="231F20"/>
                                <w:sz w:val="20"/>
                                <w:szCs w:val="18"/>
                              </w:rPr>
                              <w:t>believe</w:t>
                            </w:r>
                            <w:r w:rsidRPr="008269A0">
                              <w:rPr>
                                <w:color w:val="231F20"/>
                                <w:spacing w:val="-5"/>
                                <w:sz w:val="20"/>
                                <w:szCs w:val="18"/>
                              </w:rPr>
                              <w:t xml:space="preserve"> </w:t>
                            </w:r>
                            <w:r w:rsidRPr="008269A0">
                              <w:rPr>
                                <w:color w:val="231F20"/>
                                <w:sz w:val="20"/>
                                <w:szCs w:val="18"/>
                              </w:rPr>
                              <w:t>that</w:t>
                            </w:r>
                            <w:r w:rsidRPr="008269A0">
                              <w:rPr>
                                <w:color w:val="231F20"/>
                                <w:spacing w:val="-5"/>
                                <w:sz w:val="20"/>
                                <w:szCs w:val="18"/>
                              </w:rPr>
                              <w:t xml:space="preserve"> </w:t>
                            </w:r>
                            <w:r w:rsidRPr="008269A0">
                              <w:rPr>
                                <w:color w:val="231F20"/>
                                <w:sz w:val="20"/>
                                <w:szCs w:val="18"/>
                              </w:rPr>
                              <w:t>education</w:t>
                            </w:r>
                            <w:r w:rsidRPr="008269A0">
                              <w:rPr>
                                <w:color w:val="231F20"/>
                                <w:spacing w:val="-5"/>
                                <w:sz w:val="20"/>
                                <w:szCs w:val="18"/>
                              </w:rPr>
                              <w:t xml:space="preserve"> </w:t>
                            </w:r>
                            <w:r w:rsidRPr="008269A0">
                              <w:rPr>
                                <w:color w:val="231F20"/>
                                <w:sz w:val="20"/>
                                <w:szCs w:val="18"/>
                              </w:rPr>
                              <w:t>is</w:t>
                            </w:r>
                            <w:r w:rsidRPr="008269A0">
                              <w:rPr>
                                <w:color w:val="231F20"/>
                                <w:spacing w:val="-5"/>
                                <w:sz w:val="20"/>
                                <w:szCs w:val="18"/>
                              </w:rPr>
                              <w:t xml:space="preserve"> </w:t>
                            </w:r>
                            <w:r w:rsidRPr="008269A0">
                              <w:rPr>
                                <w:color w:val="231F20"/>
                                <w:sz w:val="20"/>
                                <w:szCs w:val="18"/>
                              </w:rPr>
                              <w:t>a</w:t>
                            </w:r>
                            <w:r w:rsidRPr="008269A0">
                              <w:rPr>
                                <w:color w:val="231F20"/>
                                <w:spacing w:val="-5"/>
                                <w:sz w:val="20"/>
                                <w:szCs w:val="18"/>
                              </w:rPr>
                              <w:t xml:space="preserve"> </w:t>
                            </w:r>
                            <w:r w:rsidRPr="008269A0">
                              <w:rPr>
                                <w:color w:val="231F20"/>
                                <w:sz w:val="20"/>
                                <w:szCs w:val="18"/>
                              </w:rPr>
                              <w:t>shared</w:t>
                            </w:r>
                            <w:r w:rsidRPr="008269A0">
                              <w:rPr>
                                <w:color w:val="231F20"/>
                                <w:spacing w:val="-5"/>
                                <w:sz w:val="20"/>
                                <w:szCs w:val="18"/>
                              </w:rPr>
                              <w:t xml:space="preserve"> </w:t>
                            </w:r>
                            <w:r w:rsidRPr="008269A0">
                              <w:rPr>
                                <w:color w:val="231F20"/>
                                <w:sz w:val="20"/>
                                <w:szCs w:val="18"/>
                              </w:rPr>
                              <w:t>journey,</w:t>
                            </w:r>
                            <w:r w:rsidRPr="008269A0">
                              <w:rPr>
                                <w:color w:val="231F20"/>
                                <w:spacing w:val="-5"/>
                                <w:sz w:val="20"/>
                                <w:szCs w:val="18"/>
                              </w:rPr>
                              <w:t xml:space="preserve"> </w:t>
                            </w:r>
                            <w:r w:rsidRPr="008269A0">
                              <w:rPr>
                                <w:color w:val="231F20"/>
                                <w:sz w:val="20"/>
                                <w:szCs w:val="18"/>
                              </w:rPr>
                              <w:t>and</w:t>
                            </w:r>
                            <w:r w:rsidRPr="008269A0">
                              <w:rPr>
                                <w:color w:val="231F20"/>
                                <w:spacing w:val="-5"/>
                                <w:sz w:val="20"/>
                                <w:szCs w:val="18"/>
                              </w:rPr>
                              <w:t xml:space="preserve"> </w:t>
                            </w:r>
                            <w:r w:rsidRPr="008269A0">
                              <w:rPr>
                                <w:color w:val="231F20"/>
                                <w:sz w:val="20"/>
                                <w:szCs w:val="18"/>
                              </w:rPr>
                              <w:t>we</w:t>
                            </w:r>
                            <w:r w:rsidRPr="008269A0">
                              <w:rPr>
                                <w:color w:val="231F20"/>
                                <w:spacing w:val="-5"/>
                                <w:sz w:val="20"/>
                                <w:szCs w:val="18"/>
                              </w:rPr>
                              <w:t xml:space="preserve"> </w:t>
                            </w:r>
                            <w:r w:rsidRPr="008269A0">
                              <w:rPr>
                                <w:color w:val="231F20"/>
                                <w:sz w:val="20"/>
                                <w:szCs w:val="18"/>
                              </w:rPr>
                              <w:t>treasure the partnership between home and school. Parents are</w:t>
                            </w:r>
                            <w:r w:rsidRPr="008269A0">
                              <w:rPr>
                                <w:sz w:val="20"/>
                                <w:szCs w:val="18"/>
                              </w:rPr>
                              <w:t xml:space="preserve"> </w:t>
                            </w:r>
                            <w:r w:rsidRPr="008269A0">
                              <w:rPr>
                                <w:color w:val="231F20"/>
                                <w:sz w:val="20"/>
                                <w:szCs w:val="18"/>
                              </w:rPr>
                              <w:t>warmly</w:t>
                            </w:r>
                            <w:r w:rsidRPr="008269A0">
                              <w:rPr>
                                <w:color w:val="231F20"/>
                                <w:spacing w:val="-6"/>
                                <w:sz w:val="20"/>
                                <w:szCs w:val="18"/>
                              </w:rPr>
                              <w:t xml:space="preserve"> </w:t>
                            </w:r>
                            <w:r w:rsidRPr="008269A0">
                              <w:rPr>
                                <w:color w:val="231F20"/>
                                <w:sz w:val="20"/>
                                <w:szCs w:val="18"/>
                              </w:rPr>
                              <w:t>welcomed</w:t>
                            </w:r>
                            <w:r w:rsidRPr="008269A0">
                              <w:rPr>
                                <w:color w:val="231F20"/>
                                <w:spacing w:val="-6"/>
                                <w:sz w:val="20"/>
                                <w:szCs w:val="18"/>
                              </w:rPr>
                              <w:t xml:space="preserve"> </w:t>
                            </w:r>
                            <w:r w:rsidRPr="008269A0">
                              <w:rPr>
                                <w:color w:val="231F20"/>
                                <w:sz w:val="20"/>
                                <w:szCs w:val="18"/>
                              </w:rPr>
                              <w:t>and</w:t>
                            </w:r>
                            <w:r w:rsidRPr="008269A0">
                              <w:rPr>
                                <w:color w:val="231F20"/>
                                <w:spacing w:val="-6"/>
                                <w:sz w:val="20"/>
                                <w:szCs w:val="18"/>
                              </w:rPr>
                              <w:t xml:space="preserve"> </w:t>
                            </w:r>
                            <w:r w:rsidRPr="008269A0">
                              <w:rPr>
                                <w:color w:val="231F20"/>
                                <w:sz w:val="20"/>
                                <w:szCs w:val="18"/>
                              </w:rPr>
                              <w:t>involved</w:t>
                            </w:r>
                            <w:r w:rsidRPr="008269A0">
                              <w:rPr>
                                <w:color w:val="231F20"/>
                                <w:spacing w:val="-6"/>
                                <w:sz w:val="20"/>
                                <w:szCs w:val="18"/>
                              </w:rPr>
                              <w:t xml:space="preserve"> </w:t>
                            </w:r>
                            <w:r w:rsidRPr="008269A0">
                              <w:rPr>
                                <w:color w:val="231F20"/>
                                <w:sz w:val="20"/>
                                <w:szCs w:val="18"/>
                              </w:rPr>
                              <w:t>in</w:t>
                            </w:r>
                            <w:r w:rsidRPr="008269A0">
                              <w:rPr>
                                <w:color w:val="231F20"/>
                                <w:spacing w:val="-6"/>
                                <w:sz w:val="20"/>
                                <w:szCs w:val="18"/>
                              </w:rPr>
                              <w:t xml:space="preserve"> </w:t>
                            </w:r>
                            <w:r w:rsidRPr="008269A0">
                              <w:rPr>
                                <w:color w:val="231F20"/>
                                <w:sz w:val="20"/>
                                <w:szCs w:val="18"/>
                              </w:rPr>
                              <w:t>their</w:t>
                            </w:r>
                            <w:r w:rsidRPr="008269A0">
                              <w:rPr>
                                <w:color w:val="231F20"/>
                                <w:spacing w:val="-6"/>
                                <w:sz w:val="20"/>
                                <w:szCs w:val="18"/>
                              </w:rPr>
                              <w:t xml:space="preserve"> </w:t>
                            </w:r>
                            <w:r w:rsidRPr="008269A0">
                              <w:rPr>
                                <w:color w:val="231F20"/>
                                <w:sz w:val="20"/>
                                <w:szCs w:val="18"/>
                              </w:rPr>
                              <w:t>child’s</w:t>
                            </w:r>
                            <w:r w:rsidRPr="008269A0">
                              <w:rPr>
                                <w:color w:val="231F20"/>
                                <w:spacing w:val="-6"/>
                                <w:sz w:val="20"/>
                                <w:szCs w:val="18"/>
                              </w:rPr>
                              <w:t xml:space="preserve"> </w:t>
                            </w:r>
                            <w:r w:rsidRPr="008269A0">
                              <w:rPr>
                                <w:color w:val="231F20"/>
                                <w:sz w:val="20"/>
                                <w:szCs w:val="18"/>
                              </w:rPr>
                              <w:t>learning</w:t>
                            </w:r>
                            <w:r w:rsidRPr="008269A0">
                              <w:rPr>
                                <w:color w:val="231F20"/>
                                <w:spacing w:val="-6"/>
                                <w:sz w:val="20"/>
                                <w:szCs w:val="18"/>
                              </w:rPr>
                              <w:t xml:space="preserve"> </w:t>
                            </w:r>
                            <w:r w:rsidRPr="008269A0">
                              <w:rPr>
                                <w:color w:val="231F20"/>
                                <w:sz w:val="20"/>
                                <w:szCs w:val="18"/>
                              </w:rPr>
                              <w:t>journey, with open communication and collaboration at the heart of everything we do.</w:t>
                            </w:r>
                          </w:p>
                          <w:p w14:paraId="4C422252" w14:textId="77777777" w:rsidR="004E215E" w:rsidRPr="004E215E" w:rsidRDefault="004E215E" w:rsidP="004E215E">
                            <w:pPr>
                              <w:pStyle w:val="BodyText"/>
                              <w:numPr>
                                <w:ilvl w:val="0"/>
                                <w:numId w:val="27"/>
                              </w:numPr>
                              <w:spacing w:before="172" w:line="249" w:lineRule="auto"/>
                              <w:ind w:right="1363"/>
                              <w:jc w:val="both"/>
                              <w:rPr>
                                <w:sz w:val="20"/>
                                <w:szCs w:val="18"/>
                              </w:rPr>
                            </w:pPr>
                            <w:r w:rsidRPr="004E215E">
                              <w:rPr>
                                <w:color w:val="231F20"/>
                                <w:sz w:val="20"/>
                                <w:szCs w:val="18"/>
                              </w:rPr>
                              <w:t>With high aspirations for every child, we offer an enriching curriculum that sparks curiosity and fosters a lifelong love of learning. Through meaningful connections with our local community,</w:t>
                            </w:r>
                            <w:r w:rsidRPr="004E215E">
                              <w:rPr>
                                <w:color w:val="231F20"/>
                                <w:spacing w:val="-8"/>
                                <w:sz w:val="20"/>
                                <w:szCs w:val="18"/>
                              </w:rPr>
                              <w:t xml:space="preserve"> </w:t>
                            </w:r>
                            <w:r w:rsidRPr="004E215E">
                              <w:rPr>
                                <w:color w:val="231F20"/>
                                <w:sz w:val="20"/>
                                <w:szCs w:val="18"/>
                              </w:rPr>
                              <w:t>we</w:t>
                            </w:r>
                            <w:r w:rsidRPr="004E215E">
                              <w:rPr>
                                <w:color w:val="231F20"/>
                                <w:spacing w:val="-8"/>
                                <w:sz w:val="20"/>
                                <w:szCs w:val="18"/>
                              </w:rPr>
                              <w:t xml:space="preserve"> </w:t>
                            </w:r>
                            <w:r w:rsidRPr="004E215E">
                              <w:rPr>
                                <w:color w:val="231F20"/>
                                <w:sz w:val="20"/>
                                <w:szCs w:val="18"/>
                              </w:rPr>
                              <w:t>provide</w:t>
                            </w:r>
                            <w:r w:rsidRPr="004E215E">
                              <w:rPr>
                                <w:color w:val="231F20"/>
                                <w:spacing w:val="-8"/>
                                <w:sz w:val="20"/>
                                <w:szCs w:val="18"/>
                              </w:rPr>
                              <w:t xml:space="preserve"> </w:t>
                            </w:r>
                            <w:r w:rsidRPr="004E215E">
                              <w:rPr>
                                <w:color w:val="231F20"/>
                                <w:sz w:val="20"/>
                                <w:szCs w:val="18"/>
                              </w:rPr>
                              <w:t>experiences</w:t>
                            </w:r>
                            <w:r w:rsidRPr="004E215E">
                              <w:rPr>
                                <w:color w:val="231F20"/>
                                <w:spacing w:val="-8"/>
                                <w:sz w:val="20"/>
                                <w:szCs w:val="18"/>
                              </w:rPr>
                              <w:t xml:space="preserve"> </w:t>
                            </w:r>
                            <w:r w:rsidRPr="004E215E">
                              <w:rPr>
                                <w:color w:val="231F20"/>
                                <w:sz w:val="20"/>
                                <w:szCs w:val="18"/>
                              </w:rPr>
                              <w:t>that</w:t>
                            </w:r>
                            <w:r w:rsidRPr="004E215E">
                              <w:rPr>
                                <w:color w:val="231F20"/>
                                <w:spacing w:val="-8"/>
                                <w:sz w:val="20"/>
                                <w:szCs w:val="18"/>
                              </w:rPr>
                              <w:t xml:space="preserve"> </w:t>
                            </w:r>
                            <w:r w:rsidRPr="004E215E">
                              <w:rPr>
                                <w:color w:val="231F20"/>
                                <w:sz w:val="20"/>
                                <w:szCs w:val="18"/>
                              </w:rPr>
                              <w:t>inspire,</w:t>
                            </w:r>
                            <w:r w:rsidRPr="004E215E">
                              <w:rPr>
                                <w:color w:val="231F20"/>
                                <w:spacing w:val="-8"/>
                                <w:sz w:val="20"/>
                                <w:szCs w:val="18"/>
                              </w:rPr>
                              <w:t xml:space="preserve"> </w:t>
                            </w:r>
                            <w:r w:rsidRPr="004E215E">
                              <w:rPr>
                                <w:color w:val="231F20"/>
                                <w:sz w:val="20"/>
                                <w:szCs w:val="18"/>
                              </w:rPr>
                              <w:t>challenge, and develop skills.</w:t>
                            </w:r>
                          </w:p>
                          <w:p w14:paraId="3263400B" w14:textId="7E26B749" w:rsidR="004E215E" w:rsidRDefault="008E16BB" w:rsidP="008E16BB">
                            <w:pPr>
                              <w:pStyle w:val="BodyText"/>
                              <w:numPr>
                                <w:ilvl w:val="0"/>
                                <w:numId w:val="27"/>
                              </w:numPr>
                              <w:spacing w:before="175" w:line="249" w:lineRule="auto"/>
                              <w:ind w:right="958"/>
                              <w:rPr>
                                <w:sz w:val="20"/>
                                <w:szCs w:val="18"/>
                              </w:rPr>
                            </w:pPr>
                            <w:r w:rsidRPr="008E16BB">
                              <w:rPr>
                                <w:color w:val="231F20"/>
                                <w:sz w:val="20"/>
                                <w:szCs w:val="18"/>
                              </w:rPr>
                              <w:t>At Our Lady’s, excellence is not just an outcome</w:t>
                            </w:r>
                            <w:r w:rsidRPr="008E16BB">
                              <w:rPr>
                                <w:color w:val="231F20"/>
                                <w:spacing w:val="-37"/>
                                <w:sz w:val="20"/>
                                <w:szCs w:val="18"/>
                              </w:rPr>
                              <w:t xml:space="preserve"> </w:t>
                            </w:r>
                            <w:r w:rsidRPr="008E16BB">
                              <w:rPr>
                                <w:color w:val="231F20"/>
                                <w:spacing w:val="17"/>
                                <w:sz w:val="20"/>
                                <w:szCs w:val="18"/>
                              </w:rPr>
                              <w:t>-</w:t>
                            </w:r>
                            <w:r w:rsidRPr="008E16BB">
                              <w:rPr>
                                <w:color w:val="231F20"/>
                                <w:sz w:val="20"/>
                                <w:szCs w:val="18"/>
                              </w:rPr>
                              <w:t>it’s a way of being. Together, as children, families, staff, and partners, we are</w:t>
                            </w:r>
                            <w:r w:rsidRPr="008E16BB">
                              <w:rPr>
                                <w:color w:val="231F20"/>
                                <w:spacing w:val="-3"/>
                                <w:sz w:val="20"/>
                                <w:szCs w:val="18"/>
                              </w:rPr>
                              <w:t xml:space="preserve"> </w:t>
                            </w:r>
                            <w:r w:rsidRPr="008E16BB">
                              <w:rPr>
                                <w:color w:val="231F20"/>
                                <w:sz w:val="20"/>
                                <w:szCs w:val="18"/>
                              </w:rPr>
                              <w:t>a</w:t>
                            </w:r>
                            <w:r w:rsidRPr="008E16BB">
                              <w:rPr>
                                <w:color w:val="231F20"/>
                                <w:spacing w:val="-3"/>
                                <w:sz w:val="20"/>
                                <w:szCs w:val="18"/>
                              </w:rPr>
                              <w:t xml:space="preserve"> </w:t>
                            </w:r>
                            <w:r w:rsidRPr="008E16BB">
                              <w:rPr>
                                <w:color w:val="231F20"/>
                                <w:sz w:val="20"/>
                                <w:szCs w:val="18"/>
                              </w:rPr>
                              <w:t>school</w:t>
                            </w:r>
                            <w:r w:rsidRPr="008E16BB">
                              <w:rPr>
                                <w:color w:val="231F20"/>
                                <w:spacing w:val="-3"/>
                                <w:sz w:val="20"/>
                                <w:szCs w:val="18"/>
                              </w:rPr>
                              <w:t xml:space="preserve"> </w:t>
                            </w:r>
                            <w:r w:rsidRPr="008E16BB">
                              <w:rPr>
                                <w:color w:val="231F20"/>
                                <w:sz w:val="20"/>
                                <w:szCs w:val="18"/>
                              </w:rPr>
                              <w:t>where</w:t>
                            </w:r>
                            <w:r w:rsidRPr="008E16BB">
                              <w:rPr>
                                <w:color w:val="231F20"/>
                                <w:spacing w:val="-3"/>
                                <w:sz w:val="20"/>
                                <w:szCs w:val="18"/>
                              </w:rPr>
                              <w:t xml:space="preserve"> </w:t>
                            </w:r>
                            <w:r w:rsidRPr="008E16BB">
                              <w:rPr>
                                <w:color w:val="231F20"/>
                                <w:sz w:val="20"/>
                                <w:szCs w:val="18"/>
                              </w:rPr>
                              <w:t>hearts</w:t>
                            </w:r>
                            <w:r w:rsidRPr="008E16BB">
                              <w:rPr>
                                <w:color w:val="231F20"/>
                                <w:spacing w:val="-3"/>
                                <w:sz w:val="20"/>
                                <w:szCs w:val="18"/>
                              </w:rPr>
                              <w:t xml:space="preserve"> </w:t>
                            </w:r>
                            <w:r w:rsidRPr="008E16BB">
                              <w:rPr>
                                <w:color w:val="231F20"/>
                                <w:sz w:val="20"/>
                                <w:szCs w:val="18"/>
                              </w:rPr>
                              <w:t>are</w:t>
                            </w:r>
                            <w:r w:rsidRPr="008E16BB">
                              <w:rPr>
                                <w:color w:val="231F20"/>
                                <w:spacing w:val="-3"/>
                                <w:sz w:val="20"/>
                                <w:szCs w:val="18"/>
                              </w:rPr>
                              <w:t xml:space="preserve"> </w:t>
                            </w:r>
                            <w:r w:rsidRPr="008E16BB">
                              <w:rPr>
                                <w:color w:val="231F20"/>
                                <w:sz w:val="20"/>
                                <w:szCs w:val="18"/>
                              </w:rPr>
                              <w:t>open,</w:t>
                            </w:r>
                            <w:r w:rsidRPr="008E16BB">
                              <w:rPr>
                                <w:color w:val="231F20"/>
                                <w:spacing w:val="-3"/>
                                <w:sz w:val="20"/>
                                <w:szCs w:val="18"/>
                              </w:rPr>
                              <w:t xml:space="preserve"> </w:t>
                            </w:r>
                            <w:r w:rsidRPr="008E16BB">
                              <w:rPr>
                                <w:color w:val="231F20"/>
                                <w:sz w:val="20"/>
                                <w:szCs w:val="18"/>
                              </w:rPr>
                              <w:t>minds</w:t>
                            </w:r>
                            <w:r w:rsidRPr="008E16BB">
                              <w:rPr>
                                <w:color w:val="231F20"/>
                                <w:spacing w:val="-3"/>
                                <w:sz w:val="20"/>
                                <w:szCs w:val="18"/>
                              </w:rPr>
                              <w:t xml:space="preserve"> </w:t>
                            </w:r>
                            <w:r w:rsidRPr="008E16BB">
                              <w:rPr>
                                <w:color w:val="231F20"/>
                                <w:sz w:val="20"/>
                                <w:szCs w:val="18"/>
                              </w:rPr>
                              <w:t>are</w:t>
                            </w:r>
                            <w:r w:rsidRPr="008E16BB">
                              <w:rPr>
                                <w:color w:val="231F20"/>
                                <w:spacing w:val="-3"/>
                                <w:sz w:val="20"/>
                                <w:szCs w:val="18"/>
                              </w:rPr>
                              <w:t xml:space="preserve"> </w:t>
                            </w:r>
                            <w:r w:rsidRPr="008E16BB">
                              <w:rPr>
                                <w:color w:val="231F20"/>
                                <w:sz w:val="20"/>
                                <w:szCs w:val="18"/>
                              </w:rPr>
                              <w:t>nourished,</w:t>
                            </w:r>
                            <w:r w:rsidRPr="008E16BB">
                              <w:rPr>
                                <w:color w:val="231F20"/>
                                <w:spacing w:val="-3"/>
                                <w:sz w:val="20"/>
                                <w:szCs w:val="18"/>
                              </w:rPr>
                              <w:t xml:space="preserve"> </w:t>
                            </w:r>
                            <w:r w:rsidRPr="008E16BB">
                              <w:rPr>
                                <w:color w:val="231F20"/>
                                <w:sz w:val="20"/>
                                <w:szCs w:val="18"/>
                              </w:rPr>
                              <w:t>and every child shines.</w:t>
                            </w:r>
                          </w:p>
                          <w:p w14:paraId="466BD0DB" w14:textId="77777777" w:rsidR="008B4063" w:rsidRPr="008B4063" w:rsidRDefault="008B4063" w:rsidP="008B4063">
                            <w:pPr>
                              <w:pStyle w:val="BodyText"/>
                              <w:spacing w:before="230"/>
                              <w:rPr>
                                <w:sz w:val="22"/>
                                <w:szCs w:val="20"/>
                              </w:rPr>
                            </w:pPr>
                            <w:r w:rsidRPr="008B4063">
                              <w:rPr>
                                <w:color w:val="231F20"/>
                                <w:spacing w:val="-2"/>
                                <w:sz w:val="22"/>
                                <w:szCs w:val="20"/>
                              </w:rPr>
                              <w:t>Yours</w:t>
                            </w:r>
                            <w:r w:rsidRPr="008B4063">
                              <w:rPr>
                                <w:color w:val="231F20"/>
                                <w:spacing w:val="-11"/>
                                <w:sz w:val="22"/>
                                <w:szCs w:val="20"/>
                              </w:rPr>
                              <w:t xml:space="preserve"> </w:t>
                            </w:r>
                            <w:r w:rsidRPr="008B4063">
                              <w:rPr>
                                <w:color w:val="231F20"/>
                                <w:spacing w:val="-2"/>
                                <w:sz w:val="22"/>
                                <w:szCs w:val="20"/>
                              </w:rPr>
                              <w:t>faithfully</w:t>
                            </w:r>
                          </w:p>
                          <w:p w14:paraId="313839FA" w14:textId="4D03DDA6" w:rsidR="008B4063" w:rsidRPr="000847AC" w:rsidRDefault="008B4063" w:rsidP="008B4063">
                            <w:pPr>
                              <w:pStyle w:val="BodyText"/>
                              <w:spacing w:before="125" w:line="304" w:lineRule="auto"/>
                              <w:ind w:right="4893"/>
                              <w:rPr>
                                <w:b/>
                                <w:bCs/>
                                <w:sz w:val="22"/>
                                <w:szCs w:val="20"/>
                              </w:rPr>
                            </w:pPr>
                            <w:r w:rsidRPr="000847AC">
                              <w:rPr>
                                <w:b/>
                                <w:bCs/>
                                <w:color w:val="231F20"/>
                                <w:sz w:val="22"/>
                                <w:szCs w:val="20"/>
                              </w:rPr>
                              <w:t>Mrs</w:t>
                            </w:r>
                            <w:r w:rsidRPr="000847AC">
                              <w:rPr>
                                <w:b/>
                                <w:bCs/>
                                <w:color w:val="231F20"/>
                                <w:spacing w:val="-15"/>
                                <w:sz w:val="22"/>
                                <w:szCs w:val="20"/>
                              </w:rPr>
                              <w:t xml:space="preserve"> </w:t>
                            </w:r>
                            <w:r w:rsidRPr="000847AC">
                              <w:rPr>
                                <w:b/>
                                <w:bCs/>
                                <w:color w:val="231F20"/>
                                <w:sz w:val="22"/>
                                <w:szCs w:val="20"/>
                              </w:rPr>
                              <w:t>Lorna</w:t>
                            </w:r>
                            <w:r w:rsidRPr="000847AC">
                              <w:rPr>
                                <w:b/>
                                <w:bCs/>
                                <w:color w:val="231F20"/>
                                <w:spacing w:val="-15"/>
                                <w:sz w:val="22"/>
                                <w:szCs w:val="20"/>
                              </w:rPr>
                              <w:t xml:space="preserve"> </w:t>
                            </w:r>
                            <w:r w:rsidRPr="000847AC">
                              <w:rPr>
                                <w:b/>
                                <w:bCs/>
                                <w:color w:val="231F20"/>
                                <w:sz w:val="22"/>
                                <w:szCs w:val="20"/>
                              </w:rPr>
                              <w:t>Dashwood (Head Teacher)</w:t>
                            </w:r>
                          </w:p>
                          <w:p w14:paraId="29633C52" w14:textId="77777777" w:rsidR="008E16BB" w:rsidRPr="008E16BB" w:rsidRDefault="008E16BB" w:rsidP="008E16BB">
                            <w:pPr>
                              <w:pStyle w:val="BodyText"/>
                              <w:spacing w:before="175" w:line="249" w:lineRule="auto"/>
                              <w:ind w:left="360" w:right="958"/>
                              <w:rPr>
                                <w:sz w:val="20"/>
                                <w:szCs w:val="18"/>
                              </w:rPr>
                            </w:pPr>
                          </w:p>
                          <w:p w14:paraId="79D36183" w14:textId="77777777" w:rsidR="00734071" w:rsidRPr="008E16BB" w:rsidRDefault="00734071" w:rsidP="00734071">
                            <w:pPr>
                              <w:pStyle w:val="BodyText"/>
                              <w:numPr>
                                <w:ilvl w:val="0"/>
                                <w:numId w:val="27"/>
                              </w:numPr>
                              <w:spacing w:before="181" w:line="249" w:lineRule="auto"/>
                              <w:ind w:right="1317"/>
                              <w:rPr>
                                <w:sz w:val="2"/>
                                <w:szCs w:val="2"/>
                              </w:rPr>
                            </w:pPr>
                          </w:p>
                          <w:p w14:paraId="29724749" w14:textId="77777777" w:rsidR="00D41C7A" w:rsidRPr="008E16BB" w:rsidRDefault="00D41C7A" w:rsidP="001E79FE">
                            <w:pPr>
                              <w:rPr>
                                <w:sz w:val="14"/>
                                <w:szCs w:val="12"/>
                              </w:rPr>
                            </w:pPr>
                          </w:p>
                          <w:p w14:paraId="20257897" w14:textId="77777777" w:rsidR="00D41C7A" w:rsidRPr="008E16BB" w:rsidRDefault="00D41C7A" w:rsidP="001E79FE">
                            <w:pPr>
                              <w:rPr>
                                <w:sz w:val="14"/>
                                <w:szCs w:val="12"/>
                              </w:rPr>
                            </w:pPr>
                          </w:p>
                          <w:p w14:paraId="588FEDC1" w14:textId="77777777" w:rsidR="00D41C7A" w:rsidRPr="008E16BB" w:rsidRDefault="00D41C7A" w:rsidP="001E79FE">
                            <w:pPr>
                              <w:rPr>
                                <w:sz w:val="14"/>
                                <w:szCs w:val="12"/>
                              </w:rPr>
                            </w:pPr>
                          </w:p>
                          <w:p w14:paraId="24A0E818" w14:textId="77777777" w:rsidR="00D41C7A" w:rsidRPr="008E16BB" w:rsidRDefault="00D41C7A" w:rsidP="001E79FE">
                            <w:pPr>
                              <w:rPr>
                                <w:sz w:val="14"/>
                                <w:szCs w:val="12"/>
                              </w:rPr>
                            </w:pPr>
                          </w:p>
                          <w:p w14:paraId="4BF4B889" w14:textId="77777777" w:rsidR="00D41C7A" w:rsidRPr="008E16BB" w:rsidRDefault="00D41C7A" w:rsidP="001E79FE">
                            <w:pPr>
                              <w:rPr>
                                <w:sz w:val="14"/>
                                <w:szCs w:val="12"/>
                              </w:rPr>
                            </w:pPr>
                          </w:p>
                          <w:p w14:paraId="0658351E" w14:textId="77777777" w:rsidR="00D41C7A" w:rsidRPr="004E215E" w:rsidRDefault="00D41C7A" w:rsidP="001E79FE">
                            <w:pPr>
                              <w:rPr>
                                <w:sz w:val="20"/>
                                <w:szCs w:val="18"/>
                              </w:rPr>
                            </w:pPr>
                          </w:p>
                          <w:p w14:paraId="00FA6F1C" w14:textId="77777777" w:rsidR="00D41C7A" w:rsidRDefault="00D41C7A" w:rsidP="001E79FE"/>
                          <w:p w14:paraId="228522EC" w14:textId="77777777" w:rsidR="00D41C7A" w:rsidRDefault="00D41C7A" w:rsidP="001E79FE"/>
                          <w:p w14:paraId="68996F7B" w14:textId="77777777" w:rsidR="00D41C7A" w:rsidRDefault="00D41C7A" w:rsidP="001E79FE"/>
                          <w:p w14:paraId="6156AC6B" w14:textId="77777777" w:rsidR="00D41C7A" w:rsidRDefault="00D41C7A" w:rsidP="001E79FE"/>
                          <w:p w14:paraId="5521683A" w14:textId="77777777" w:rsidR="00D41C7A" w:rsidRDefault="00D41C7A" w:rsidP="001E79FE"/>
                          <w:p w14:paraId="7DA84D5C" w14:textId="77777777" w:rsidR="00D41C7A" w:rsidRDefault="00D41C7A" w:rsidP="001E79FE"/>
                          <w:p w14:paraId="3CACCFE3" w14:textId="77777777" w:rsidR="00D41C7A" w:rsidRDefault="00D41C7A" w:rsidP="001E79FE"/>
                          <w:p w14:paraId="4CB00EE8" w14:textId="77777777" w:rsidR="00D41C7A" w:rsidRDefault="00D41C7A" w:rsidP="001E79FE"/>
                          <w:p w14:paraId="1938B326" w14:textId="77777777" w:rsidR="00D41C7A" w:rsidRDefault="00D41C7A" w:rsidP="001E79FE"/>
                          <w:p w14:paraId="2F3D7C9E" w14:textId="77777777" w:rsidR="00D41C7A" w:rsidRDefault="00D41C7A" w:rsidP="001E79FE"/>
                          <w:p w14:paraId="64E27BA2" w14:textId="77777777" w:rsidR="00D41C7A" w:rsidRDefault="00D41C7A" w:rsidP="001E79FE"/>
                          <w:p w14:paraId="5FADE591" w14:textId="77777777" w:rsidR="00D41C7A" w:rsidRDefault="00D41C7A" w:rsidP="001E79FE"/>
                          <w:p w14:paraId="2D4CE536" w14:textId="77777777" w:rsidR="00D41C7A" w:rsidRDefault="00D41C7A" w:rsidP="001E79FE"/>
                          <w:p w14:paraId="7A0213EB" w14:textId="77777777" w:rsidR="00D41C7A" w:rsidRDefault="00D41C7A" w:rsidP="001E79FE"/>
                          <w:p w14:paraId="3CC30D44" w14:textId="77777777" w:rsidR="00D41C7A" w:rsidRDefault="00D41C7A" w:rsidP="001E79FE"/>
                          <w:p w14:paraId="21E0BCF3" w14:textId="77777777" w:rsidR="00D41C7A" w:rsidRDefault="00D41C7A" w:rsidP="001E79FE"/>
                          <w:p w14:paraId="45BD888C" w14:textId="77777777" w:rsidR="00D41C7A" w:rsidRDefault="00D41C7A" w:rsidP="001E79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86963" id="Text Box 7" o:spid="_x0000_s1028" type="#_x0000_t202" style="position:absolute;margin-left:-19.85pt;margin-top:21.1pt;width:484.5pt;height:341.4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" filled="f" strokecolor="black [3213]" strokeweight=".5pt">
                <v:textbox>
                  <w:txbxContent>
                    <w:p w14:paraId="09125A7B" w14:textId="77777777" w:rsidR="00E92352" w:rsidRDefault="00E92352" w:rsidP="00B12623">
                      <w:pPr>
                        <w:rPr>
                          <w:sz w:val="22"/>
                          <w:szCs w:val="20"/>
                          <w:lang w:val="en-US"/>
                        </w:rPr>
                      </w:pPr>
                      <w:r w:rsidRPr="000847AC">
                        <w:rPr>
                          <w:b/>
                          <w:bCs/>
                          <w:sz w:val="22"/>
                          <w:szCs w:val="20"/>
                          <w:lang w:val="en-US"/>
                        </w:rPr>
                        <w:t>Dear Parent/Carer</w:t>
                      </w:r>
                      <w:r>
                        <w:rPr>
                          <w:sz w:val="22"/>
                          <w:szCs w:val="20"/>
                          <w:lang w:val="en-US"/>
                        </w:rPr>
                        <w:t>,</w:t>
                      </w:r>
                    </w:p>
                    <w:p w14:paraId="72CB4199" w14:textId="0E55B521" w:rsidR="00B12623" w:rsidRPr="00734071" w:rsidRDefault="00B12623" w:rsidP="00B12623">
                      <w:pPr>
                        <w:rPr>
                          <w:sz w:val="22"/>
                          <w:szCs w:val="20"/>
                          <w:lang w:val="en-US"/>
                        </w:rPr>
                      </w:pPr>
                      <w:r w:rsidRPr="00734071">
                        <w:rPr>
                          <w:sz w:val="22"/>
                          <w:szCs w:val="20"/>
                          <w:lang w:val="en-US"/>
                        </w:rPr>
                        <w:t>We hope that our school handbook is helpful in informing you about our school and we look forward to working in partnership with you as parents/carers. We recognise the important role you play in supporting your child’s education and believe that a strong partnership between home and school will ensure your</w:t>
                      </w:r>
                    </w:p>
                    <w:p w14:paraId="37B15763" w14:textId="178212A2" w:rsidR="00D41C7A" w:rsidRDefault="00B12623" w:rsidP="001E79FE">
                      <w:pPr>
                        <w:rPr>
                          <w:sz w:val="22"/>
                          <w:szCs w:val="20"/>
                          <w:lang w:val="en-US"/>
                        </w:rPr>
                      </w:pPr>
                      <w:r w:rsidRPr="00734071">
                        <w:rPr>
                          <w:sz w:val="22"/>
                          <w:szCs w:val="20"/>
                          <w:lang w:val="en-US"/>
                        </w:rPr>
                        <w:t>child benefits from the high-quality educational experience at Our Lady’s Roman Catholic Primary School.</w:t>
                      </w:r>
                    </w:p>
                    <w:p w14:paraId="19C92E8A" w14:textId="578F8150" w:rsidR="00E92352" w:rsidRPr="00E92352" w:rsidRDefault="00E92352" w:rsidP="001E79FE">
                      <w:pPr>
                        <w:rPr>
                          <w:b/>
                          <w:bCs/>
                          <w:sz w:val="22"/>
                          <w:szCs w:val="20"/>
                          <w:lang w:val="en-US"/>
                        </w:rPr>
                      </w:pPr>
                      <w:r w:rsidRPr="00E92352">
                        <w:rPr>
                          <w:b/>
                          <w:bCs/>
                          <w:sz w:val="22"/>
                          <w:szCs w:val="20"/>
                          <w:lang w:val="en-US"/>
                        </w:rPr>
                        <w:t xml:space="preserve">Our Vision Statement: </w:t>
                      </w:r>
                    </w:p>
                    <w:p w14:paraId="15C6CFAF" w14:textId="1DEFC112" w:rsidR="00734071" w:rsidRPr="00734071" w:rsidRDefault="00734071" w:rsidP="00734071">
                      <w:pPr>
                        <w:pStyle w:val="BodyText"/>
                        <w:numPr>
                          <w:ilvl w:val="0"/>
                          <w:numId w:val="27"/>
                        </w:numPr>
                        <w:spacing w:before="181" w:line="249" w:lineRule="auto"/>
                        <w:ind w:right="1317"/>
                        <w:rPr>
                          <w:sz w:val="20"/>
                          <w:szCs w:val="18"/>
                        </w:rPr>
                      </w:pPr>
                      <w:r w:rsidRPr="00734071">
                        <w:rPr>
                          <w:color w:val="231F20"/>
                          <w:sz w:val="20"/>
                          <w:szCs w:val="18"/>
                        </w:rPr>
                        <w:t>Our Lady’s Roman Catholic Primary School is a place of happiness</w:t>
                      </w:r>
                      <w:r w:rsidRPr="00734071">
                        <w:rPr>
                          <w:color w:val="231F20"/>
                          <w:spacing w:val="-4"/>
                          <w:sz w:val="20"/>
                          <w:szCs w:val="18"/>
                        </w:rPr>
                        <w:t xml:space="preserve"> </w:t>
                      </w:r>
                      <w:r w:rsidRPr="00734071">
                        <w:rPr>
                          <w:color w:val="231F20"/>
                          <w:sz w:val="20"/>
                          <w:szCs w:val="18"/>
                        </w:rPr>
                        <w:t>and</w:t>
                      </w:r>
                      <w:r w:rsidRPr="00734071">
                        <w:rPr>
                          <w:color w:val="231F20"/>
                          <w:spacing w:val="-4"/>
                          <w:sz w:val="20"/>
                          <w:szCs w:val="18"/>
                        </w:rPr>
                        <w:t xml:space="preserve"> </w:t>
                      </w:r>
                      <w:r w:rsidRPr="00734071">
                        <w:rPr>
                          <w:color w:val="231F20"/>
                          <w:sz w:val="20"/>
                          <w:szCs w:val="18"/>
                        </w:rPr>
                        <w:t>belonging,</w:t>
                      </w:r>
                      <w:r w:rsidRPr="00734071">
                        <w:rPr>
                          <w:color w:val="231F20"/>
                          <w:spacing w:val="-4"/>
                          <w:sz w:val="20"/>
                          <w:szCs w:val="18"/>
                        </w:rPr>
                        <w:t xml:space="preserve"> </w:t>
                      </w:r>
                      <w:r w:rsidRPr="00734071">
                        <w:rPr>
                          <w:color w:val="231F20"/>
                          <w:sz w:val="20"/>
                          <w:szCs w:val="18"/>
                        </w:rPr>
                        <w:t>where</w:t>
                      </w:r>
                      <w:r w:rsidRPr="00734071">
                        <w:rPr>
                          <w:color w:val="231F20"/>
                          <w:spacing w:val="-4"/>
                          <w:sz w:val="20"/>
                          <w:szCs w:val="18"/>
                        </w:rPr>
                        <w:t xml:space="preserve"> </w:t>
                      </w:r>
                      <w:r w:rsidRPr="00734071">
                        <w:rPr>
                          <w:color w:val="231F20"/>
                          <w:sz w:val="20"/>
                          <w:szCs w:val="18"/>
                        </w:rPr>
                        <w:t>we</w:t>
                      </w:r>
                      <w:r w:rsidRPr="00734071">
                        <w:rPr>
                          <w:color w:val="231F20"/>
                          <w:spacing w:val="-4"/>
                          <w:sz w:val="20"/>
                          <w:szCs w:val="18"/>
                        </w:rPr>
                        <w:t xml:space="preserve"> </w:t>
                      </w:r>
                      <w:r w:rsidRPr="00734071">
                        <w:rPr>
                          <w:color w:val="231F20"/>
                          <w:sz w:val="20"/>
                          <w:szCs w:val="18"/>
                        </w:rPr>
                        <w:t>celebrate</w:t>
                      </w:r>
                      <w:r w:rsidRPr="00734071">
                        <w:rPr>
                          <w:color w:val="231F20"/>
                          <w:spacing w:val="-4"/>
                          <w:sz w:val="20"/>
                          <w:szCs w:val="18"/>
                        </w:rPr>
                        <w:t xml:space="preserve"> </w:t>
                      </w:r>
                      <w:r w:rsidRPr="00734071">
                        <w:rPr>
                          <w:color w:val="231F20"/>
                          <w:sz w:val="20"/>
                          <w:szCs w:val="18"/>
                        </w:rPr>
                        <w:t>diversity</w:t>
                      </w:r>
                      <w:r w:rsidRPr="00734071">
                        <w:rPr>
                          <w:color w:val="231F20"/>
                          <w:spacing w:val="-4"/>
                          <w:sz w:val="20"/>
                          <w:szCs w:val="18"/>
                        </w:rPr>
                        <w:t xml:space="preserve"> </w:t>
                      </w:r>
                      <w:r w:rsidRPr="00734071">
                        <w:rPr>
                          <w:color w:val="231F20"/>
                          <w:sz w:val="20"/>
                          <w:szCs w:val="18"/>
                        </w:rPr>
                        <w:t>and together grow in faith, love, and respect. We also celebrate inclusion within our school family, where every child is cherished and every voice matters.</w:t>
                      </w:r>
                    </w:p>
                    <w:p w14:paraId="4AA79705" w14:textId="20531E72" w:rsidR="008269A0" w:rsidRPr="008269A0" w:rsidRDefault="008269A0" w:rsidP="008269A0">
                      <w:pPr>
                        <w:pStyle w:val="BodyText"/>
                        <w:numPr>
                          <w:ilvl w:val="0"/>
                          <w:numId w:val="27"/>
                        </w:numPr>
                        <w:spacing w:before="175" w:line="249" w:lineRule="auto"/>
                        <w:ind w:right="958"/>
                        <w:rPr>
                          <w:sz w:val="20"/>
                          <w:szCs w:val="18"/>
                        </w:rPr>
                      </w:pPr>
                      <w:r w:rsidRPr="008269A0">
                        <w:rPr>
                          <w:color w:val="231F20"/>
                          <w:sz w:val="20"/>
                          <w:szCs w:val="18"/>
                        </w:rPr>
                        <w:t>We</w:t>
                      </w:r>
                      <w:r w:rsidRPr="008269A0">
                        <w:rPr>
                          <w:color w:val="231F20"/>
                          <w:spacing w:val="-5"/>
                          <w:sz w:val="20"/>
                          <w:szCs w:val="18"/>
                        </w:rPr>
                        <w:t xml:space="preserve"> </w:t>
                      </w:r>
                      <w:r w:rsidRPr="008269A0">
                        <w:rPr>
                          <w:color w:val="231F20"/>
                          <w:sz w:val="20"/>
                          <w:szCs w:val="18"/>
                        </w:rPr>
                        <w:t>believe</w:t>
                      </w:r>
                      <w:r w:rsidRPr="008269A0">
                        <w:rPr>
                          <w:color w:val="231F20"/>
                          <w:spacing w:val="-5"/>
                          <w:sz w:val="20"/>
                          <w:szCs w:val="18"/>
                        </w:rPr>
                        <w:t xml:space="preserve"> </w:t>
                      </w:r>
                      <w:r w:rsidRPr="008269A0">
                        <w:rPr>
                          <w:color w:val="231F20"/>
                          <w:sz w:val="20"/>
                          <w:szCs w:val="18"/>
                        </w:rPr>
                        <w:t>that</w:t>
                      </w:r>
                      <w:r w:rsidRPr="008269A0">
                        <w:rPr>
                          <w:color w:val="231F20"/>
                          <w:spacing w:val="-5"/>
                          <w:sz w:val="20"/>
                          <w:szCs w:val="18"/>
                        </w:rPr>
                        <w:t xml:space="preserve"> </w:t>
                      </w:r>
                      <w:r w:rsidRPr="008269A0">
                        <w:rPr>
                          <w:color w:val="231F20"/>
                          <w:sz w:val="20"/>
                          <w:szCs w:val="18"/>
                        </w:rPr>
                        <w:t>education</w:t>
                      </w:r>
                      <w:r w:rsidRPr="008269A0">
                        <w:rPr>
                          <w:color w:val="231F20"/>
                          <w:spacing w:val="-5"/>
                          <w:sz w:val="20"/>
                          <w:szCs w:val="18"/>
                        </w:rPr>
                        <w:t xml:space="preserve"> </w:t>
                      </w:r>
                      <w:r w:rsidRPr="008269A0">
                        <w:rPr>
                          <w:color w:val="231F20"/>
                          <w:sz w:val="20"/>
                          <w:szCs w:val="18"/>
                        </w:rPr>
                        <w:t>is</w:t>
                      </w:r>
                      <w:r w:rsidRPr="008269A0">
                        <w:rPr>
                          <w:color w:val="231F20"/>
                          <w:spacing w:val="-5"/>
                          <w:sz w:val="20"/>
                          <w:szCs w:val="18"/>
                        </w:rPr>
                        <w:t xml:space="preserve"> </w:t>
                      </w:r>
                      <w:r w:rsidRPr="008269A0">
                        <w:rPr>
                          <w:color w:val="231F20"/>
                          <w:sz w:val="20"/>
                          <w:szCs w:val="18"/>
                        </w:rPr>
                        <w:t>a</w:t>
                      </w:r>
                      <w:r w:rsidRPr="008269A0">
                        <w:rPr>
                          <w:color w:val="231F20"/>
                          <w:spacing w:val="-5"/>
                          <w:sz w:val="20"/>
                          <w:szCs w:val="18"/>
                        </w:rPr>
                        <w:t xml:space="preserve"> </w:t>
                      </w:r>
                      <w:r w:rsidRPr="008269A0">
                        <w:rPr>
                          <w:color w:val="231F20"/>
                          <w:sz w:val="20"/>
                          <w:szCs w:val="18"/>
                        </w:rPr>
                        <w:t>shared</w:t>
                      </w:r>
                      <w:r w:rsidRPr="008269A0">
                        <w:rPr>
                          <w:color w:val="231F20"/>
                          <w:spacing w:val="-5"/>
                          <w:sz w:val="20"/>
                          <w:szCs w:val="18"/>
                        </w:rPr>
                        <w:t xml:space="preserve"> </w:t>
                      </w:r>
                      <w:r w:rsidRPr="008269A0">
                        <w:rPr>
                          <w:color w:val="231F20"/>
                          <w:sz w:val="20"/>
                          <w:szCs w:val="18"/>
                        </w:rPr>
                        <w:t>journey,</w:t>
                      </w:r>
                      <w:r w:rsidRPr="008269A0">
                        <w:rPr>
                          <w:color w:val="231F20"/>
                          <w:spacing w:val="-5"/>
                          <w:sz w:val="20"/>
                          <w:szCs w:val="18"/>
                        </w:rPr>
                        <w:t xml:space="preserve"> </w:t>
                      </w:r>
                      <w:r w:rsidRPr="008269A0">
                        <w:rPr>
                          <w:color w:val="231F20"/>
                          <w:sz w:val="20"/>
                          <w:szCs w:val="18"/>
                        </w:rPr>
                        <w:t>and</w:t>
                      </w:r>
                      <w:r w:rsidRPr="008269A0">
                        <w:rPr>
                          <w:color w:val="231F20"/>
                          <w:spacing w:val="-5"/>
                          <w:sz w:val="20"/>
                          <w:szCs w:val="18"/>
                        </w:rPr>
                        <w:t xml:space="preserve"> </w:t>
                      </w:r>
                      <w:r w:rsidRPr="008269A0">
                        <w:rPr>
                          <w:color w:val="231F20"/>
                          <w:sz w:val="20"/>
                          <w:szCs w:val="18"/>
                        </w:rPr>
                        <w:t>we</w:t>
                      </w:r>
                      <w:r w:rsidRPr="008269A0">
                        <w:rPr>
                          <w:color w:val="231F20"/>
                          <w:spacing w:val="-5"/>
                          <w:sz w:val="20"/>
                          <w:szCs w:val="18"/>
                        </w:rPr>
                        <w:t xml:space="preserve"> </w:t>
                      </w:r>
                      <w:r w:rsidRPr="008269A0">
                        <w:rPr>
                          <w:color w:val="231F20"/>
                          <w:sz w:val="20"/>
                          <w:szCs w:val="18"/>
                        </w:rPr>
                        <w:t>treasure the partnership between home and school. Parents are</w:t>
                      </w:r>
                      <w:r w:rsidRPr="008269A0">
                        <w:rPr>
                          <w:sz w:val="20"/>
                          <w:szCs w:val="18"/>
                        </w:rPr>
                        <w:t xml:space="preserve"> </w:t>
                      </w:r>
                      <w:r w:rsidRPr="008269A0">
                        <w:rPr>
                          <w:color w:val="231F20"/>
                          <w:sz w:val="20"/>
                          <w:szCs w:val="18"/>
                        </w:rPr>
                        <w:t>warmly</w:t>
                      </w:r>
                      <w:r w:rsidRPr="008269A0">
                        <w:rPr>
                          <w:color w:val="231F20"/>
                          <w:spacing w:val="-6"/>
                          <w:sz w:val="20"/>
                          <w:szCs w:val="18"/>
                        </w:rPr>
                        <w:t xml:space="preserve"> </w:t>
                      </w:r>
                      <w:r w:rsidRPr="008269A0">
                        <w:rPr>
                          <w:color w:val="231F20"/>
                          <w:sz w:val="20"/>
                          <w:szCs w:val="18"/>
                        </w:rPr>
                        <w:t>welcomed</w:t>
                      </w:r>
                      <w:r w:rsidRPr="008269A0">
                        <w:rPr>
                          <w:color w:val="231F20"/>
                          <w:spacing w:val="-6"/>
                          <w:sz w:val="20"/>
                          <w:szCs w:val="18"/>
                        </w:rPr>
                        <w:t xml:space="preserve"> </w:t>
                      </w:r>
                      <w:r w:rsidRPr="008269A0">
                        <w:rPr>
                          <w:color w:val="231F20"/>
                          <w:sz w:val="20"/>
                          <w:szCs w:val="18"/>
                        </w:rPr>
                        <w:t>and</w:t>
                      </w:r>
                      <w:r w:rsidRPr="008269A0">
                        <w:rPr>
                          <w:color w:val="231F20"/>
                          <w:spacing w:val="-6"/>
                          <w:sz w:val="20"/>
                          <w:szCs w:val="18"/>
                        </w:rPr>
                        <w:t xml:space="preserve"> </w:t>
                      </w:r>
                      <w:r w:rsidRPr="008269A0">
                        <w:rPr>
                          <w:color w:val="231F20"/>
                          <w:sz w:val="20"/>
                          <w:szCs w:val="18"/>
                        </w:rPr>
                        <w:t>involved</w:t>
                      </w:r>
                      <w:r w:rsidRPr="008269A0">
                        <w:rPr>
                          <w:color w:val="231F20"/>
                          <w:spacing w:val="-6"/>
                          <w:sz w:val="20"/>
                          <w:szCs w:val="18"/>
                        </w:rPr>
                        <w:t xml:space="preserve"> </w:t>
                      </w:r>
                      <w:r w:rsidRPr="008269A0">
                        <w:rPr>
                          <w:color w:val="231F20"/>
                          <w:sz w:val="20"/>
                          <w:szCs w:val="18"/>
                        </w:rPr>
                        <w:t>in</w:t>
                      </w:r>
                      <w:r w:rsidRPr="008269A0">
                        <w:rPr>
                          <w:color w:val="231F20"/>
                          <w:spacing w:val="-6"/>
                          <w:sz w:val="20"/>
                          <w:szCs w:val="18"/>
                        </w:rPr>
                        <w:t xml:space="preserve"> </w:t>
                      </w:r>
                      <w:r w:rsidRPr="008269A0">
                        <w:rPr>
                          <w:color w:val="231F20"/>
                          <w:sz w:val="20"/>
                          <w:szCs w:val="18"/>
                        </w:rPr>
                        <w:t>their</w:t>
                      </w:r>
                      <w:r w:rsidRPr="008269A0">
                        <w:rPr>
                          <w:color w:val="231F20"/>
                          <w:spacing w:val="-6"/>
                          <w:sz w:val="20"/>
                          <w:szCs w:val="18"/>
                        </w:rPr>
                        <w:t xml:space="preserve"> </w:t>
                      </w:r>
                      <w:r w:rsidRPr="008269A0">
                        <w:rPr>
                          <w:color w:val="231F20"/>
                          <w:sz w:val="20"/>
                          <w:szCs w:val="18"/>
                        </w:rPr>
                        <w:t>child’s</w:t>
                      </w:r>
                      <w:r w:rsidRPr="008269A0">
                        <w:rPr>
                          <w:color w:val="231F20"/>
                          <w:spacing w:val="-6"/>
                          <w:sz w:val="20"/>
                          <w:szCs w:val="18"/>
                        </w:rPr>
                        <w:t xml:space="preserve"> </w:t>
                      </w:r>
                      <w:r w:rsidRPr="008269A0">
                        <w:rPr>
                          <w:color w:val="231F20"/>
                          <w:sz w:val="20"/>
                          <w:szCs w:val="18"/>
                        </w:rPr>
                        <w:t>learning</w:t>
                      </w:r>
                      <w:r w:rsidRPr="008269A0">
                        <w:rPr>
                          <w:color w:val="231F20"/>
                          <w:spacing w:val="-6"/>
                          <w:sz w:val="20"/>
                          <w:szCs w:val="18"/>
                        </w:rPr>
                        <w:t xml:space="preserve"> </w:t>
                      </w:r>
                      <w:r w:rsidRPr="008269A0">
                        <w:rPr>
                          <w:color w:val="231F20"/>
                          <w:sz w:val="20"/>
                          <w:szCs w:val="18"/>
                        </w:rPr>
                        <w:t>journey, with open communication and collaboration at the heart of everything we do.</w:t>
                      </w:r>
                    </w:p>
                    <w:p w14:paraId="4C422252" w14:textId="77777777" w:rsidR="004E215E" w:rsidRPr="004E215E" w:rsidRDefault="004E215E" w:rsidP="004E215E">
                      <w:pPr>
                        <w:pStyle w:val="BodyText"/>
                        <w:numPr>
                          <w:ilvl w:val="0"/>
                          <w:numId w:val="27"/>
                        </w:numPr>
                        <w:spacing w:before="172" w:line="249" w:lineRule="auto"/>
                        <w:ind w:right="1363"/>
                        <w:jc w:val="both"/>
                        <w:rPr>
                          <w:sz w:val="20"/>
                          <w:szCs w:val="18"/>
                        </w:rPr>
                      </w:pPr>
                      <w:r w:rsidRPr="004E215E">
                        <w:rPr>
                          <w:color w:val="231F20"/>
                          <w:sz w:val="20"/>
                          <w:szCs w:val="18"/>
                        </w:rPr>
                        <w:t>With high aspirations for every child, we offer an enriching curriculum that sparks curiosity and fosters a lifelong love of learning. Through meaningful connections with our local community,</w:t>
                      </w:r>
                      <w:r w:rsidRPr="004E215E">
                        <w:rPr>
                          <w:color w:val="231F20"/>
                          <w:spacing w:val="-8"/>
                          <w:sz w:val="20"/>
                          <w:szCs w:val="18"/>
                        </w:rPr>
                        <w:t xml:space="preserve"> </w:t>
                      </w:r>
                      <w:r w:rsidRPr="004E215E">
                        <w:rPr>
                          <w:color w:val="231F20"/>
                          <w:sz w:val="20"/>
                          <w:szCs w:val="18"/>
                        </w:rPr>
                        <w:t>we</w:t>
                      </w:r>
                      <w:r w:rsidRPr="004E215E">
                        <w:rPr>
                          <w:color w:val="231F20"/>
                          <w:spacing w:val="-8"/>
                          <w:sz w:val="20"/>
                          <w:szCs w:val="18"/>
                        </w:rPr>
                        <w:t xml:space="preserve"> </w:t>
                      </w:r>
                      <w:r w:rsidRPr="004E215E">
                        <w:rPr>
                          <w:color w:val="231F20"/>
                          <w:sz w:val="20"/>
                          <w:szCs w:val="18"/>
                        </w:rPr>
                        <w:t>provide</w:t>
                      </w:r>
                      <w:r w:rsidRPr="004E215E">
                        <w:rPr>
                          <w:color w:val="231F20"/>
                          <w:spacing w:val="-8"/>
                          <w:sz w:val="20"/>
                          <w:szCs w:val="18"/>
                        </w:rPr>
                        <w:t xml:space="preserve"> </w:t>
                      </w:r>
                      <w:r w:rsidRPr="004E215E">
                        <w:rPr>
                          <w:color w:val="231F20"/>
                          <w:sz w:val="20"/>
                          <w:szCs w:val="18"/>
                        </w:rPr>
                        <w:t>experiences</w:t>
                      </w:r>
                      <w:r w:rsidRPr="004E215E">
                        <w:rPr>
                          <w:color w:val="231F20"/>
                          <w:spacing w:val="-8"/>
                          <w:sz w:val="20"/>
                          <w:szCs w:val="18"/>
                        </w:rPr>
                        <w:t xml:space="preserve"> </w:t>
                      </w:r>
                      <w:r w:rsidRPr="004E215E">
                        <w:rPr>
                          <w:color w:val="231F20"/>
                          <w:sz w:val="20"/>
                          <w:szCs w:val="18"/>
                        </w:rPr>
                        <w:t>that</w:t>
                      </w:r>
                      <w:r w:rsidRPr="004E215E">
                        <w:rPr>
                          <w:color w:val="231F20"/>
                          <w:spacing w:val="-8"/>
                          <w:sz w:val="20"/>
                          <w:szCs w:val="18"/>
                        </w:rPr>
                        <w:t xml:space="preserve"> </w:t>
                      </w:r>
                      <w:r w:rsidRPr="004E215E">
                        <w:rPr>
                          <w:color w:val="231F20"/>
                          <w:sz w:val="20"/>
                          <w:szCs w:val="18"/>
                        </w:rPr>
                        <w:t>inspire,</w:t>
                      </w:r>
                      <w:r w:rsidRPr="004E215E">
                        <w:rPr>
                          <w:color w:val="231F20"/>
                          <w:spacing w:val="-8"/>
                          <w:sz w:val="20"/>
                          <w:szCs w:val="18"/>
                        </w:rPr>
                        <w:t xml:space="preserve"> </w:t>
                      </w:r>
                      <w:r w:rsidRPr="004E215E">
                        <w:rPr>
                          <w:color w:val="231F20"/>
                          <w:sz w:val="20"/>
                          <w:szCs w:val="18"/>
                        </w:rPr>
                        <w:t>challenge, and develop skills.</w:t>
                      </w:r>
                    </w:p>
                    <w:p w14:paraId="3263400B" w14:textId="7E26B749" w:rsidR="004E215E" w:rsidRDefault="008E16BB" w:rsidP="008E16BB">
                      <w:pPr>
                        <w:pStyle w:val="BodyText"/>
                        <w:numPr>
                          <w:ilvl w:val="0"/>
                          <w:numId w:val="27"/>
                        </w:numPr>
                        <w:spacing w:before="175" w:line="249" w:lineRule="auto"/>
                        <w:ind w:right="958"/>
                        <w:rPr>
                          <w:sz w:val="20"/>
                          <w:szCs w:val="18"/>
                        </w:rPr>
                      </w:pPr>
                      <w:r w:rsidRPr="008E16BB">
                        <w:rPr>
                          <w:color w:val="231F20"/>
                          <w:sz w:val="20"/>
                          <w:szCs w:val="18"/>
                        </w:rPr>
                        <w:t>At Our Lady’s, excellence is not just an outcome</w:t>
                      </w:r>
                      <w:r w:rsidRPr="008E16BB">
                        <w:rPr>
                          <w:color w:val="231F20"/>
                          <w:spacing w:val="-37"/>
                          <w:sz w:val="20"/>
                          <w:szCs w:val="18"/>
                        </w:rPr>
                        <w:t xml:space="preserve"> </w:t>
                      </w:r>
                      <w:r w:rsidRPr="008E16BB">
                        <w:rPr>
                          <w:color w:val="231F20"/>
                          <w:spacing w:val="17"/>
                          <w:sz w:val="20"/>
                          <w:szCs w:val="18"/>
                        </w:rPr>
                        <w:t>-</w:t>
                      </w:r>
                      <w:r w:rsidRPr="008E16BB">
                        <w:rPr>
                          <w:color w:val="231F20"/>
                          <w:sz w:val="20"/>
                          <w:szCs w:val="18"/>
                        </w:rPr>
                        <w:t>it’s a way of being. Together, as children, families, staff, and partners, we are</w:t>
                      </w:r>
                      <w:r w:rsidRPr="008E16BB">
                        <w:rPr>
                          <w:color w:val="231F20"/>
                          <w:spacing w:val="-3"/>
                          <w:sz w:val="20"/>
                          <w:szCs w:val="18"/>
                        </w:rPr>
                        <w:t xml:space="preserve"> </w:t>
                      </w:r>
                      <w:r w:rsidRPr="008E16BB">
                        <w:rPr>
                          <w:color w:val="231F20"/>
                          <w:sz w:val="20"/>
                          <w:szCs w:val="18"/>
                        </w:rPr>
                        <w:t>a</w:t>
                      </w:r>
                      <w:r w:rsidRPr="008E16BB">
                        <w:rPr>
                          <w:color w:val="231F20"/>
                          <w:spacing w:val="-3"/>
                          <w:sz w:val="20"/>
                          <w:szCs w:val="18"/>
                        </w:rPr>
                        <w:t xml:space="preserve"> </w:t>
                      </w:r>
                      <w:r w:rsidRPr="008E16BB">
                        <w:rPr>
                          <w:color w:val="231F20"/>
                          <w:sz w:val="20"/>
                          <w:szCs w:val="18"/>
                        </w:rPr>
                        <w:t>school</w:t>
                      </w:r>
                      <w:r w:rsidRPr="008E16BB">
                        <w:rPr>
                          <w:color w:val="231F20"/>
                          <w:spacing w:val="-3"/>
                          <w:sz w:val="20"/>
                          <w:szCs w:val="18"/>
                        </w:rPr>
                        <w:t xml:space="preserve"> </w:t>
                      </w:r>
                      <w:r w:rsidRPr="008E16BB">
                        <w:rPr>
                          <w:color w:val="231F20"/>
                          <w:sz w:val="20"/>
                          <w:szCs w:val="18"/>
                        </w:rPr>
                        <w:t>where</w:t>
                      </w:r>
                      <w:r w:rsidRPr="008E16BB">
                        <w:rPr>
                          <w:color w:val="231F20"/>
                          <w:spacing w:val="-3"/>
                          <w:sz w:val="20"/>
                          <w:szCs w:val="18"/>
                        </w:rPr>
                        <w:t xml:space="preserve"> </w:t>
                      </w:r>
                      <w:r w:rsidRPr="008E16BB">
                        <w:rPr>
                          <w:color w:val="231F20"/>
                          <w:sz w:val="20"/>
                          <w:szCs w:val="18"/>
                        </w:rPr>
                        <w:t>hearts</w:t>
                      </w:r>
                      <w:r w:rsidRPr="008E16BB">
                        <w:rPr>
                          <w:color w:val="231F20"/>
                          <w:spacing w:val="-3"/>
                          <w:sz w:val="20"/>
                          <w:szCs w:val="18"/>
                        </w:rPr>
                        <w:t xml:space="preserve"> </w:t>
                      </w:r>
                      <w:r w:rsidRPr="008E16BB">
                        <w:rPr>
                          <w:color w:val="231F20"/>
                          <w:sz w:val="20"/>
                          <w:szCs w:val="18"/>
                        </w:rPr>
                        <w:t>are</w:t>
                      </w:r>
                      <w:r w:rsidRPr="008E16BB">
                        <w:rPr>
                          <w:color w:val="231F20"/>
                          <w:spacing w:val="-3"/>
                          <w:sz w:val="20"/>
                          <w:szCs w:val="18"/>
                        </w:rPr>
                        <w:t xml:space="preserve"> </w:t>
                      </w:r>
                      <w:r w:rsidRPr="008E16BB">
                        <w:rPr>
                          <w:color w:val="231F20"/>
                          <w:sz w:val="20"/>
                          <w:szCs w:val="18"/>
                        </w:rPr>
                        <w:t>open,</w:t>
                      </w:r>
                      <w:r w:rsidRPr="008E16BB">
                        <w:rPr>
                          <w:color w:val="231F20"/>
                          <w:spacing w:val="-3"/>
                          <w:sz w:val="20"/>
                          <w:szCs w:val="18"/>
                        </w:rPr>
                        <w:t xml:space="preserve"> </w:t>
                      </w:r>
                      <w:r w:rsidRPr="008E16BB">
                        <w:rPr>
                          <w:color w:val="231F20"/>
                          <w:sz w:val="20"/>
                          <w:szCs w:val="18"/>
                        </w:rPr>
                        <w:t>minds</w:t>
                      </w:r>
                      <w:r w:rsidRPr="008E16BB">
                        <w:rPr>
                          <w:color w:val="231F20"/>
                          <w:spacing w:val="-3"/>
                          <w:sz w:val="20"/>
                          <w:szCs w:val="18"/>
                        </w:rPr>
                        <w:t xml:space="preserve"> </w:t>
                      </w:r>
                      <w:r w:rsidRPr="008E16BB">
                        <w:rPr>
                          <w:color w:val="231F20"/>
                          <w:sz w:val="20"/>
                          <w:szCs w:val="18"/>
                        </w:rPr>
                        <w:t>are</w:t>
                      </w:r>
                      <w:r w:rsidRPr="008E16BB">
                        <w:rPr>
                          <w:color w:val="231F20"/>
                          <w:spacing w:val="-3"/>
                          <w:sz w:val="20"/>
                          <w:szCs w:val="18"/>
                        </w:rPr>
                        <w:t xml:space="preserve"> </w:t>
                      </w:r>
                      <w:r w:rsidRPr="008E16BB">
                        <w:rPr>
                          <w:color w:val="231F20"/>
                          <w:sz w:val="20"/>
                          <w:szCs w:val="18"/>
                        </w:rPr>
                        <w:t>nourished,</w:t>
                      </w:r>
                      <w:r w:rsidRPr="008E16BB">
                        <w:rPr>
                          <w:color w:val="231F20"/>
                          <w:spacing w:val="-3"/>
                          <w:sz w:val="20"/>
                          <w:szCs w:val="18"/>
                        </w:rPr>
                        <w:t xml:space="preserve"> </w:t>
                      </w:r>
                      <w:r w:rsidRPr="008E16BB">
                        <w:rPr>
                          <w:color w:val="231F20"/>
                          <w:sz w:val="20"/>
                          <w:szCs w:val="18"/>
                        </w:rPr>
                        <w:t>and every child shines.</w:t>
                      </w:r>
                    </w:p>
                    <w:p w14:paraId="466BD0DB" w14:textId="77777777" w:rsidR="008B4063" w:rsidRPr="008B4063" w:rsidRDefault="008B4063" w:rsidP="008B4063">
                      <w:pPr>
                        <w:pStyle w:val="BodyText"/>
                        <w:spacing w:before="230"/>
                        <w:rPr>
                          <w:sz w:val="22"/>
                          <w:szCs w:val="20"/>
                        </w:rPr>
                      </w:pPr>
                      <w:r w:rsidRPr="008B4063">
                        <w:rPr>
                          <w:color w:val="231F20"/>
                          <w:spacing w:val="-2"/>
                          <w:sz w:val="22"/>
                          <w:szCs w:val="20"/>
                        </w:rPr>
                        <w:t>Yours</w:t>
                      </w:r>
                      <w:r w:rsidRPr="008B4063">
                        <w:rPr>
                          <w:color w:val="231F20"/>
                          <w:spacing w:val="-11"/>
                          <w:sz w:val="22"/>
                          <w:szCs w:val="20"/>
                        </w:rPr>
                        <w:t xml:space="preserve"> </w:t>
                      </w:r>
                      <w:r w:rsidRPr="008B4063">
                        <w:rPr>
                          <w:color w:val="231F20"/>
                          <w:spacing w:val="-2"/>
                          <w:sz w:val="22"/>
                          <w:szCs w:val="20"/>
                        </w:rPr>
                        <w:t>faithfully</w:t>
                      </w:r>
                    </w:p>
                    <w:p w14:paraId="313839FA" w14:textId="4D03DDA6" w:rsidR="008B4063" w:rsidRPr="000847AC" w:rsidRDefault="008B4063" w:rsidP="008B4063">
                      <w:pPr>
                        <w:pStyle w:val="BodyText"/>
                        <w:spacing w:before="125" w:line="304" w:lineRule="auto"/>
                        <w:ind w:right="4893"/>
                        <w:rPr>
                          <w:b/>
                          <w:bCs/>
                          <w:sz w:val="22"/>
                          <w:szCs w:val="20"/>
                        </w:rPr>
                      </w:pPr>
                      <w:r w:rsidRPr="000847AC">
                        <w:rPr>
                          <w:b/>
                          <w:bCs/>
                          <w:color w:val="231F20"/>
                          <w:sz w:val="22"/>
                          <w:szCs w:val="20"/>
                        </w:rPr>
                        <w:t>Mrs</w:t>
                      </w:r>
                      <w:r w:rsidRPr="000847AC">
                        <w:rPr>
                          <w:b/>
                          <w:bCs/>
                          <w:color w:val="231F20"/>
                          <w:spacing w:val="-15"/>
                          <w:sz w:val="22"/>
                          <w:szCs w:val="20"/>
                        </w:rPr>
                        <w:t xml:space="preserve"> </w:t>
                      </w:r>
                      <w:r w:rsidRPr="000847AC">
                        <w:rPr>
                          <w:b/>
                          <w:bCs/>
                          <w:color w:val="231F20"/>
                          <w:sz w:val="22"/>
                          <w:szCs w:val="20"/>
                        </w:rPr>
                        <w:t>Lorna</w:t>
                      </w:r>
                      <w:r w:rsidRPr="000847AC">
                        <w:rPr>
                          <w:b/>
                          <w:bCs/>
                          <w:color w:val="231F20"/>
                          <w:spacing w:val="-15"/>
                          <w:sz w:val="22"/>
                          <w:szCs w:val="20"/>
                        </w:rPr>
                        <w:t xml:space="preserve"> </w:t>
                      </w:r>
                      <w:r w:rsidRPr="000847AC">
                        <w:rPr>
                          <w:b/>
                          <w:bCs/>
                          <w:color w:val="231F20"/>
                          <w:sz w:val="22"/>
                          <w:szCs w:val="20"/>
                        </w:rPr>
                        <w:t>Dashwood (Head Teacher)</w:t>
                      </w:r>
                    </w:p>
                    <w:p w14:paraId="29633C52" w14:textId="77777777" w:rsidR="008E16BB" w:rsidRPr="008E16BB" w:rsidRDefault="008E16BB" w:rsidP="008E16BB">
                      <w:pPr>
                        <w:pStyle w:val="BodyText"/>
                        <w:spacing w:before="175" w:line="249" w:lineRule="auto"/>
                        <w:ind w:left="360" w:right="958"/>
                        <w:rPr>
                          <w:sz w:val="20"/>
                          <w:szCs w:val="18"/>
                        </w:rPr>
                      </w:pPr>
                    </w:p>
                    <w:p w14:paraId="79D36183" w14:textId="77777777" w:rsidR="00734071" w:rsidRPr="008E16BB" w:rsidRDefault="00734071" w:rsidP="00734071">
                      <w:pPr>
                        <w:pStyle w:val="BodyText"/>
                        <w:numPr>
                          <w:ilvl w:val="0"/>
                          <w:numId w:val="27"/>
                        </w:numPr>
                        <w:spacing w:before="181" w:line="249" w:lineRule="auto"/>
                        <w:ind w:right="1317"/>
                        <w:rPr>
                          <w:sz w:val="2"/>
                          <w:szCs w:val="2"/>
                        </w:rPr>
                      </w:pPr>
                    </w:p>
                    <w:p w14:paraId="29724749" w14:textId="77777777" w:rsidR="00D41C7A" w:rsidRPr="008E16BB" w:rsidRDefault="00D41C7A" w:rsidP="001E79FE">
                      <w:pPr>
                        <w:rPr>
                          <w:sz w:val="14"/>
                          <w:szCs w:val="12"/>
                        </w:rPr>
                      </w:pPr>
                    </w:p>
                    <w:p w14:paraId="20257897" w14:textId="77777777" w:rsidR="00D41C7A" w:rsidRPr="008E16BB" w:rsidRDefault="00D41C7A" w:rsidP="001E79FE">
                      <w:pPr>
                        <w:rPr>
                          <w:sz w:val="14"/>
                          <w:szCs w:val="12"/>
                        </w:rPr>
                      </w:pPr>
                    </w:p>
                    <w:p w14:paraId="588FEDC1" w14:textId="77777777" w:rsidR="00D41C7A" w:rsidRPr="008E16BB" w:rsidRDefault="00D41C7A" w:rsidP="001E79FE">
                      <w:pPr>
                        <w:rPr>
                          <w:sz w:val="14"/>
                          <w:szCs w:val="12"/>
                        </w:rPr>
                      </w:pPr>
                    </w:p>
                    <w:p w14:paraId="24A0E818" w14:textId="77777777" w:rsidR="00D41C7A" w:rsidRPr="008E16BB" w:rsidRDefault="00D41C7A" w:rsidP="001E79FE">
                      <w:pPr>
                        <w:rPr>
                          <w:sz w:val="14"/>
                          <w:szCs w:val="12"/>
                        </w:rPr>
                      </w:pPr>
                    </w:p>
                    <w:p w14:paraId="4BF4B889" w14:textId="77777777" w:rsidR="00D41C7A" w:rsidRPr="008E16BB" w:rsidRDefault="00D41C7A" w:rsidP="001E79FE">
                      <w:pPr>
                        <w:rPr>
                          <w:sz w:val="14"/>
                          <w:szCs w:val="12"/>
                        </w:rPr>
                      </w:pPr>
                    </w:p>
                    <w:p w14:paraId="0658351E" w14:textId="77777777" w:rsidR="00D41C7A" w:rsidRPr="004E215E" w:rsidRDefault="00D41C7A" w:rsidP="001E79FE">
                      <w:pPr>
                        <w:rPr>
                          <w:sz w:val="20"/>
                          <w:szCs w:val="18"/>
                        </w:rPr>
                      </w:pPr>
                    </w:p>
                    <w:p w14:paraId="00FA6F1C" w14:textId="77777777" w:rsidR="00D41C7A" w:rsidRDefault="00D41C7A" w:rsidP="001E79FE"/>
                    <w:p w14:paraId="228522EC" w14:textId="77777777" w:rsidR="00D41C7A" w:rsidRDefault="00D41C7A" w:rsidP="001E79FE"/>
                    <w:p w14:paraId="68996F7B" w14:textId="77777777" w:rsidR="00D41C7A" w:rsidRDefault="00D41C7A" w:rsidP="001E79FE"/>
                    <w:p w14:paraId="6156AC6B" w14:textId="77777777" w:rsidR="00D41C7A" w:rsidRDefault="00D41C7A" w:rsidP="001E79FE"/>
                    <w:p w14:paraId="5521683A" w14:textId="77777777" w:rsidR="00D41C7A" w:rsidRDefault="00D41C7A" w:rsidP="001E79FE"/>
                    <w:p w14:paraId="7DA84D5C" w14:textId="77777777" w:rsidR="00D41C7A" w:rsidRDefault="00D41C7A" w:rsidP="001E79FE"/>
                    <w:p w14:paraId="3CACCFE3" w14:textId="77777777" w:rsidR="00D41C7A" w:rsidRDefault="00D41C7A" w:rsidP="001E79FE"/>
                    <w:p w14:paraId="4CB00EE8" w14:textId="77777777" w:rsidR="00D41C7A" w:rsidRDefault="00D41C7A" w:rsidP="001E79FE"/>
                    <w:p w14:paraId="1938B326" w14:textId="77777777" w:rsidR="00D41C7A" w:rsidRDefault="00D41C7A" w:rsidP="001E79FE"/>
                    <w:p w14:paraId="2F3D7C9E" w14:textId="77777777" w:rsidR="00D41C7A" w:rsidRDefault="00D41C7A" w:rsidP="001E79FE"/>
                    <w:p w14:paraId="64E27BA2" w14:textId="77777777" w:rsidR="00D41C7A" w:rsidRDefault="00D41C7A" w:rsidP="001E79FE"/>
                    <w:p w14:paraId="5FADE591" w14:textId="77777777" w:rsidR="00D41C7A" w:rsidRDefault="00D41C7A" w:rsidP="001E79FE"/>
                    <w:p w14:paraId="2D4CE536" w14:textId="77777777" w:rsidR="00D41C7A" w:rsidRDefault="00D41C7A" w:rsidP="001E79FE"/>
                    <w:p w14:paraId="7A0213EB" w14:textId="77777777" w:rsidR="00D41C7A" w:rsidRDefault="00D41C7A" w:rsidP="001E79FE"/>
                    <w:p w14:paraId="3CC30D44" w14:textId="77777777" w:rsidR="00D41C7A" w:rsidRDefault="00D41C7A" w:rsidP="001E79FE"/>
                    <w:p w14:paraId="21E0BCF3" w14:textId="77777777" w:rsidR="00D41C7A" w:rsidRDefault="00D41C7A" w:rsidP="001E79FE"/>
                    <w:p w14:paraId="45BD888C" w14:textId="77777777" w:rsidR="00D41C7A" w:rsidRDefault="00D41C7A" w:rsidP="001E79FE"/>
                  </w:txbxContent>
                </v:textbox>
              </v:shape>
            </w:pict>
          </mc:Fallback>
        </mc:AlternateContent>
      </w:r>
      <w:r w:rsidR="00855760" w:rsidRPr="00806D5C">
        <w:rPr>
          <w:rFonts w:asciiTheme="majorHAnsi" w:hAnsiTheme="majorHAnsi"/>
          <w:sz w:val="40"/>
          <w:szCs w:val="40"/>
        </w:rPr>
        <w:t>Section 1: Welcome and Vision</w:t>
      </w:r>
    </w:p>
    <w:p w14:paraId="563AF3CF" w14:textId="47BC8A26" w:rsidR="00855760" w:rsidRDefault="00855760" w:rsidP="00855760"/>
    <w:p w14:paraId="2EA82870" w14:textId="77777777" w:rsidR="00D51744" w:rsidRDefault="00D51744" w:rsidP="00855760"/>
    <w:p w14:paraId="04241B2C" w14:textId="77777777" w:rsidR="00D51744" w:rsidRDefault="00D51744" w:rsidP="00855760"/>
    <w:p w14:paraId="78330939" w14:textId="77777777" w:rsidR="00855760" w:rsidRDefault="00855760" w:rsidP="00855760"/>
    <w:p w14:paraId="58F5D048" w14:textId="77777777" w:rsidR="001E79FE" w:rsidRDefault="001E79FE" w:rsidP="00855760"/>
    <w:p w14:paraId="69444EAB" w14:textId="77777777" w:rsidR="001E79FE" w:rsidRDefault="001E79FE" w:rsidP="00855760"/>
    <w:p w14:paraId="7C8AE144" w14:textId="77777777" w:rsidR="001E79FE" w:rsidRDefault="001E79FE" w:rsidP="00855760"/>
    <w:p w14:paraId="76F0E429" w14:textId="77777777" w:rsidR="001E79FE" w:rsidRDefault="001E79FE" w:rsidP="00855760"/>
    <w:p w14:paraId="1A7FB089" w14:textId="77777777" w:rsidR="001E79FE" w:rsidRDefault="001E79FE" w:rsidP="00855760"/>
    <w:p w14:paraId="71C5DEBA" w14:textId="77777777" w:rsidR="008269A0" w:rsidRDefault="008269A0" w:rsidP="00855760"/>
    <w:p w14:paraId="70811FA0" w14:textId="77777777" w:rsidR="008269A0" w:rsidRDefault="008269A0" w:rsidP="00855760"/>
    <w:p w14:paraId="2FA43D3B" w14:textId="77777777" w:rsidR="001E79FE" w:rsidRDefault="001E79FE" w:rsidP="00855760"/>
    <w:p w14:paraId="4ACDC285" w14:textId="77777777" w:rsidR="001E79FE" w:rsidRDefault="001E79FE" w:rsidP="00855760"/>
    <w:p w14:paraId="52AC4A19" w14:textId="77777777" w:rsidR="001E79FE" w:rsidRDefault="001E79FE" w:rsidP="00855760"/>
    <w:p w14:paraId="36A37C7F" w14:textId="77777777" w:rsidR="001E79FE" w:rsidRDefault="001E79FE" w:rsidP="00855760"/>
    <w:p w14:paraId="061F832F" w14:textId="77777777" w:rsidR="008E16BB" w:rsidRDefault="008E16BB" w:rsidP="00D51744">
      <w:pPr>
        <w:pStyle w:val="sectionheader"/>
        <w:rPr>
          <w:rFonts w:asciiTheme="majorHAnsi" w:hAnsiTheme="majorHAnsi"/>
          <w:sz w:val="40"/>
          <w:szCs w:val="40"/>
        </w:rPr>
      </w:pPr>
    </w:p>
    <w:p w14:paraId="7A0FDD78" w14:textId="77777777" w:rsidR="008E16BB" w:rsidRDefault="008E16BB" w:rsidP="00D51744">
      <w:pPr>
        <w:pStyle w:val="sectionheader"/>
        <w:rPr>
          <w:rFonts w:asciiTheme="majorHAnsi" w:hAnsiTheme="majorHAnsi"/>
          <w:sz w:val="40"/>
          <w:szCs w:val="40"/>
        </w:rPr>
      </w:pPr>
    </w:p>
    <w:p w14:paraId="7CA0B129" w14:textId="77777777" w:rsidR="008B4063" w:rsidRDefault="008B4063" w:rsidP="00D51744">
      <w:pPr>
        <w:pStyle w:val="sectionheader"/>
        <w:rPr>
          <w:rFonts w:asciiTheme="majorHAnsi" w:hAnsiTheme="majorHAnsi"/>
          <w:sz w:val="40"/>
          <w:szCs w:val="40"/>
        </w:rPr>
      </w:pPr>
    </w:p>
    <w:p w14:paraId="00F2481F" w14:textId="37E1B903" w:rsidR="00D51744" w:rsidRPr="008E16BB" w:rsidRDefault="008E16BB" w:rsidP="008E16BB">
      <w:pPr>
        <w:pStyle w:val="sectionheader"/>
        <w:rPr>
          <w:rFonts w:asciiTheme="majorHAnsi" w:hAnsiTheme="majorHAnsi"/>
          <w:sz w:val="40"/>
          <w:szCs w:val="40"/>
        </w:rPr>
      </w:pPr>
      <w:r>
        <w:rPr>
          <w:noProof/>
        </w:rPr>
        <mc:AlternateContent>
          <mc:Choice Requires="wps">
            <w:drawing>
              <wp:anchor distT="0" distB="0" distL="114300" distR="114300" simplePos="0" relativeHeight="251658252" behindDoc="1" locked="0" layoutInCell="1" allowOverlap="1" wp14:anchorId="7FD88487" wp14:editId="0A557584">
                <wp:simplePos x="0" y="0"/>
                <wp:positionH relativeFrom="column">
                  <wp:posOffset>-299545</wp:posOffset>
                </wp:positionH>
                <wp:positionV relativeFrom="paragraph">
                  <wp:posOffset>275371</wp:posOffset>
                </wp:positionV>
                <wp:extent cx="6210300" cy="4527660"/>
                <wp:effectExtent l="0" t="0" r="19050" b="25400"/>
                <wp:wrapNone/>
                <wp:docPr id="2122961745" name="Text Box 7"/>
                <wp:cNvGraphicFramePr/>
                <a:graphic xmlns:a="http://schemas.openxmlformats.org/drawingml/2006/main">
                  <a:graphicData uri="http://schemas.microsoft.com/office/word/2010/wordprocessingShape">
                    <wps:wsp>
                      <wps:cNvSpPr txBox="1"/>
                      <wps:spPr>
                        <a:xfrm>
                          <a:off x="0" y="0"/>
                          <a:ext cx="6210300" cy="4527660"/>
                        </a:xfrm>
                        <a:prstGeom prst="rect">
                          <a:avLst/>
                        </a:prstGeom>
                        <a:noFill/>
                        <a:ln w="6350">
                          <a:solidFill>
                            <a:schemeClr val="tx1"/>
                          </a:solidFill>
                        </a:ln>
                      </wps:spPr>
                      <wps:txbx>
                        <w:txbxContent>
                          <w:p w14:paraId="3070C2EB" w14:textId="473CA41D" w:rsidR="003F359E" w:rsidRDefault="003F359E" w:rsidP="003F359E">
                            <w:pPr>
                              <w:rPr>
                                <w:sz w:val="22"/>
                                <w:szCs w:val="22"/>
                                <w:lang w:val="en-US"/>
                              </w:rPr>
                            </w:pPr>
                            <w:r w:rsidRPr="0061554C">
                              <w:rPr>
                                <w:sz w:val="22"/>
                                <w:szCs w:val="22"/>
                                <w:lang w:val="en-US"/>
                              </w:rPr>
                              <w:t xml:space="preserve">At Our Lady’s RC Primary School, we set out the following vision, values and aims, and in striving to achieve these, we believe we serve the best interests of our young people, parents and the wider school community </w:t>
                            </w:r>
                            <w:r w:rsidR="0061554C">
                              <w:rPr>
                                <w:sz w:val="22"/>
                                <w:szCs w:val="22"/>
                                <w:lang w:val="en-US"/>
                              </w:rPr>
                              <w:t>–</w:t>
                            </w:r>
                          </w:p>
                          <w:p w14:paraId="0134E0AC" w14:textId="77777777" w:rsidR="0061554C" w:rsidRPr="0061554C" w:rsidRDefault="0061554C" w:rsidP="003F359E">
                            <w:pPr>
                              <w:rPr>
                                <w:sz w:val="22"/>
                                <w:szCs w:val="22"/>
                                <w:lang w:val="en-US"/>
                              </w:rPr>
                            </w:pPr>
                          </w:p>
                          <w:p w14:paraId="70F27A59" w14:textId="77777777" w:rsidR="003F359E" w:rsidRPr="0061554C" w:rsidRDefault="003F359E" w:rsidP="003F359E">
                            <w:pPr>
                              <w:rPr>
                                <w:b/>
                                <w:bCs/>
                                <w:sz w:val="22"/>
                                <w:szCs w:val="22"/>
                                <w:lang w:val="en-US"/>
                              </w:rPr>
                            </w:pPr>
                            <w:r w:rsidRPr="0061554C">
                              <w:rPr>
                                <w:b/>
                                <w:bCs/>
                                <w:sz w:val="22"/>
                                <w:szCs w:val="22"/>
                                <w:lang w:val="en-US"/>
                              </w:rPr>
                              <w:t>Our Vision</w:t>
                            </w:r>
                          </w:p>
                          <w:p w14:paraId="214CA564" w14:textId="77777777" w:rsidR="003F359E" w:rsidRDefault="003F359E" w:rsidP="003F359E">
                            <w:pPr>
                              <w:rPr>
                                <w:sz w:val="22"/>
                                <w:szCs w:val="22"/>
                                <w:lang w:val="en-US"/>
                              </w:rPr>
                            </w:pPr>
                            <w:r w:rsidRPr="0061554C">
                              <w:rPr>
                                <w:sz w:val="22"/>
                                <w:szCs w:val="22"/>
                                <w:lang w:val="en-US"/>
                              </w:rPr>
                              <w:t>Everyone Matters Everyone Succeeds</w:t>
                            </w:r>
                          </w:p>
                          <w:p w14:paraId="0D0CC756" w14:textId="77777777" w:rsidR="0061554C" w:rsidRPr="0061554C" w:rsidRDefault="0061554C" w:rsidP="003F359E">
                            <w:pPr>
                              <w:rPr>
                                <w:sz w:val="22"/>
                                <w:szCs w:val="22"/>
                                <w:lang w:val="en-US"/>
                              </w:rPr>
                            </w:pPr>
                          </w:p>
                          <w:p w14:paraId="671E85E7" w14:textId="77777777" w:rsidR="003F359E" w:rsidRPr="0061554C" w:rsidRDefault="003F359E" w:rsidP="003F359E">
                            <w:pPr>
                              <w:rPr>
                                <w:b/>
                                <w:bCs/>
                                <w:sz w:val="22"/>
                                <w:szCs w:val="22"/>
                                <w:lang w:val="en-US"/>
                              </w:rPr>
                            </w:pPr>
                            <w:r w:rsidRPr="0061554C">
                              <w:rPr>
                                <w:b/>
                                <w:bCs/>
                                <w:sz w:val="22"/>
                                <w:szCs w:val="22"/>
                                <w:lang w:val="en-US"/>
                              </w:rPr>
                              <w:t>Our Values</w:t>
                            </w:r>
                          </w:p>
                          <w:p w14:paraId="1903CFA7" w14:textId="77777777" w:rsidR="003F359E" w:rsidRPr="0061554C" w:rsidRDefault="003F359E" w:rsidP="003F359E">
                            <w:pPr>
                              <w:rPr>
                                <w:sz w:val="22"/>
                                <w:szCs w:val="22"/>
                                <w:lang w:val="en-US"/>
                              </w:rPr>
                            </w:pPr>
                            <w:r w:rsidRPr="0061554C">
                              <w:rPr>
                                <w:sz w:val="22"/>
                                <w:szCs w:val="22"/>
                                <w:lang w:val="en-US"/>
                              </w:rPr>
                              <w:t>We want everyone in the Our Lady’s family to hold our VALUES in their HEARTS:</w:t>
                            </w:r>
                          </w:p>
                          <w:p w14:paraId="42420040" w14:textId="77777777" w:rsidR="003F359E" w:rsidRDefault="003F359E" w:rsidP="003F359E">
                            <w:pPr>
                              <w:rPr>
                                <w:sz w:val="22"/>
                                <w:szCs w:val="22"/>
                                <w:lang w:val="en-US"/>
                              </w:rPr>
                            </w:pPr>
                            <w:r w:rsidRPr="0061554C">
                              <w:rPr>
                                <w:b/>
                                <w:sz w:val="22"/>
                                <w:szCs w:val="22"/>
                                <w:lang w:val="en-US"/>
                              </w:rPr>
                              <w:t>H</w:t>
                            </w:r>
                            <w:r w:rsidRPr="0061554C">
                              <w:rPr>
                                <w:sz w:val="22"/>
                                <w:szCs w:val="22"/>
                                <w:lang w:val="en-US"/>
                              </w:rPr>
                              <w:t xml:space="preserve">onesty </w:t>
                            </w:r>
                            <w:r w:rsidRPr="0061554C">
                              <w:rPr>
                                <w:b/>
                                <w:sz w:val="22"/>
                                <w:szCs w:val="22"/>
                                <w:lang w:val="en-US"/>
                              </w:rPr>
                              <w:t>E</w:t>
                            </w:r>
                            <w:r w:rsidRPr="0061554C">
                              <w:rPr>
                                <w:sz w:val="22"/>
                                <w:szCs w:val="22"/>
                                <w:lang w:val="en-US"/>
                              </w:rPr>
                              <w:t xml:space="preserve">xcellence </w:t>
                            </w:r>
                            <w:r w:rsidRPr="0061554C">
                              <w:rPr>
                                <w:b/>
                                <w:sz w:val="22"/>
                                <w:szCs w:val="22"/>
                                <w:lang w:val="en-US"/>
                              </w:rPr>
                              <w:t>A</w:t>
                            </w:r>
                            <w:r w:rsidRPr="0061554C">
                              <w:rPr>
                                <w:sz w:val="22"/>
                                <w:szCs w:val="22"/>
                                <w:lang w:val="en-US"/>
                              </w:rPr>
                              <w:t xml:space="preserve">mbition </w:t>
                            </w:r>
                            <w:r w:rsidRPr="0061554C">
                              <w:rPr>
                                <w:b/>
                                <w:sz w:val="22"/>
                                <w:szCs w:val="22"/>
                                <w:lang w:val="en-US"/>
                              </w:rPr>
                              <w:t>R</w:t>
                            </w:r>
                            <w:r w:rsidRPr="0061554C">
                              <w:rPr>
                                <w:sz w:val="22"/>
                                <w:szCs w:val="22"/>
                                <w:lang w:val="en-US"/>
                              </w:rPr>
                              <w:t xml:space="preserve">espect </w:t>
                            </w:r>
                            <w:r w:rsidRPr="0061554C">
                              <w:rPr>
                                <w:b/>
                                <w:sz w:val="22"/>
                                <w:szCs w:val="22"/>
                                <w:lang w:val="en-US"/>
                              </w:rPr>
                              <w:t>T</w:t>
                            </w:r>
                            <w:r w:rsidRPr="0061554C">
                              <w:rPr>
                                <w:sz w:val="22"/>
                                <w:szCs w:val="22"/>
                                <w:lang w:val="en-US"/>
                              </w:rPr>
                              <w:t xml:space="preserve">eamwork </w:t>
                            </w:r>
                            <w:r w:rsidRPr="0061554C">
                              <w:rPr>
                                <w:b/>
                                <w:sz w:val="22"/>
                                <w:szCs w:val="22"/>
                                <w:lang w:val="en-US"/>
                              </w:rPr>
                              <w:t>S</w:t>
                            </w:r>
                            <w:r w:rsidRPr="0061554C">
                              <w:rPr>
                                <w:sz w:val="22"/>
                                <w:szCs w:val="22"/>
                                <w:lang w:val="en-US"/>
                              </w:rPr>
                              <w:t>uccess</w:t>
                            </w:r>
                          </w:p>
                          <w:p w14:paraId="413A5AFF" w14:textId="77777777" w:rsidR="0061554C" w:rsidRPr="0061554C" w:rsidRDefault="0061554C" w:rsidP="003F359E">
                            <w:pPr>
                              <w:rPr>
                                <w:sz w:val="22"/>
                                <w:szCs w:val="22"/>
                                <w:lang w:val="en-US"/>
                              </w:rPr>
                            </w:pPr>
                          </w:p>
                          <w:p w14:paraId="076A8A0C" w14:textId="77777777" w:rsidR="003F359E" w:rsidRPr="0061554C" w:rsidRDefault="003F359E" w:rsidP="003F359E">
                            <w:pPr>
                              <w:rPr>
                                <w:b/>
                                <w:bCs/>
                                <w:sz w:val="22"/>
                                <w:szCs w:val="22"/>
                                <w:lang w:val="en-US"/>
                              </w:rPr>
                            </w:pPr>
                            <w:r w:rsidRPr="0061554C">
                              <w:rPr>
                                <w:b/>
                                <w:bCs/>
                                <w:sz w:val="22"/>
                                <w:szCs w:val="22"/>
                                <w:lang w:val="en-US"/>
                              </w:rPr>
                              <w:t>Our Aims</w:t>
                            </w:r>
                          </w:p>
                          <w:p w14:paraId="1D3EA908" w14:textId="77777777" w:rsidR="003F359E" w:rsidRPr="0061554C" w:rsidRDefault="003F359E" w:rsidP="003F359E">
                            <w:pPr>
                              <w:numPr>
                                <w:ilvl w:val="0"/>
                                <w:numId w:val="23"/>
                              </w:numPr>
                              <w:rPr>
                                <w:sz w:val="22"/>
                                <w:szCs w:val="22"/>
                                <w:lang w:val="en-US"/>
                              </w:rPr>
                            </w:pPr>
                            <w:r w:rsidRPr="0061554C">
                              <w:rPr>
                                <w:sz w:val="22"/>
                                <w:szCs w:val="22"/>
                                <w:lang w:val="en-US"/>
                              </w:rPr>
                              <w:t>To promote a nurturing, loving and inclusive Catholic ethos.</w:t>
                            </w:r>
                          </w:p>
                          <w:p w14:paraId="07E75401" w14:textId="77777777" w:rsidR="003F359E" w:rsidRPr="0061554C" w:rsidRDefault="003F359E" w:rsidP="003F359E">
                            <w:pPr>
                              <w:numPr>
                                <w:ilvl w:val="0"/>
                                <w:numId w:val="23"/>
                              </w:numPr>
                              <w:rPr>
                                <w:sz w:val="22"/>
                                <w:szCs w:val="22"/>
                                <w:lang w:val="en-US"/>
                              </w:rPr>
                            </w:pPr>
                            <w:r w:rsidRPr="0061554C">
                              <w:rPr>
                                <w:sz w:val="22"/>
                                <w:szCs w:val="22"/>
                                <w:lang w:val="en-US"/>
                              </w:rPr>
                              <w:t>To raise attainment in literacy and numeracy.</w:t>
                            </w:r>
                          </w:p>
                          <w:p w14:paraId="508E5166" w14:textId="77777777" w:rsidR="003F359E" w:rsidRPr="0061554C" w:rsidRDefault="003F359E" w:rsidP="003F359E">
                            <w:pPr>
                              <w:numPr>
                                <w:ilvl w:val="0"/>
                                <w:numId w:val="23"/>
                              </w:numPr>
                              <w:rPr>
                                <w:sz w:val="22"/>
                                <w:szCs w:val="22"/>
                                <w:lang w:val="en-US"/>
                              </w:rPr>
                            </w:pPr>
                            <w:r w:rsidRPr="0061554C">
                              <w:rPr>
                                <w:sz w:val="22"/>
                                <w:szCs w:val="22"/>
                                <w:lang w:val="en-US"/>
                              </w:rPr>
                              <w:t>To meet the Health and Wellbeing needs of all our children.</w:t>
                            </w:r>
                          </w:p>
                          <w:p w14:paraId="51C708A2" w14:textId="77777777" w:rsidR="005A54D4" w:rsidRPr="0061554C" w:rsidRDefault="005A54D4" w:rsidP="005A54D4">
                            <w:pPr>
                              <w:rPr>
                                <w:sz w:val="22"/>
                                <w:szCs w:val="22"/>
                              </w:rPr>
                            </w:pPr>
                          </w:p>
                          <w:p w14:paraId="5BA30DB6" w14:textId="77777777" w:rsidR="005A54D4" w:rsidRPr="0061554C" w:rsidRDefault="005A54D4" w:rsidP="005A54D4">
                            <w:pPr>
                              <w:rPr>
                                <w:b/>
                                <w:bCs/>
                                <w:sz w:val="22"/>
                                <w:szCs w:val="22"/>
                              </w:rPr>
                            </w:pPr>
                            <w:r w:rsidRPr="0061554C">
                              <w:rPr>
                                <w:b/>
                                <w:bCs/>
                                <w:sz w:val="22"/>
                                <w:szCs w:val="22"/>
                              </w:rPr>
                              <w:t xml:space="preserve">School Uniform </w:t>
                            </w:r>
                          </w:p>
                          <w:p w14:paraId="1951D74F" w14:textId="77777777" w:rsidR="00A35E03" w:rsidRPr="0061554C" w:rsidRDefault="005A54D4" w:rsidP="005A54D4">
                            <w:pPr>
                              <w:rPr>
                                <w:sz w:val="22"/>
                                <w:szCs w:val="22"/>
                              </w:rPr>
                            </w:pPr>
                            <w:r w:rsidRPr="0061554C">
                              <w:rPr>
                                <w:sz w:val="22"/>
                                <w:szCs w:val="22"/>
                              </w:rPr>
                              <w:t xml:space="preserve">We expect all pupils to wear the correct school uniform. This helps to encourage children and young people to take a pride in their appearance and to have respect for their school. All items of clothing should be labelled. This assists greatly in recovering lost property. </w:t>
                            </w:r>
                          </w:p>
                          <w:p w14:paraId="73BDC385" w14:textId="77777777" w:rsidR="00A35E03" w:rsidRPr="0061554C" w:rsidRDefault="00A35E03" w:rsidP="005A54D4">
                            <w:pPr>
                              <w:rPr>
                                <w:rFonts w:cs="Arial"/>
                                <w:sz w:val="22"/>
                                <w:szCs w:val="22"/>
                              </w:rPr>
                            </w:pPr>
                          </w:p>
                          <w:p w14:paraId="375D04B7" w14:textId="1565537D" w:rsidR="000F7217" w:rsidRPr="0061554C" w:rsidRDefault="005A54D4" w:rsidP="00DF17B7">
                            <w:pPr>
                              <w:pStyle w:val="TableParagraph"/>
                              <w:spacing w:before="29" w:line="249" w:lineRule="auto"/>
                              <w:ind w:left="80" w:right="166"/>
                              <w:rPr>
                                <w:rFonts w:ascii="Arial" w:hAnsi="Arial" w:cs="Arial"/>
                                <w:b/>
                                <w:bCs/>
                              </w:rPr>
                            </w:pPr>
                            <w:r w:rsidRPr="0061554C">
                              <w:rPr>
                                <w:rFonts w:ascii="Arial" w:hAnsi="Arial" w:cs="Arial"/>
                                <w:b/>
                                <w:bCs/>
                              </w:rPr>
                              <w:t>Our uniform is</w:t>
                            </w:r>
                            <w:r w:rsidR="00157029" w:rsidRPr="0061554C">
                              <w:rPr>
                                <w:rFonts w:ascii="Arial" w:hAnsi="Arial" w:cs="Arial"/>
                                <w:b/>
                                <w:bCs/>
                              </w:rPr>
                              <w:t>:</w:t>
                            </w:r>
                            <w:r w:rsidRPr="0061554C">
                              <w:rPr>
                                <w:rFonts w:ascii="Arial" w:hAnsi="Arial" w:cs="Arial"/>
                                <w:b/>
                                <w:bCs/>
                              </w:rPr>
                              <w:t xml:space="preserve"> </w:t>
                            </w:r>
                          </w:p>
                          <w:p w14:paraId="4BA5FC00" w14:textId="7265683E" w:rsidR="00A35E03" w:rsidRPr="0061554C" w:rsidRDefault="00DF17B7" w:rsidP="00DF17B7">
                            <w:pPr>
                              <w:pStyle w:val="TableParagraph"/>
                              <w:spacing w:before="29" w:line="249" w:lineRule="auto"/>
                              <w:ind w:left="80" w:right="166"/>
                              <w:rPr>
                                <w:rFonts w:ascii="Arial" w:hAnsi="Arial" w:cs="Arial"/>
                                <w:color w:val="231F20"/>
                                <w:spacing w:val="-2"/>
                              </w:rPr>
                            </w:pPr>
                            <w:r w:rsidRPr="0061554C">
                              <w:rPr>
                                <w:rFonts w:ascii="Arial" w:hAnsi="Arial" w:cs="Arial"/>
                                <w:b/>
                                <w:bCs/>
                              </w:rPr>
                              <w:t>Boys:</w:t>
                            </w:r>
                            <w:r w:rsidRPr="0061554C">
                              <w:rPr>
                                <w:rFonts w:ascii="Arial" w:hAnsi="Arial" w:cs="Arial"/>
                              </w:rPr>
                              <w:t xml:space="preserve"> </w:t>
                            </w:r>
                            <w:r w:rsidRPr="0061554C">
                              <w:rPr>
                                <w:rFonts w:ascii="Arial" w:hAnsi="Arial" w:cs="Arial"/>
                                <w:color w:val="231F20"/>
                              </w:rPr>
                              <w:t>Black trousers, jumper, school sweatshirt, white shirt, polo shirt,</w:t>
                            </w:r>
                            <w:r w:rsidRPr="0061554C">
                              <w:rPr>
                                <w:rFonts w:ascii="Arial" w:hAnsi="Arial" w:cs="Arial"/>
                                <w:color w:val="231F20"/>
                                <w:spacing w:val="-7"/>
                              </w:rPr>
                              <w:t xml:space="preserve"> </w:t>
                            </w:r>
                            <w:r w:rsidRPr="0061554C">
                              <w:rPr>
                                <w:rFonts w:ascii="Arial" w:hAnsi="Arial" w:cs="Arial"/>
                                <w:color w:val="231F20"/>
                              </w:rPr>
                              <w:t>school</w:t>
                            </w:r>
                            <w:r w:rsidRPr="0061554C">
                              <w:rPr>
                                <w:rFonts w:ascii="Arial" w:hAnsi="Arial" w:cs="Arial"/>
                                <w:color w:val="231F20"/>
                                <w:spacing w:val="-7"/>
                              </w:rPr>
                              <w:t xml:space="preserve"> </w:t>
                            </w:r>
                            <w:r w:rsidRPr="0061554C">
                              <w:rPr>
                                <w:rFonts w:ascii="Arial" w:hAnsi="Arial" w:cs="Arial"/>
                                <w:color w:val="231F20"/>
                              </w:rPr>
                              <w:t>tie,</w:t>
                            </w:r>
                            <w:r w:rsidRPr="0061554C">
                              <w:rPr>
                                <w:rFonts w:ascii="Arial" w:hAnsi="Arial" w:cs="Arial"/>
                                <w:color w:val="231F20"/>
                                <w:spacing w:val="-7"/>
                              </w:rPr>
                              <w:t xml:space="preserve"> </w:t>
                            </w:r>
                            <w:r w:rsidRPr="0061554C">
                              <w:rPr>
                                <w:rFonts w:ascii="Arial" w:hAnsi="Arial" w:cs="Arial"/>
                                <w:color w:val="231F20"/>
                              </w:rPr>
                              <w:t>blazer</w:t>
                            </w:r>
                            <w:r w:rsidRPr="0061554C">
                              <w:rPr>
                                <w:rFonts w:ascii="Arial" w:hAnsi="Arial" w:cs="Arial"/>
                                <w:color w:val="231F20"/>
                                <w:spacing w:val="-7"/>
                              </w:rPr>
                              <w:t xml:space="preserve"> </w:t>
                            </w:r>
                            <w:r w:rsidRPr="0061554C">
                              <w:rPr>
                                <w:rFonts w:ascii="Arial" w:hAnsi="Arial" w:cs="Arial"/>
                                <w:color w:val="231F20"/>
                              </w:rPr>
                              <w:t>/</w:t>
                            </w:r>
                            <w:r w:rsidRPr="0061554C">
                              <w:rPr>
                                <w:rFonts w:ascii="Arial" w:hAnsi="Arial" w:cs="Arial"/>
                                <w:color w:val="231F20"/>
                                <w:spacing w:val="-7"/>
                              </w:rPr>
                              <w:t xml:space="preserve"> </w:t>
                            </w:r>
                            <w:r w:rsidRPr="0061554C">
                              <w:rPr>
                                <w:rFonts w:ascii="Arial" w:hAnsi="Arial" w:cs="Arial"/>
                                <w:color w:val="231F20"/>
                              </w:rPr>
                              <w:t>jacket</w:t>
                            </w:r>
                            <w:r w:rsidRPr="0061554C">
                              <w:rPr>
                                <w:rFonts w:ascii="Arial" w:hAnsi="Arial" w:cs="Arial"/>
                                <w:color w:val="231F20"/>
                                <w:spacing w:val="-7"/>
                              </w:rPr>
                              <w:t xml:space="preserve"> </w:t>
                            </w:r>
                            <w:r w:rsidRPr="0061554C">
                              <w:rPr>
                                <w:rFonts w:ascii="Arial" w:hAnsi="Arial" w:cs="Arial"/>
                                <w:color w:val="231F20"/>
                              </w:rPr>
                              <w:t xml:space="preserve">/ </w:t>
                            </w:r>
                            <w:r w:rsidRPr="0061554C">
                              <w:rPr>
                                <w:rFonts w:ascii="Arial" w:hAnsi="Arial" w:cs="Arial"/>
                                <w:color w:val="231F20"/>
                                <w:spacing w:val="-2"/>
                              </w:rPr>
                              <w:t>fleece.</w:t>
                            </w:r>
                          </w:p>
                          <w:p w14:paraId="701B8F39" w14:textId="6EE113AB" w:rsidR="00AE6A25" w:rsidRPr="0061554C" w:rsidRDefault="000F7217" w:rsidP="00AE6A25">
                            <w:pPr>
                              <w:pStyle w:val="TableParagraph"/>
                              <w:spacing w:before="29" w:line="249" w:lineRule="auto"/>
                              <w:ind w:left="79" w:right="55"/>
                              <w:rPr>
                                <w:rFonts w:ascii="Arial" w:hAnsi="Arial" w:cs="Arial"/>
                              </w:rPr>
                            </w:pPr>
                            <w:r w:rsidRPr="0061554C">
                              <w:rPr>
                                <w:rFonts w:ascii="Arial" w:hAnsi="Arial" w:cs="Arial"/>
                                <w:b/>
                                <w:bCs/>
                                <w:color w:val="231F20"/>
                                <w:spacing w:val="-2"/>
                              </w:rPr>
                              <w:t>Girls</w:t>
                            </w:r>
                            <w:r w:rsidR="00AE6A25" w:rsidRPr="0061554C">
                              <w:rPr>
                                <w:rFonts w:ascii="Arial" w:hAnsi="Arial" w:cs="Arial"/>
                                <w:b/>
                                <w:bCs/>
                                <w:color w:val="231F20"/>
                                <w:spacing w:val="-2"/>
                              </w:rPr>
                              <w:t>:</w:t>
                            </w:r>
                            <w:r w:rsidR="00AE6A25" w:rsidRPr="0061554C">
                              <w:rPr>
                                <w:rFonts w:ascii="Arial" w:hAnsi="Arial" w:cs="Arial"/>
                                <w:color w:val="231F20"/>
                              </w:rPr>
                              <w:t xml:space="preserve"> Black skirt, pinafore, jumper, school</w:t>
                            </w:r>
                            <w:r w:rsidR="00AE6A25" w:rsidRPr="0061554C">
                              <w:rPr>
                                <w:rFonts w:ascii="Arial" w:hAnsi="Arial" w:cs="Arial"/>
                                <w:color w:val="231F20"/>
                                <w:spacing w:val="-13"/>
                              </w:rPr>
                              <w:t xml:space="preserve"> </w:t>
                            </w:r>
                            <w:r w:rsidR="00AE6A25" w:rsidRPr="0061554C">
                              <w:rPr>
                                <w:rFonts w:ascii="Arial" w:hAnsi="Arial" w:cs="Arial"/>
                                <w:color w:val="231F20"/>
                              </w:rPr>
                              <w:t>sweatshirt,</w:t>
                            </w:r>
                            <w:r w:rsidR="00AE6A25" w:rsidRPr="0061554C">
                              <w:rPr>
                                <w:rFonts w:ascii="Arial" w:hAnsi="Arial" w:cs="Arial"/>
                                <w:color w:val="231F20"/>
                                <w:spacing w:val="-13"/>
                              </w:rPr>
                              <w:t xml:space="preserve"> </w:t>
                            </w:r>
                            <w:r w:rsidR="00AE6A25" w:rsidRPr="0061554C">
                              <w:rPr>
                                <w:rFonts w:ascii="Arial" w:hAnsi="Arial" w:cs="Arial"/>
                                <w:color w:val="231F20"/>
                              </w:rPr>
                              <w:t>white</w:t>
                            </w:r>
                            <w:r w:rsidR="00AE6A25" w:rsidRPr="0061554C">
                              <w:rPr>
                                <w:rFonts w:ascii="Arial" w:hAnsi="Arial" w:cs="Arial"/>
                                <w:color w:val="231F20"/>
                                <w:spacing w:val="-13"/>
                              </w:rPr>
                              <w:t xml:space="preserve"> </w:t>
                            </w:r>
                            <w:r w:rsidR="00AE6A25" w:rsidRPr="0061554C">
                              <w:rPr>
                                <w:rFonts w:ascii="Arial" w:hAnsi="Arial" w:cs="Arial"/>
                                <w:color w:val="231F20"/>
                              </w:rPr>
                              <w:t>shirt, polo shirt, school tie, blazer / jacket/ fleece.</w:t>
                            </w:r>
                          </w:p>
                          <w:p w14:paraId="39C15F79" w14:textId="69B857B6" w:rsidR="00A35E03" w:rsidRPr="0061554C" w:rsidRDefault="000847AC" w:rsidP="005A54D4">
                            <w:pPr>
                              <w:rPr>
                                <w:rFonts w:cs="Arial"/>
                                <w:sz w:val="22"/>
                                <w:szCs w:val="22"/>
                              </w:rPr>
                            </w:pPr>
                            <w:r w:rsidRPr="0061554C">
                              <w:rPr>
                                <w:rFonts w:cs="Arial"/>
                                <w:sz w:val="22"/>
                                <w:szCs w:val="22"/>
                              </w:rPr>
                              <w:t xml:space="preserve"> </w:t>
                            </w:r>
                            <w:r w:rsidR="005A54D4" w:rsidRPr="0061554C">
                              <w:rPr>
                                <w:rFonts w:cs="Arial"/>
                                <w:sz w:val="22"/>
                                <w:szCs w:val="22"/>
                              </w:rPr>
                              <w:t>For PE, our uniform is</w:t>
                            </w:r>
                            <w:r w:rsidR="00E82D52" w:rsidRPr="0061554C">
                              <w:rPr>
                                <w:rFonts w:cs="Arial"/>
                                <w:sz w:val="22"/>
                                <w:szCs w:val="22"/>
                              </w:rPr>
                              <w:t xml:space="preserve"> </w:t>
                            </w:r>
                            <w:r w:rsidR="00862547" w:rsidRPr="0061554C">
                              <w:rPr>
                                <w:rFonts w:cs="Arial"/>
                                <w:color w:val="231F20"/>
                                <w:sz w:val="22"/>
                                <w:szCs w:val="22"/>
                              </w:rPr>
                              <w:t>shorts/</w:t>
                            </w:r>
                            <w:r w:rsidR="00FB56E5" w:rsidRPr="0061554C">
                              <w:rPr>
                                <w:rFonts w:cs="Arial"/>
                                <w:color w:val="231F20"/>
                                <w:sz w:val="22"/>
                                <w:szCs w:val="22"/>
                              </w:rPr>
                              <w:t>t-shirt</w:t>
                            </w:r>
                            <w:r w:rsidR="00862547" w:rsidRPr="0061554C">
                              <w:rPr>
                                <w:rFonts w:cs="Arial"/>
                                <w:color w:val="231F20"/>
                                <w:sz w:val="22"/>
                                <w:szCs w:val="22"/>
                              </w:rPr>
                              <w:t>/gym</w:t>
                            </w:r>
                            <w:r w:rsidR="00862547" w:rsidRPr="0061554C">
                              <w:rPr>
                                <w:rFonts w:cs="Arial"/>
                                <w:color w:val="231F20"/>
                                <w:spacing w:val="-13"/>
                                <w:sz w:val="22"/>
                                <w:szCs w:val="22"/>
                              </w:rPr>
                              <w:t xml:space="preserve"> </w:t>
                            </w:r>
                            <w:r w:rsidR="00862547" w:rsidRPr="0061554C">
                              <w:rPr>
                                <w:rFonts w:cs="Arial"/>
                                <w:color w:val="231F20"/>
                                <w:sz w:val="22"/>
                                <w:szCs w:val="22"/>
                              </w:rPr>
                              <w:t>shoes</w:t>
                            </w:r>
                            <w:r w:rsidRPr="0061554C">
                              <w:rPr>
                                <w:rFonts w:cs="Arial"/>
                                <w:color w:val="231F20"/>
                                <w:sz w:val="22"/>
                                <w:szCs w:val="22"/>
                              </w:rPr>
                              <w:t>.</w:t>
                            </w:r>
                          </w:p>
                          <w:p w14:paraId="7A628F90" w14:textId="77777777" w:rsidR="005A54D4" w:rsidRDefault="005A54D4" w:rsidP="005A54D4"/>
                          <w:p w14:paraId="322A71DD" w14:textId="77777777" w:rsidR="00644E03" w:rsidRDefault="00644E03" w:rsidP="00644E03"/>
                          <w:p w14:paraId="215EEA27" w14:textId="77777777" w:rsidR="001E79FE" w:rsidRDefault="001E79FE" w:rsidP="001E79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8487" id="_x0000_s1029" type="#_x0000_t202" style="position:absolute;margin-left:-23.6pt;margin-top:21.7pt;width:489pt;height:356.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" filled="f" strokecolor="black [3213]" strokeweight=".5pt">
                <v:textbox>
                  <w:txbxContent>
                    <w:p w14:paraId="3070C2EB" w14:textId="473CA41D" w:rsidR="003F359E" w:rsidRDefault="003F359E" w:rsidP="003F359E">
                      <w:pPr>
                        <w:rPr>
                          <w:sz w:val="22"/>
                          <w:szCs w:val="22"/>
                          <w:lang w:val="en-US"/>
                        </w:rPr>
                      </w:pPr>
                      <w:r w:rsidRPr="0061554C">
                        <w:rPr>
                          <w:sz w:val="22"/>
                          <w:szCs w:val="22"/>
                          <w:lang w:val="en-US"/>
                        </w:rPr>
                        <w:t xml:space="preserve">At Our Lady’s RC Primary School, we set out the following vision, values and aims, and in striving to achieve these, we believe we serve the best interests of our young people, parents and the wider school community </w:t>
                      </w:r>
                      <w:r w:rsidR="0061554C">
                        <w:rPr>
                          <w:sz w:val="22"/>
                          <w:szCs w:val="22"/>
                          <w:lang w:val="en-US"/>
                        </w:rPr>
                        <w:t>–</w:t>
                      </w:r>
                    </w:p>
                    <w:p w14:paraId="0134E0AC" w14:textId="77777777" w:rsidR="0061554C" w:rsidRPr="0061554C" w:rsidRDefault="0061554C" w:rsidP="003F359E">
                      <w:pPr>
                        <w:rPr>
                          <w:sz w:val="22"/>
                          <w:szCs w:val="22"/>
                          <w:lang w:val="en-US"/>
                        </w:rPr>
                      </w:pPr>
                    </w:p>
                    <w:p w14:paraId="70F27A59" w14:textId="77777777" w:rsidR="003F359E" w:rsidRPr="0061554C" w:rsidRDefault="003F359E" w:rsidP="003F359E">
                      <w:pPr>
                        <w:rPr>
                          <w:b/>
                          <w:bCs/>
                          <w:sz w:val="22"/>
                          <w:szCs w:val="22"/>
                          <w:lang w:val="en-US"/>
                        </w:rPr>
                      </w:pPr>
                      <w:r w:rsidRPr="0061554C">
                        <w:rPr>
                          <w:b/>
                          <w:bCs/>
                          <w:sz w:val="22"/>
                          <w:szCs w:val="22"/>
                          <w:lang w:val="en-US"/>
                        </w:rPr>
                        <w:t>Our Vision</w:t>
                      </w:r>
                    </w:p>
                    <w:p w14:paraId="214CA564" w14:textId="77777777" w:rsidR="003F359E" w:rsidRDefault="003F359E" w:rsidP="003F359E">
                      <w:pPr>
                        <w:rPr>
                          <w:sz w:val="22"/>
                          <w:szCs w:val="22"/>
                          <w:lang w:val="en-US"/>
                        </w:rPr>
                      </w:pPr>
                      <w:r w:rsidRPr="0061554C">
                        <w:rPr>
                          <w:sz w:val="22"/>
                          <w:szCs w:val="22"/>
                          <w:lang w:val="en-US"/>
                        </w:rPr>
                        <w:t>Everyone Matters Everyone Succeeds</w:t>
                      </w:r>
                    </w:p>
                    <w:p w14:paraId="0D0CC756" w14:textId="77777777" w:rsidR="0061554C" w:rsidRPr="0061554C" w:rsidRDefault="0061554C" w:rsidP="003F359E">
                      <w:pPr>
                        <w:rPr>
                          <w:sz w:val="22"/>
                          <w:szCs w:val="22"/>
                          <w:lang w:val="en-US"/>
                        </w:rPr>
                      </w:pPr>
                    </w:p>
                    <w:p w14:paraId="671E85E7" w14:textId="77777777" w:rsidR="003F359E" w:rsidRPr="0061554C" w:rsidRDefault="003F359E" w:rsidP="003F359E">
                      <w:pPr>
                        <w:rPr>
                          <w:b/>
                          <w:bCs/>
                          <w:sz w:val="22"/>
                          <w:szCs w:val="22"/>
                          <w:lang w:val="en-US"/>
                        </w:rPr>
                      </w:pPr>
                      <w:r w:rsidRPr="0061554C">
                        <w:rPr>
                          <w:b/>
                          <w:bCs/>
                          <w:sz w:val="22"/>
                          <w:szCs w:val="22"/>
                          <w:lang w:val="en-US"/>
                        </w:rPr>
                        <w:t>Our Values</w:t>
                      </w:r>
                    </w:p>
                    <w:p w14:paraId="1903CFA7" w14:textId="77777777" w:rsidR="003F359E" w:rsidRPr="0061554C" w:rsidRDefault="003F359E" w:rsidP="003F359E">
                      <w:pPr>
                        <w:rPr>
                          <w:sz w:val="22"/>
                          <w:szCs w:val="22"/>
                          <w:lang w:val="en-US"/>
                        </w:rPr>
                      </w:pPr>
                      <w:r w:rsidRPr="0061554C">
                        <w:rPr>
                          <w:sz w:val="22"/>
                          <w:szCs w:val="22"/>
                          <w:lang w:val="en-US"/>
                        </w:rPr>
                        <w:t>We want everyone in the Our Lady’s family to hold our VALUES in their HEARTS:</w:t>
                      </w:r>
                    </w:p>
                    <w:p w14:paraId="42420040" w14:textId="77777777" w:rsidR="003F359E" w:rsidRDefault="003F359E" w:rsidP="003F359E">
                      <w:pPr>
                        <w:rPr>
                          <w:sz w:val="22"/>
                          <w:szCs w:val="22"/>
                          <w:lang w:val="en-US"/>
                        </w:rPr>
                      </w:pPr>
                      <w:r w:rsidRPr="0061554C">
                        <w:rPr>
                          <w:b/>
                          <w:sz w:val="22"/>
                          <w:szCs w:val="22"/>
                          <w:lang w:val="en-US"/>
                        </w:rPr>
                        <w:t>H</w:t>
                      </w:r>
                      <w:r w:rsidRPr="0061554C">
                        <w:rPr>
                          <w:sz w:val="22"/>
                          <w:szCs w:val="22"/>
                          <w:lang w:val="en-US"/>
                        </w:rPr>
                        <w:t xml:space="preserve">onesty </w:t>
                      </w:r>
                      <w:r w:rsidRPr="0061554C">
                        <w:rPr>
                          <w:b/>
                          <w:sz w:val="22"/>
                          <w:szCs w:val="22"/>
                          <w:lang w:val="en-US"/>
                        </w:rPr>
                        <w:t>E</w:t>
                      </w:r>
                      <w:r w:rsidRPr="0061554C">
                        <w:rPr>
                          <w:sz w:val="22"/>
                          <w:szCs w:val="22"/>
                          <w:lang w:val="en-US"/>
                        </w:rPr>
                        <w:t xml:space="preserve">xcellence </w:t>
                      </w:r>
                      <w:r w:rsidRPr="0061554C">
                        <w:rPr>
                          <w:b/>
                          <w:sz w:val="22"/>
                          <w:szCs w:val="22"/>
                          <w:lang w:val="en-US"/>
                        </w:rPr>
                        <w:t>A</w:t>
                      </w:r>
                      <w:r w:rsidRPr="0061554C">
                        <w:rPr>
                          <w:sz w:val="22"/>
                          <w:szCs w:val="22"/>
                          <w:lang w:val="en-US"/>
                        </w:rPr>
                        <w:t xml:space="preserve">mbition </w:t>
                      </w:r>
                      <w:r w:rsidRPr="0061554C">
                        <w:rPr>
                          <w:b/>
                          <w:sz w:val="22"/>
                          <w:szCs w:val="22"/>
                          <w:lang w:val="en-US"/>
                        </w:rPr>
                        <w:t>R</w:t>
                      </w:r>
                      <w:r w:rsidRPr="0061554C">
                        <w:rPr>
                          <w:sz w:val="22"/>
                          <w:szCs w:val="22"/>
                          <w:lang w:val="en-US"/>
                        </w:rPr>
                        <w:t xml:space="preserve">espect </w:t>
                      </w:r>
                      <w:r w:rsidRPr="0061554C">
                        <w:rPr>
                          <w:b/>
                          <w:sz w:val="22"/>
                          <w:szCs w:val="22"/>
                          <w:lang w:val="en-US"/>
                        </w:rPr>
                        <w:t>T</w:t>
                      </w:r>
                      <w:r w:rsidRPr="0061554C">
                        <w:rPr>
                          <w:sz w:val="22"/>
                          <w:szCs w:val="22"/>
                          <w:lang w:val="en-US"/>
                        </w:rPr>
                        <w:t xml:space="preserve">eamwork </w:t>
                      </w:r>
                      <w:r w:rsidRPr="0061554C">
                        <w:rPr>
                          <w:b/>
                          <w:sz w:val="22"/>
                          <w:szCs w:val="22"/>
                          <w:lang w:val="en-US"/>
                        </w:rPr>
                        <w:t>S</w:t>
                      </w:r>
                      <w:r w:rsidRPr="0061554C">
                        <w:rPr>
                          <w:sz w:val="22"/>
                          <w:szCs w:val="22"/>
                          <w:lang w:val="en-US"/>
                        </w:rPr>
                        <w:t>uccess</w:t>
                      </w:r>
                    </w:p>
                    <w:p w14:paraId="413A5AFF" w14:textId="77777777" w:rsidR="0061554C" w:rsidRPr="0061554C" w:rsidRDefault="0061554C" w:rsidP="003F359E">
                      <w:pPr>
                        <w:rPr>
                          <w:sz w:val="22"/>
                          <w:szCs w:val="22"/>
                          <w:lang w:val="en-US"/>
                        </w:rPr>
                      </w:pPr>
                    </w:p>
                    <w:p w14:paraId="076A8A0C" w14:textId="77777777" w:rsidR="003F359E" w:rsidRPr="0061554C" w:rsidRDefault="003F359E" w:rsidP="003F359E">
                      <w:pPr>
                        <w:rPr>
                          <w:b/>
                          <w:bCs/>
                          <w:sz w:val="22"/>
                          <w:szCs w:val="22"/>
                          <w:lang w:val="en-US"/>
                        </w:rPr>
                      </w:pPr>
                      <w:r w:rsidRPr="0061554C">
                        <w:rPr>
                          <w:b/>
                          <w:bCs/>
                          <w:sz w:val="22"/>
                          <w:szCs w:val="22"/>
                          <w:lang w:val="en-US"/>
                        </w:rPr>
                        <w:t>Our Aims</w:t>
                      </w:r>
                    </w:p>
                    <w:p w14:paraId="1D3EA908" w14:textId="77777777" w:rsidR="003F359E" w:rsidRPr="0061554C" w:rsidRDefault="003F359E" w:rsidP="003F359E">
                      <w:pPr>
                        <w:numPr>
                          <w:ilvl w:val="0"/>
                          <w:numId w:val="23"/>
                        </w:numPr>
                        <w:rPr>
                          <w:sz w:val="22"/>
                          <w:szCs w:val="22"/>
                          <w:lang w:val="en-US"/>
                        </w:rPr>
                      </w:pPr>
                      <w:r w:rsidRPr="0061554C">
                        <w:rPr>
                          <w:sz w:val="22"/>
                          <w:szCs w:val="22"/>
                          <w:lang w:val="en-US"/>
                        </w:rPr>
                        <w:t>To promote a nurturing, loving and inclusive Catholic ethos.</w:t>
                      </w:r>
                    </w:p>
                    <w:p w14:paraId="07E75401" w14:textId="77777777" w:rsidR="003F359E" w:rsidRPr="0061554C" w:rsidRDefault="003F359E" w:rsidP="003F359E">
                      <w:pPr>
                        <w:numPr>
                          <w:ilvl w:val="0"/>
                          <w:numId w:val="23"/>
                        </w:numPr>
                        <w:rPr>
                          <w:sz w:val="22"/>
                          <w:szCs w:val="22"/>
                          <w:lang w:val="en-US"/>
                        </w:rPr>
                      </w:pPr>
                      <w:r w:rsidRPr="0061554C">
                        <w:rPr>
                          <w:sz w:val="22"/>
                          <w:szCs w:val="22"/>
                          <w:lang w:val="en-US"/>
                        </w:rPr>
                        <w:t>To raise attainment in literacy and numeracy.</w:t>
                      </w:r>
                    </w:p>
                    <w:p w14:paraId="508E5166" w14:textId="77777777" w:rsidR="003F359E" w:rsidRPr="0061554C" w:rsidRDefault="003F359E" w:rsidP="003F359E">
                      <w:pPr>
                        <w:numPr>
                          <w:ilvl w:val="0"/>
                          <w:numId w:val="23"/>
                        </w:numPr>
                        <w:rPr>
                          <w:sz w:val="22"/>
                          <w:szCs w:val="22"/>
                          <w:lang w:val="en-US"/>
                        </w:rPr>
                      </w:pPr>
                      <w:r w:rsidRPr="0061554C">
                        <w:rPr>
                          <w:sz w:val="22"/>
                          <w:szCs w:val="22"/>
                          <w:lang w:val="en-US"/>
                        </w:rPr>
                        <w:t>To meet the Health and Wellbeing needs of all our children.</w:t>
                      </w:r>
                    </w:p>
                    <w:p w14:paraId="51C708A2" w14:textId="77777777" w:rsidR="005A54D4" w:rsidRPr="0061554C" w:rsidRDefault="005A54D4" w:rsidP="005A54D4">
                      <w:pPr>
                        <w:rPr>
                          <w:sz w:val="22"/>
                          <w:szCs w:val="22"/>
                        </w:rPr>
                      </w:pPr>
                    </w:p>
                    <w:p w14:paraId="5BA30DB6" w14:textId="77777777" w:rsidR="005A54D4" w:rsidRPr="0061554C" w:rsidRDefault="005A54D4" w:rsidP="005A54D4">
                      <w:pPr>
                        <w:rPr>
                          <w:b/>
                          <w:bCs/>
                          <w:sz w:val="22"/>
                          <w:szCs w:val="22"/>
                        </w:rPr>
                      </w:pPr>
                      <w:r w:rsidRPr="0061554C">
                        <w:rPr>
                          <w:b/>
                          <w:bCs/>
                          <w:sz w:val="22"/>
                          <w:szCs w:val="22"/>
                        </w:rPr>
                        <w:t xml:space="preserve">School Uniform </w:t>
                      </w:r>
                    </w:p>
                    <w:p w14:paraId="1951D74F" w14:textId="77777777" w:rsidR="00A35E03" w:rsidRPr="0061554C" w:rsidRDefault="005A54D4" w:rsidP="005A54D4">
                      <w:pPr>
                        <w:rPr>
                          <w:sz w:val="22"/>
                          <w:szCs w:val="22"/>
                        </w:rPr>
                      </w:pPr>
                      <w:r w:rsidRPr="0061554C">
                        <w:rPr>
                          <w:sz w:val="22"/>
                          <w:szCs w:val="22"/>
                        </w:rPr>
                        <w:t xml:space="preserve">We expect all pupils to wear the correct school uniform. This helps to encourage children and young people to take a pride in their appearance and to have respect for their school. All items of clothing should be labelled. This assists greatly in recovering lost property. </w:t>
                      </w:r>
                    </w:p>
                    <w:p w14:paraId="73BDC385" w14:textId="77777777" w:rsidR="00A35E03" w:rsidRPr="0061554C" w:rsidRDefault="00A35E03" w:rsidP="005A54D4">
                      <w:pPr>
                        <w:rPr>
                          <w:rFonts w:cs="Arial"/>
                          <w:sz w:val="22"/>
                          <w:szCs w:val="22"/>
                        </w:rPr>
                      </w:pPr>
                    </w:p>
                    <w:p w14:paraId="375D04B7" w14:textId="1565537D" w:rsidR="000F7217" w:rsidRPr="0061554C" w:rsidRDefault="005A54D4" w:rsidP="00DF17B7">
                      <w:pPr>
                        <w:pStyle w:val="TableParagraph"/>
                        <w:spacing w:before="29" w:line="249" w:lineRule="auto"/>
                        <w:ind w:left="80" w:right="166"/>
                        <w:rPr>
                          <w:rFonts w:ascii="Arial" w:hAnsi="Arial" w:cs="Arial"/>
                          <w:b/>
                          <w:bCs/>
                        </w:rPr>
                      </w:pPr>
                      <w:r w:rsidRPr="0061554C">
                        <w:rPr>
                          <w:rFonts w:ascii="Arial" w:hAnsi="Arial" w:cs="Arial"/>
                          <w:b/>
                          <w:bCs/>
                        </w:rPr>
                        <w:t>Our uniform is</w:t>
                      </w:r>
                      <w:r w:rsidR="00157029" w:rsidRPr="0061554C">
                        <w:rPr>
                          <w:rFonts w:ascii="Arial" w:hAnsi="Arial" w:cs="Arial"/>
                          <w:b/>
                          <w:bCs/>
                        </w:rPr>
                        <w:t>:</w:t>
                      </w:r>
                      <w:r w:rsidRPr="0061554C">
                        <w:rPr>
                          <w:rFonts w:ascii="Arial" w:hAnsi="Arial" w:cs="Arial"/>
                          <w:b/>
                          <w:bCs/>
                        </w:rPr>
                        <w:t xml:space="preserve"> </w:t>
                      </w:r>
                    </w:p>
                    <w:p w14:paraId="4BA5FC00" w14:textId="7265683E" w:rsidR="00A35E03" w:rsidRPr="0061554C" w:rsidRDefault="00DF17B7" w:rsidP="00DF17B7">
                      <w:pPr>
                        <w:pStyle w:val="TableParagraph"/>
                        <w:spacing w:before="29" w:line="249" w:lineRule="auto"/>
                        <w:ind w:left="80" w:right="166"/>
                        <w:rPr>
                          <w:rFonts w:ascii="Arial" w:hAnsi="Arial" w:cs="Arial"/>
                          <w:color w:val="231F20"/>
                          <w:spacing w:val="-2"/>
                        </w:rPr>
                      </w:pPr>
                      <w:r w:rsidRPr="0061554C">
                        <w:rPr>
                          <w:rFonts w:ascii="Arial" w:hAnsi="Arial" w:cs="Arial"/>
                          <w:b/>
                          <w:bCs/>
                        </w:rPr>
                        <w:t>Boys:</w:t>
                      </w:r>
                      <w:r w:rsidRPr="0061554C">
                        <w:rPr>
                          <w:rFonts w:ascii="Arial" w:hAnsi="Arial" w:cs="Arial"/>
                        </w:rPr>
                        <w:t xml:space="preserve"> </w:t>
                      </w:r>
                      <w:r w:rsidRPr="0061554C">
                        <w:rPr>
                          <w:rFonts w:ascii="Arial" w:hAnsi="Arial" w:cs="Arial"/>
                          <w:color w:val="231F20"/>
                        </w:rPr>
                        <w:t>Black trousers, jumper, school sweatshirt, white shirt, polo shirt,</w:t>
                      </w:r>
                      <w:r w:rsidRPr="0061554C">
                        <w:rPr>
                          <w:rFonts w:ascii="Arial" w:hAnsi="Arial" w:cs="Arial"/>
                          <w:color w:val="231F20"/>
                          <w:spacing w:val="-7"/>
                        </w:rPr>
                        <w:t xml:space="preserve"> </w:t>
                      </w:r>
                      <w:r w:rsidRPr="0061554C">
                        <w:rPr>
                          <w:rFonts w:ascii="Arial" w:hAnsi="Arial" w:cs="Arial"/>
                          <w:color w:val="231F20"/>
                        </w:rPr>
                        <w:t>school</w:t>
                      </w:r>
                      <w:r w:rsidRPr="0061554C">
                        <w:rPr>
                          <w:rFonts w:ascii="Arial" w:hAnsi="Arial" w:cs="Arial"/>
                          <w:color w:val="231F20"/>
                          <w:spacing w:val="-7"/>
                        </w:rPr>
                        <w:t xml:space="preserve"> </w:t>
                      </w:r>
                      <w:r w:rsidRPr="0061554C">
                        <w:rPr>
                          <w:rFonts w:ascii="Arial" w:hAnsi="Arial" w:cs="Arial"/>
                          <w:color w:val="231F20"/>
                        </w:rPr>
                        <w:t>tie,</w:t>
                      </w:r>
                      <w:r w:rsidRPr="0061554C">
                        <w:rPr>
                          <w:rFonts w:ascii="Arial" w:hAnsi="Arial" w:cs="Arial"/>
                          <w:color w:val="231F20"/>
                          <w:spacing w:val="-7"/>
                        </w:rPr>
                        <w:t xml:space="preserve"> </w:t>
                      </w:r>
                      <w:r w:rsidRPr="0061554C">
                        <w:rPr>
                          <w:rFonts w:ascii="Arial" w:hAnsi="Arial" w:cs="Arial"/>
                          <w:color w:val="231F20"/>
                        </w:rPr>
                        <w:t>blazer</w:t>
                      </w:r>
                      <w:r w:rsidRPr="0061554C">
                        <w:rPr>
                          <w:rFonts w:ascii="Arial" w:hAnsi="Arial" w:cs="Arial"/>
                          <w:color w:val="231F20"/>
                          <w:spacing w:val="-7"/>
                        </w:rPr>
                        <w:t xml:space="preserve"> </w:t>
                      </w:r>
                      <w:r w:rsidRPr="0061554C">
                        <w:rPr>
                          <w:rFonts w:ascii="Arial" w:hAnsi="Arial" w:cs="Arial"/>
                          <w:color w:val="231F20"/>
                        </w:rPr>
                        <w:t>/</w:t>
                      </w:r>
                      <w:r w:rsidRPr="0061554C">
                        <w:rPr>
                          <w:rFonts w:ascii="Arial" w:hAnsi="Arial" w:cs="Arial"/>
                          <w:color w:val="231F20"/>
                          <w:spacing w:val="-7"/>
                        </w:rPr>
                        <w:t xml:space="preserve"> </w:t>
                      </w:r>
                      <w:r w:rsidRPr="0061554C">
                        <w:rPr>
                          <w:rFonts w:ascii="Arial" w:hAnsi="Arial" w:cs="Arial"/>
                          <w:color w:val="231F20"/>
                        </w:rPr>
                        <w:t>jacket</w:t>
                      </w:r>
                      <w:r w:rsidRPr="0061554C">
                        <w:rPr>
                          <w:rFonts w:ascii="Arial" w:hAnsi="Arial" w:cs="Arial"/>
                          <w:color w:val="231F20"/>
                          <w:spacing w:val="-7"/>
                        </w:rPr>
                        <w:t xml:space="preserve"> </w:t>
                      </w:r>
                      <w:r w:rsidRPr="0061554C">
                        <w:rPr>
                          <w:rFonts w:ascii="Arial" w:hAnsi="Arial" w:cs="Arial"/>
                          <w:color w:val="231F20"/>
                        </w:rPr>
                        <w:t xml:space="preserve">/ </w:t>
                      </w:r>
                      <w:r w:rsidRPr="0061554C">
                        <w:rPr>
                          <w:rFonts w:ascii="Arial" w:hAnsi="Arial" w:cs="Arial"/>
                          <w:color w:val="231F20"/>
                          <w:spacing w:val="-2"/>
                        </w:rPr>
                        <w:t>fleece.</w:t>
                      </w:r>
                    </w:p>
                    <w:p w14:paraId="701B8F39" w14:textId="6EE113AB" w:rsidR="00AE6A25" w:rsidRPr="0061554C" w:rsidRDefault="000F7217" w:rsidP="00AE6A25">
                      <w:pPr>
                        <w:pStyle w:val="TableParagraph"/>
                        <w:spacing w:before="29" w:line="249" w:lineRule="auto"/>
                        <w:ind w:left="79" w:right="55"/>
                        <w:rPr>
                          <w:rFonts w:ascii="Arial" w:hAnsi="Arial" w:cs="Arial"/>
                        </w:rPr>
                      </w:pPr>
                      <w:r w:rsidRPr="0061554C">
                        <w:rPr>
                          <w:rFonts w:ascii="Arial" w:hAnsi="Arial" w:cs="Arial"/>
                          <w:b/>
                          <w:bCs/>
                          <w:color w:val="231F20"/>
                          <w:spacing w:val="-2"/>
                        </w:rPr>
                        <w:t>Girls</w:t>
                      </w:r>
                      <w:r w:rsidR="00AE6A25" w:rsidRPr="0061554C">
                        <w:rPr>
                          <w:rFonts w:ascii="Arial" w:hAnsi="Arial" w:cs="Arial"/>
                          <w:b/>
                          <w:bCs/>
                          <w:color w:val="231F20"/>
                          <w:spacing w:val="-2"/>
                        </w:rPr>
                        <w:t>:</w:t>
                      </w:r>
                      <w:r w:rsidR="00AE6A25" w:rsidRPr="0061554C">
                        <w:rPr>
                          <w:rFonts w:ascii="Arial" w:hAnsi="Arial" w:cs="Arial"/>
                          <w:color w:val="231F20"/>
                        </w:rPr>
                        <w:t xml:space="preserve"> Black skirt, pinafore, jumper, school</w:t>
                      </w:r>
                      <w:r w:rsidR="00AE6A25" w:rsidRPr="0061554C">
                        <w:rPr>
                          <w:rFonts w:ascii="Arial" w:hAnsi="Arial" w:cs="Arial"/>
                          <w:color w:val="231F20"/>
                          <w:spacing w:val="-13"/>
                        </w:rPr>
                        <w:t xml:space="preserve"> </w:t>
                      </w:r>
                      <w:r w:rsidR="00AE6A25" w:rsidRPr="0061554C">
                        <w:rPr>
                          <w:rFonts w:ascii="Arial" w:hAnsi="Arial" w:cs="Arial"/>
                          <w:color w:val="231F20"/>
                        </w:rPr>
                        <w:t>sweatshirt,</w:t>
                      </w:r>
                      <w:r w:rsidR="00AE6A25" w:rsidRPr="0061554C">
                        <w:rPr>
                          <w:rFonts w:ascii="Arial" w:hAnsi="Arial" w:cs="Arial"/>
                          <w:color w:val="231F20"/>
                          <w:spacing w:val="-13"/>
                        </w:rPr>
                        <w:t xml:space="preserve"> </w:t>
                      </w:r>
                      <w:r w:rsidR="00AE6A25" w:rsidRPr="0061554C">
                        <w:rPr>
                          <w:rFonts w:ascii="Arial" w:hAnsi="Arial" w:cs="Arial"/>
                          <w:color w:val="231F20"/>
                        </w:rPr>
                        <w:t>white</w:t>
                      </w:r>
                      <w:r w:rsidR="00AE6A25" w:rsidRPr="0061554C">
                        <w:rPr>
                          <w:rFonts w:ascii="Arial" w:hAnsi="Arial" w:cs="Arial"/>
                          <w:color w:val="231F20"/>
                          <w:spacing w:val="-13"/>
                        </w:rPr>
                        <w:t xml:space="preserve"> </w:t>
                      </w:r>
                      <w:r w:rsidR="00AE6A25" w:rsidRPr="0061554C">
                        <w:rPr>
                          <w:rFonts w:ascii="Arial" w:hAnsi="Arial" w:cs="Arial"/>
                          <w:color w:val="231F20"/>
                        </w:rPr>
                        <w:t>shirt, polo shirt, school tie, blazer / jacket/ fleece.</w:t>
                      </w:r>
                    </w:p>
                    <w:p w14:paraId="39C15F79" w14:textId="69B857B6" w:rsidR="00A35E03" w:rsidRPr="0061554C" w:rsidRDefault="000847AC" w:rsidP="005A54D4">
                      <w:pPr>
                        <w:rPr>
                          <w:rFonts w:cs="Arial"/>
                          <w:sz w:val="22"/>
                          <w:szCs w:val="22"/>
                        </w:rPr>
                      </w:pPr>
                      <w:r w:rsidRPr="0061554C">
                        <w:rPr>
                          <w:rFonts w:cs="Arial"/>
                          <w:sz w:val="22"/>
                          <w:szCs w:val="22"/>
                        </w:rPr>
                        <w:t xml:space="preserve"> </w:t>
                      </w:r>
                      <w:r w:rsidR="005A54D4" w:rsidRPr="0061554C">
                        <w:rPr>
                          <w:rFonts w:cs="Arial"/>
                          <w:sz w:val="22"/>
                          <w:szCs w:val="22"/>
                        </w:rPr>
                        <w:t>For PE, our uniform is</w:t>
                      </w:r>
                      <w:r w:rsidR="00E82D52" w:rsidRPr="0061554C">
                        <w:rPr>
                          <w:rFonts w:cs="Arial"/>
                          <w:sz w:val="22"/>
                          <w:szCs w:val="22"/>
                        </w:rPr>
                        <w:t xml:space="preserve"> </w:t>
                      </w:r>
                      <w:r w:rsidR="00862547" w:rsidRPr="0061554C">
                        <w:rPr>
                          <w:rFonts w:cs="Arial"/>
                          <w:color w:val="231F20"/>
                          <w:sz w:val="22"/>
                          <w:szCs w:val="22"/>
                        </w:rPr>
                        <w:t>shorts/</w:t>
                      </w:r>
                      <w:r w:rsidR="00FB56E5" w:rsidRPr="0061554C">
                        <w:rPr>
                          <w:rFonts w:cs="Arial"/>
                          <w:color w:val="231F20"/>
                          <w:sz w:val="22"/>
                          <w:szCs w:val="22"/>
                        </w:rPr>
                        <w:t>t-shirt</w:t>
                      </w:r>
                      <w:r w:rsidR="00862547" w:rsidRPr="0061554C">
                        <w:rPr>
                          <w:rFonts w:cs="Arial"/>
                          <w:color w:val="231F20"/>
                          <w:sz w:val="22"/>
                          <w:szCs w:val="22"/>
                        </w:rPr>
                        <w:t>/gym</w:t>
                      </w:r>
                      <w:r w:rsidR="00862547" w:rsidRPr="0061554C">
                        <w:rPr>
                          <w:rFonts w:cs="Arial"/>
                          <w:color w:val="231F20"/>
                          <w:spacing w:val="-13"/>
                          <w:sz w:val="22"/>
                          <w:szCs w:val="22"/>
                        </w:rPr>
                        <w:t xml:space="preserve"> </w:t>
                      </w:r>
                      <w:r w:rsidR="00862547" w:rsidRPr="0061554C">
                        <w:rPr>
                          <w:rFonts w:cs="Arial"/>
                          <w:color w:val="231F20"/>
                          <w:sz w:val="22"/>
                          <w:szCs w:val="22"/>
                        </w:rPr>
                        <w:t>shoes</w:t>
                      </w:r>
                      <w:r w:rsidRPr="0061554C">
                        <w:rPr>
                          <w:rFonts w:cs="Arial"/>
                          <w:color w:val="231F20"/>
                          <w:sz w:val="22"/>
                          <w:szCs w:val="22"/>
                        </w:rPr>
                        <w:t>.</w:t>
                      </w:r>
                    </w:p>
                    <w:p w14:paraId="7A628F90" w14:textId="77777777" w:rsidR="005A54D4" w:rsidRDefault="005A54D4" w:rsidP="005A54D4"/>
                    <w:p w14:paraId="322A71DD" w14:textId="77777777" w:rsidR="00644E03" w:rsidRDefault="00644E03" w:rsidP="00644E03"/>
                    <w:p w14:paraId="215EEA27" w14:textId="77777777" w:rsidR="001E79FE" w:rsidRDefault="001E79FE" w:rsidP="001E79FE"/>
                  </w:txbxContent>
                </v:textbox>
              </v:shape>
            </w:pict>
          </mc:Fallback>
        </mc:AlternateContent>
      </w:r>
      <w:r w:rsidR="00D51744" w:rsidRPr="00FB56E5">
        <w:rPr>
          <w:rFonts w:asciiTheme="majorHAnsi" w:hAnsiTheme="majorHAnsi"/>
          <w:sz w:val="40"/>
          <w:szCs w:val="40"/>
        </w:rPr>
        <w:t>Section 2: School Ethos</w:t>
      </w:r>
    </w:p>
    <w:p w14:paraId="69C58E86" w14:textId="32887448" w:rsidR="00D51744" w:rsidRDefault="00D51744"/>
    <w:p w14:paraId="5AF98C89" w14:textId="77777777" w:rsidR="00D51744" w:rsidRDefault="00D51744"/>
    <w:p w14:paraId="0BF4D8D1" w14:textId="77777777" w:rsidR="00D51744" w:rsidRDefault="00D51744"/>
    <w:p w14:paraId="4B2E892A" w14:textId="77777777" w:rsidR="00D51744" w:rsidRDefault="00D51744"/>
    <w:p w14:paraId="5350F5C9" w14:textId="77777777" w:rsidR="00492A20" w:rsidRDefault="00492A20" w:rsidP="00D51744">
      <w:pPr>
        <w:pStyle w:val="sectionheader"/>
      </w:pPr>
    </w:p>
    <w:p w14:paraId="63F1FE94" w14:textId="77777777" w:rsidR="00492A20" w:rsidRDefault="00492A20" w:rsidP="00D51744">
      <w:pPr>
        <w:pStyle w:val="sectionheader"/>
      </w:pPr>
    </w:p>
    <w:p w14:paraId="55C05672" w14:textId="77777777" w:rsidR="00492A20" w:rsidRDefault="00492A20" w:rsidP="00D51744">
      <w:pPr>
        <w:pStyle w:val="sectionheader"/>
      </w:pPr>
    </w:p>
    <w:p w14:paraId="4EC135B8" w14:textId="77777777" w:rsidR="00492A20" w:rsidRDefault="00492A20" w:rsidP="00D51744">
      <w:pPr>
        <w:pStyle w:val="sectionheader"/>
      </w:pPr>
    </w:p>
    <w:p w14:paraId="6536B9AB" w14:textId="77777777" w:rsidR="004F38E6" w:rsidRDefault="004F38E6" w:rsidP="00D51744">
      <w:pPr>
        <w:pStyle w:val="sectionheader"/>
      </w:pPr>
    </w:p>
    <w:p w14:paraId="7F7DCF8D" w14:textId="77777777" w:rsidR="00A35E03" w:rsidRDefault="00A35E03" w:rsidP="00D51744">
      <w:pPr>
        <w:pStyle w:val="sectionheader"/>
      </w:pPr>
    </w:p>
    <w:p w14:paraId="18904CC9" w14:textId="77777777" w:rsidR="001E79FE" w:rsidRDefault="001E79FE" w:rsidP="00D51744">
      <w:pPr>
        <w:pStyle w:val="sectionheader"/>
      </w:pPr>
    </w:p>
    <w:p w14:paraId="72DE7888" w14:textId="77777777" w:rsidR="001E79FE" w:rsidRDefault="001E79FE" w:rsidP="00D51744">
      <w:pPr>
        <w:pStyle w:val="sectionheader"/>
      </w:pPr>
    </w:p>
    <w:p w14:paraId="62A97EF0" w14:textId="77777777" w:rsidR="00D51744" w:rsidRPr="00806D5C" w:rsidRDefault="00D51744" w:rsidP="00D51744">
      <w:pPr>
        <w:pStyle w:val="sectionheader"/>
        <w:rPr>
          <w:rFonts w:asciiTheme="majorHAnsi" w:hAnsiTheme="majorHAnsi"/>
          <w:sz w:val="40"/>
          <w:szCs w:val="40"/>
        </w:rPr>
      </w:pPr>
      <w:r w:rsidRPr="00806D5C">
        <w:rPr>
          <w:rFonts w:asciiTheme="majorHAnsi" w:hAnsiTheme="majorHAnsi"/>
          <w:sz w:val="40"/>
          <w:szCs w:val="40"/>
        </w:rPr>
        <w:lastRenderedPageBreak/>
        <w:t>Section 3: School Information</w:t>
      </w:r>
    </w:p>
    <w:p w14:paraId="1B779741" w14:textId="77777777" w:rsidR="00492A20" w:rsidRDefault="000255DB" w:rsidP="00492A20">
      <w:pPr>
        <w:pStyle w:val="ParagraphHeading"/>
      </w:pPr>
      <w:r>
        <w:rPr>
          <w:noProof/>
        </w:rPr>
        <mc:AlternateContent>
          <mc:Choice Requires="wps">
            <w:drawing>
              <wp:anchor distT="0" distB="0" distL="114300" distR="114300" simplePos="0" relativeHeight="251659279" behindDoc="0" locked="0" layoutInCell="1" allowOverlap="1" wp14:anchorId="4954043B" wp14:editId="57B4F77B">
                <wp:simplePos x="0" y="0"/>
                <wp:positionH relativeFrom="column">
                  <wp:posOffset>-247649</wp:posOffset>
                </wp:positionH>
                <wp:positionV relativeFrom="paragraph">
                  <wp:posOffset>167640</wp:posOffset>
                </wp:positionV>
                <wp:extent cx="6286500" cy="8601075"/>
                <wp:effectExtent l="0" t="0" r="19050" b="28575"/>
                <wp:wrapNone/>
                <wp:docPr id="1880369857" name="Text Box 16"/>
                <wp:cNvGraphicFramePr/>
                <a:graphic xmlns:a="http://schemas.openxmlformats.org/drawingml/2006/main">
                  <a:graphicData uri="http://schemas.microsoft.com/office/word/2010/wordprocessingShape">
                    <wps:wsp>
                      <wps:cNvSpPr txBox="1"/>
                      <wps:spPr>
                        <a:xfrm>
                          <a:off x="0" y="0"/>
                          <a:ext cx="6286500" cy="8601075"/>
                        </a:xfrm>
                        <a:prstGeom prst="rect">
                          <a:avLst/>
                        </a:prstGeom>
                        <a:solidFill>
                          <a:schemeClr val="lt1"/>
                        </a:solidFill>
                        <a:ln w="6350">
                          <a:solidFill>
                            <a:prstClr val="black"/>
                          </a:solidFill>
                        </a:ln>
                      </wps:spPr>
                      <wps:txbx>
                        <w:txbxContent>
                          <w:p w14:paraId="10134A5D" w14:textId="0454E0FF" w:rsidR="000255DB" w:rsidRPr="00570516" w:rsidRDefault="000255DB" w:rsidP="000255DB">
                            <w:pPr>
                              <w:pStyle w:val="ParagraphHeading"/>
                              <w:rPr>
                                <w:sz w:val="24"/>
                                <w:lang w:val="en-US"/>
                              </w:rPr>
                            </w:pPr>
                            <w:r w:rsidRPr="00F30848">
                              <w:rPr>
                                <w:b w:val="0"/>
                                <w:bCs w:val="0"/>
                                <w:sz w:val="24"/>
                              </w:rPr>
                              <w:t>School Address</w:t>
                            </w:r>
                            <w:r w:rsidR="00B95B4F">
                              <w:rPr>
                                <w:b w:val="0"/>
                                <w:bCs w:val="0"/>
                                <w:sz w:val="24"/>
                              </w:rPr>
                              <w:t>:</w:t>
                            </w:r>
                            <w:r w:rsidRPr="00F30848">
                              <w:rPr>
                                <w:b w:val="0"/>
                                <w:bCs w:val="0"/>
                                <w:sz w:val="24"/>
                              </w:rPr>
                              <w:t xml:space="preserve"> </w:t>
                            </w:r>
                            <w:r w:rsidR="00570516" w:rsidRPr="00570516">
                              <w:rPr>
                                <w:b w:val="0"/>
                                <w:bCs w:val="0"/>
                                <w:sz w:val="24"/>
                              </w:rPr>
                              <w:t>C</w:t>
                            </w:r>
                            <w:r w:rsidR="00570516" w:rsidRPr="00570516">
                              <w:rPr>
                                <w:b w:val="0"/>
                                <w:bCs w:val="0"/>
                                <w:sz w:val="24"/>
                                <w:lang w:val="en-US"/>
                              </w:rPr>
                              <w:t>oldside Campus, 15 Alexander Street Dundee, DD3 7DL</w:t>
                            </w:r>
                          </w:p>
                          <w:p w14:paraId="4F188C3B" w14:textId="21F84C3C" w:rsidR="000255DB" w:rsidRPr="00F30848" w:rsidRDefault="000255DB" w:rsidP="000255DB">
                            <w:pPr>
                              <w:pStyle w:val="ParagraphHeading"/>
                              <w:rPr>
                                <w:b w:val="0"/>
                                <w:bCs w:val="0"/>
                                <w:sz w:val="24"/>
                              </w:rPr>
                            </w:pPr>
                            <w:r w:rsidRPr="00F30848">
                              <w:rPr>
                                <w:b w:val="0"/>
                                <w:bCs w:val="0"/>
                                <w:sz w:val="24"/>
                              </w:rPr>
                              <w:t>Telephone</w:t>
                            </w:r>
                            <w:r w:rsidR="00B95B4F">
                              <w:rPr>
                                <w:b w:val="0"/>
                                <w:bCs w:val="0"/>
                                <w:sz w:val="24"/>
                              </w:rPr>
                              <w:t>:</w:t>
                            </w:r>
                            <w:r w:rsidRPr="00F30848">
                              <w:rPr>
                                <w:b w:val="0"/>
                                <w:bCs w:val="0"/>
                                <w:sz w:val="24"/>
                              </w:rPr>
                              <w:t xml:space="preserve">  </w:t>
                            </w:r>
                            <w:r w:rsidR="00E740FF">
                              <w:rPr>
                                <w:b w:val="0"/>
                                <w:bCs w:val="0"/>
                                <w:sz w:val="24"/>
                              </w:rPr>
                              <w:t>01382435289</w:t>
                            </w:r>
                          </w:p>
                          <w:p w14:paraId="7BC880FB" w14:textId="20311E00" w:rsidR="000255DB" w:rsidRPr="003D0725" w:rsidRDefault="000255DB" w:rsidP="000255DB">
                            <w:pPr>
                              <w:pStyle w:val="ParagraphHeading"/>
                              <w:rPr>
                                <w:b w:val="0"/>
                                <w:bCs w:val="0"/>
                                <w:sz w:val="24"/>
                              </w:rPr>
                            </w:pPr>
                            <w:r w:rsidRPr="00F30848">
                              <w:rPr>
                                <w:b w:val="0"/>
                                <w:bCs w:val="0"/>
                                <w:sz w:val="24"/>
                              </w:rPr>
                              <w:t>Email</w:t>
                            </w:r>
                            <w:r w:rsidR="00B95B4F">
                              <w:rPr>
                                <w:b w:val="0"/>
                                <w:bCs w:val="0"/>
                                <w:sz w:val="24"/>
                              </w:rPr>
                              <w:t>:</w:t>
                            </w:r>
                            <w:r w:rsidR="003D0725" w:rsidRPr="003D0725">
                              <w:t xml:space="preserve"> </w:t>
                            </w:r>
                            <w:hyperlink r:id="rId13">
                              <w:r w:rsidR="003D0725" w:rsidRPr="003D0725">
                                <w:rPr>
                                  <w:b w:val="0"/>
                                  <w:bCs w:val="0"/>
                                  <w:color w:val="231F20"/>
                                  <w:spacing w:val="-2"/>
                                  <w:sz w:val="24"/>
                                </w:rPr>
                                <w:t>ourladysrcprimary@dundeeschools.scot</w:t>
                              </w:r>
                            </w:hyperlink>
                          </w:p>
                          <w:p w14:paraId="56091D4F" w14:textId="10581A16" w:rsidR="000255DB" w:rsidRPr="003D0725" w:rsidRDefault="000255DB" w:rsidP="000255DB">
                            <w:pPr>
                              <w:pStyle w:val="ParagraphHeading"/>
                              <w:rPr>
                                <w:b w:val="0"/>
                                <w:bCs w:val="0"/>
                                <w:sz w:val="24"/>
                              </w:rPr>
                            </w:pPr>
                            <w:r w:rsidRPr="003D0725">
                              <w:rPr>
                                <w:b w:val="0"/>
                                <w:bCs w:val="0"/>
                                <w:sz w:val="24"/>
                              </w:rPr>
                              <w:t>Website</w:t>
                            </w:r>
                            <w:r w:rsidR="00B95B4F" w:rsidRPr="00022BAC">
                              <w:rPr>
                                <w:b w:val="0"/>
                                <w:bCs w:val="0"/>
                                <w:sz w:val="24"/>
                              </w:rPr>
                              <w:t>:</w:t>
                            </w:r>
                            <w:r w:rsidRPr="00022BAC">
                              <w:rPr>
                                <w:b w:val="0"/>
                                <w:bCs w:val="0"/>
                                <w:sz w:val="24"/>
                              </w:rPr>
                              <w:t xml:space="preserve"> </w:t>
                            </w:r>
                            <w:hyperlink r:id="rId14">
                              <w:r w:rsidR="00022BAC" w:rsidRPr="00022BAC">
                                <w:rPr>
                                  <w:b w:val="0"/>
                                  <w:bCs w:val="0"/>
                                  <w:color w:val="231F20"/>
                                  <w:spacing w:val="-2"/>
                                  <w:sz w:val="24"/>
                                </w:rPr>
                                <w:t>http://ourladysprimary.ea.dundeecity.sch.uk</w:t>
                              </w:r>
                            </w:hyperlink>
                          </w:p>
                          <w:p w14:paraId="36B650EB" w14:textId="20C82069" w:rsidR="000255DB" w:rsidRPr="00F30848" w:rsidRDefault="000255DB" w:rsidP="000255DB">
                            <w:pPr>
                              <w:pStyle w:val="ParagraphHeading"/>
                              <w:rPr>
                                <w:b w:val="0"/>
                                <w:bCs w:val="0"/>
                                <w:sz w:val="24"/>
                              </w:rPr>
                            </w:pPr>
                            <w:r w:rsidRPr="00F30848">
                              <w:rPr>
                                <w:b w:val="0"/>
                                <w:bCs w:val="0"/>
                                <w:sz w:val="24"/>
                              </w:rPr>
                              <w:t>Head Teacher</w:t>
                            </w:r>
                            <w:r w:rsidR="00B95B4F">
                              <w:rPr>
                                <w:b w:val="0"/>
                                <w:bCs w:val="0"/>
                                <w:sz w:val="24"/>
                              </w:rPr>
                              <w:t>:</w:t>
                            </w:r>
                            <w:r w:rsidRPr="00F30848">
                              <w:rPr>
                                <w:b w:val="0"/>
                                <w:bCs w:val="0"/>
                                <w:sz w:val="24"/>
                              </w:rPr>
                              <w:t xml:space="preserve"> </w:t>
                            </w:r>
                            <w:r w:rsidR="00022BAC">
                              <w:rPr>
                                <w:b w:val="0"/>
                                <w:bCs w:val="0"/>
                                <w:sz w:val="24"/>
                              </w:rPr>
                              <w:t>Mrs Lorna Dashwood</w:t>
                            </w:r>
                          </w:p>
                          <w:p w14:paraId="0B4B0C75" w14:textId="73720646" w:rsidR="000255DB" w:rsidRDefault="000255DB" w:rsidP="000255DB">
                            <w:pPr>
                              <w:pStyle w:val="ParagraphHeading"/>
                              <w:rPr>
                                <w:b w:val="0"/>
                                <w:bCs w:val="0"/>
                                <w:sz w:val="24"/>
                              </w:rPr>
                            </w:pPr>
                            <w:r w:rsidRPr="00F30848">
                              <w:rPr>
                                <w:b w:val="0"/>
                                <w:bCs w:val="0"/>
                                <w:sz w:val="24"/>
                              </w:rPr>
                              <w:t>Depute Head Teacher</w:t>
                            </w:r>
                            <w:r w:rsidR="00B95B4F">
                              <w:rPr>
                                <w:b w:val="0"/>
                                <w:bCs w:val="0"/>
                                <w:sz w:val="24"/>
                              </w:rPr>
                              <w:t>:</w:t>
                            </w:r>
                            <w:r w:rsidRPr="00F30848">
                              <w:rPr>
                                <w:b w:val="0"/>
                                <w:bCs w:val="0"/>
                                <w:sz w:val="24"/>
                              </w:rPr>
                              <w:t xml:space="preserve"> </w:t>
                            </w:r>
                            <w:r w:rsidR="00022BAC">
                              <w:rPr>
                                <w:b w:val="0"/>
                                <w:bCs w:val="0"/>
                                <w:sz w:val="24"/>
                              </w:rPr>
                              <w:t>Mrs Paula Ni</w:t>
                            </w:r>
                            <w:r w:rsidR="00412FFB">
                              <w:rPr>
                                <w:b w:val="0"/>
                                <w:bCs w:val="0"/>
                                <w:sz w:val="24"/>
                              </w:rPr>
                              <w:t>coll</w:t>
                            </w:r>
                          </w:p>
                          <w:p w14:paraId="7432EE2F" w14:textId="7EE61CD8" w:rsidR="000847AC" w:rsidRPr="00F30848" w:rsidRDefault="000847AC" w:rsidP="000255DB">
                            <w:pPr>
                              <w:pStyle w:val="ParagraphHeading"/>
                              <w:rPr>
                                <w:b w:val="0"/>
                                <w:bCs w:val="0"/>
                                <w:sz w:val="24"/>
                              </w:rPr>
                            </w:pPr>
                            <w:r>
                              <w:rPr>
                                <w:b w:val="0"/>
                                <w:bCs w:val="0"/>
                                <w:sz w:val="24"/>
                              </w:rPr>
                              <w:t>Principal Teacher Supporting Learners: Mrs Kirsty Keegan</w:t>
                            </w:r>
                          </w:p>
                          <w:p w14:paraId="5929AA1C" w14:textId="7E529EE0" w:rsidR="000255DB" w:rsidRPr="00F30848" w:rsidRDefault="000255DB" w:rsidP="000255DB">
                            <w:pPr>
                              <w:pStyle w:val="ParagraphHeading"/>
                              <w:rPr>
                                <w:b w:val="0"/>
                                <w:bCs w:val="0"/>
                                <w:sz w:val="24"/>
                              </w:rPr>
                            </w:pPr>
                            <w:r w:rsidRPr="00F30848">
                              <w:rPr>
                                <w:b w:val="0"/>
                                <w:bCs w:val="0"/>
                                <w:sz w:val="24"/>
                              </w:rPr>
                              <w:t xml:space="preserve">School Status: </w:t>
                            </w:r>
                            <w:r>
                              <w:rPr>
                                <w:b w:val="0"/>
                                <w:bCs w:val="0"/>
                                <w:sz w:val="24"/>
                              </w:rPr>
                              <w:tab/>
                            </w:r>
                            <w:r w:rsidRPr="00F30848">
                              <w:rPr>
                                <w:b w:val="0"/>
                                <w:bCs w:val="0"/>
                                <w:sz w:val="24"/>
                              </w:rPr>
                              <w:t xml:space="preserve">Denominational </w:t>
                            </w:r>
                          </w:p>
                          <w:p w14:paraId="2E6FEA8F" w14:textId="73994033" w:rsidR="000255DB" w:rsidRPr="00F30848" w:rsidRDefault="000255DB" w:rsidP="000255DB">
                            <w:pPr>
                              <w:pStyle w:val="ParagraphHeading"/>
                              <w:ind w:left="1440" w:firstLine="720"/>
                              <w:rPr>
                                <w:b w:val="0"/>
                                <w:bCs w:val="0"/>
                                <w:sz w:val="24"/>
                              </w:rPr>
                            </w:pPr>
                            <w:r w:rsidRPr="00F30848">
                              <w:rPr>
                                <w:b w:val="0"/>
                                <w:bCs w:val="0"/>
                                <w:sz w:val="24"/>
                              </w:rPr>
                              <w:t xml:space="preserve">Primary 1 – 7 </w:t>
                            </w:r>
                          </w:p>
                          <w:p w14:paraId="1686497E" w14:textId="77777777" w:rsidR="000255DB" w:rsidRPr="00F30848" w:rsidRDefault="000255DB" w:rsidP="000255DB">
                            <w:pPr>
                              <w:pStyle w:val="ParagraphHeading"/>
                              <w:ind w:left="1440" w:firstLine="720"/>
                              <w:rPr>
                                <w:b w:val="0"/>
                                <w:bCs w:val="0"/>
                                <w:sz w:val="24"/>
                              </w:rPr>
                            </w:pPr>
                            <w:r w:rsidRPr="00F30848">
                              <w:rPr>
                                <w:b w:val="0"/>
                                <w:bCs w:val="0"/>
                                <w:sz w:val="24"/>
                              </w:rPr>
                              <w:t xml:space="preserve">No provision for Gaelic Language Education </w:t>
                            </w:r>
                          </w:p>
                          <w:p w14:paraId="38BE1C93" w14:textId="3F05044A" w:rsidR="000255DB" w:rsidRPr="00F30848" w:rsidRDefault="000255DB" w:rsidP="000255DB">
                            <w:pPr>
                              <w:pStyle w:val="ParagraphHeading"/>
                              <w:rPr>
                                <w:b w:val="0"/>
                                <w:bCs w:val="0"/>
                                <w:sz w:val="24"/>
                              </w:rPr>
                            </w:pPr>
                            <w:r w:rsidRPr="00F30848">
                              <w:rPr>
                                <w:b w:val="0"/>
                                <w:bCs w:val="0"/>
                                <w:sz w:val="24"/>
                              </w:rPr>
                              <w:t>School Roll</w:t>
                            </w:r>
                            <w:r w:rsidR="00B95B4F">
                              <w:rPr>
                                <w:b w:val="0"/>
                                <w:bCs w:val="0"/>
                                <w:sz w:val="24"/>
                              </w:rPr>
                              <w:t>:</w:t>
                            </w:r>
                            <w:r w:rsidR="00412FFB">
                              <w:rPr>
                                <w:b w:val="0"/>
                                <w:bCs w:val="0"/>
                                <w:sz w:val="24"/>
                              </w:rPr>
                              <w:t xml:space="preserve"> 250</w:t>
                            </w:r>
                          </w:p>
                          <w:p w14:paraId="705AF6E9" w14:textId="3A99BC38" w:rsidR="000255DB" w:rsidRPr="00F30848" w:rsidRDefault="000255DB" w:rsidP="000255DB">
                            <w:pPr>
                              <w:pStyle w:val="ParagraphHeading"/>
                              <w:rPr>
                                <w:b w:val="0"/>
                                <w:bCs w:val="0"/>
                                <w:sz w:val="24"/>
                              </w:rPr>
                            </w:pPr>
                            <w:r w:rsidRPr="00F30848">
                              <w:rPr>
                                <w:b w:val="0"/>
                                <w:bCs w:val="0"/>
                                <w:sz w:val="24"/>
                              </w:rPr>
                              <w:t>School Hours</w:t>
                            </w:r>
                            <w:r w:rsidR="00B95B4F">
                              <w:rPr>
                                <w:b w:val="0"/>
                                <w:bCs w:val="0"/>
                                <w:sz w:val="24"/>
                              </w:rPr>
                              <w:t>:</w:t>
                            </w:r>
                            <w:r w:rsidRPr="00F30848">
                              <w:rPr>
                                <w:b w:val="0"/>
                                <w:bCs w:val="0"/>
                                <w:sz w:val="24"/>
                              </w:rPr>
                              <w:t xml:space="preserve"> </w:t>
                            </w:r>
                            <w:r w:rsidR="00412FFB">
                              <w:rPr>
                                <w:b w:val="0"/>
                                <w:bCs w:val="0"/>
                                <w:sz w:val="24"/>
                              </w:rPr>
                              <w:t>9.00am-3.15pm</w:t>
                            </w:r>
                          </w:p>
                          <w:p w14:paraId="730B9640" w14:textId="77777777" w:rsidR="000847AC" w:rsidRDefault="000255DB" w:rsidP="000255DB">
                            <w:pPr>
                              <w:pStyle w:val="ParagraphHeading"/>
                              <w:rPr>
                                <w:b w:val="0"/>
                                <w:bCs w:val="0"/>
                                <w:sz w:val="24"/>
                              </w:rPr>
                            </w:pPr>
                            <w:r w:rsidRPr="00F30848">
                              <w:rPr>
                                <w:b w:val="0"/>
                                <w:bCs w:val="0"/>
                                <w:sz w:val="24"/>
                              </w:rPr>
                              <w:t>Parent Council</w:t>
                            </w:r>
                            <w:r w:rsidR="000847AC">
                              <w:rPr>
                                <w:b w:val="0"/>
                                <w:bCs w:val="0"/>
                                <w:sz w:val="24"/>
                              </w:rPr>
                              <w:t xml:space="preserve"> C</w:t>
                            </w:r>
                            <w:r w:rsidRPr="00F30848">
                              <w:rPr>
                                <w:b w:val="0"/>
                                <w:bCs w:val="0"/>
                                <w:sz w:val="24"/>
                              </w:rPr>
                              <w:t>ontact Information Email:</w:t>
                            </w:r>
                            <w:r w:rsidR="00760BC0">
                              <w:rPr>
                                <w:b w:val="0"/>
                                <w:bCs w:val="0"/>
                                <w:sz w:val="24"/>
                              </w:rPr>
                              <w:t xml:space="preserve"> </w:t>
                            </w:r>
                            <w:r w:rsidR="000847AC">
                              <w:rPr>
                                <w:b w:val="0"/>
                                <w:bCs w:val="0"/>
                                <w:sz w:val="24"/>
                              </w:rPr>
                              <w:t xml:space="preserve"> </w:t>
                            </w:r>
                            <w:r w:rsidR="000847AC" w:rsidRPr="000847AC">
                              <w:rPr>
                                <w:b w:val="0"/>
                                <w:bCs w:val="0"/>
                                <w:sz w:val="24"/>
                              </w:rPr>
                              <w:t> </w:t>
                            </w:r>
                            <w:hyperlink r:id="rId15" w:history="1">
                              <w:r w:rsidR="000847AC" w:rsidRPr="000847AC">
                                <w:rPr>
                                  <w:rStyle w:val="Hyperlink"/>
                                  <w:b w:val="0"/>
                                  <w:bCs w:val="0"/>
                                  <w:sz w:val="24"/>
                                </w:rPr>
                                <w:t>pcourladys@dundee.npfs.org.uk</w:t>
                              </w:r>
                            </w:hyperlink>
                          </w:p>
                          <w:p w14:paraId="25919177" w14:textId="36F86A1C" w:rsidR="000255DB" w:rsidRDefault="000255DB" w:rsidP="000255DB">
                            <w:pPr>
                              <w:pStyle w:val="ParagraphHeading"/>
                              <w:rPr>
                                <w:b w:val="0"/>
                                <w:bCs w:val="0"/>
                                <w:sz w:val="24"/>
                              </w:rPr>
                            </w:pPr>
                            <w:r w:rsidRPr="00F30848">
                              <w:rPr>
                                <w:b w:val="0"/>
                                <w:bCs w:val="0"/>
                                <w:sz w:val="24"/>
                              </w:rPr>
                              <w:t>Chaplain</w:t>
                            </w:r>
                            <w:r>
                              <w:rPr>
                                <w:b w:val="0"/>
                                <w:bCs w:val="0"/>
                                <w:sz w:val="24"/>
                              </w:rPr>
                              <w:t>/</w:t>
                            </w:r>
                            <w:r w:rsidRPr="00F30848">
                              <w:rPr>
                                <w:b w:val="0"/>
                                <w:bCs w:val="0"/>
                                <w:sz w:val="24"/>
                              </w:rPr>
                              <w:t>Parish Priest</w:t>
                            </w:r>
                            <w:r>
                              <w:rPr>
                                <w:b w:val="0"/>
                                <w:bCs w:val="0"/>
                                <w:sz w:val="24"/>
                              </w:rPr>
                              <w:t>/</w:t>
                            </w:r>
                            <w:r w:rsidRPr="00F30848">
                              <w:rPr>
                                <w:b w:val="0"/>
                                <w:bCs w:val="0"/>
                                <w:sz w:val="24"/>
                              </w:rPr>
                              <w:t>Minister</w:t>
                            </w:r>
                            <w:r>
                              <w:rPr>
                                <w:b w:val="0"/>
                                <w:bCs w:val="0"/>
                                <w:sz w:val="24"/>
                              </w:rPr>
                              <w:t>/</w:t>
                            </w:r>
                            <w:r w:rsidRPr="00F30848">
                              <w:rPr>
                                <w:b w:val="0"/>
                                <w:bCs w:val="0"/>
                                <w:sz w:val="24"/>
                              </w:rPr>
                              <w:t>other</w:t>
                            </w:r>
                            <w:r w:rsidR="00B95B4F">
                              <w:rPr>
                                <w:b w:val="0"/>
                                <w:bCs w:val="0"/>
                                <w:sz w:val="24"/>
                              </w:rPr>
                              <w:t>:</w:t>
                            </w:r>
                            <w:r w:rsidRPr="00F30848">
                              <w:rPr>
                                <w:b w:val="0"/>
                                <w:bCs w:val="0"/>
                                <w:sz w:val="24"/>
                              </w:rPr>
                              <w:t xml:space="preserve"> </w:t>
                            </w:r>
                            <w:r w:rsidR="00412FFB">
                              <w:rPr>
                                <w:b w:val="0"/>
                                <w:bCs w:val="0"/>
                                <w:sz w:val="24"/>
                              </w:rPr>
                              <w:t>Canon Kevin Golden</w:t>
                            </w:r>
                          </w:p>
                          <w:p w14:paraId="5C863C4C" w14:textId="1E900C8A" w:rsidR="000255DB" w:rsidRDefault="000255DB" w:rsidP="00E7769C">
                            <w:pPr>
                              <w:pStyle w:val="ParagraphHeading"/>
                              <w:rPr>
                                <w:b w:val="0"/>
                                <w:bCs w:val="0"/>
                                <w:sz w:val="24"/>
                              </w:rPr>
                            </w:pPr>
                            <w:r w:rsidRPr="00F30848">
                              <w:rPr>
                                <w:b w:val="0"/>
                                <w:bCs w:val="0"/>
                                <w:sz w:val="24"/>
                              </w:rPr>
                              <w:t>Contact Address</w:t>
                            </w:r>
                            <w:r w:rsidR="00E7769C">
                              <w:rPr>
                                <w:b w:val="0"/>
                                <w:bCs w:val="0"/>
                                <w:sz w:val="24"/>
                              </w:rPr>
                              <w:t>: St Mary, Our Lady of Victories RC Church, Forebank Rd, Dundee</w:t>
                            </w:r>
                            <w:r w:rsidR="000847AC">
                              <w:rPr>
                                <w:b w:val="0"/>
                                <w:bCs w:val="0"/>
                                <w:sz w:val="24"/>
                              </w:rPr>
                              <w:t>.</w:t>
                            </w:r>
                          </w:p>
                          <w:p w14:paraId="2817E062" w14:textId="29FE3A2E" w:rsidR="001F425F" w:rsidRPr="001F425F" w:rsidRDefault="000255DB" w:rsidP="000255DB">
                            <w:pPr>
                              <w:pStyle w:val="ParagraphHeading"/>
                              <w:rPr>
                                <w:sz w:val="24"/>
                                <w:lang w:val="en-US"/>
                              </w:rPr>
                            </w:pPr>
                            <w:r w:rsidRPr="00F746DA">
                              <w:rPr>
                                <w:sz w:val="24"/>
                              </w:rPr>
                              <w:t>Office Hours</w:t>
                            </w:r>
                            <w:r w:rsidRPr="00F30848">
                              <w:rPr>
                                <w:b w:val="0"/>
                                <w:bCs w:val="0"/>
                                <w:sz w:val="24"/>
                              </w:rPr>
                              <w:t xml:space="preserve"> The school office is open from </w:t>
                            </w:r>
                            <w:r w:rsidR="003F763B">
                              <w:rPr>
                                <w:b w:val="0"/>
                                <w:bCs w:val="0"/>
                                <w:sz w:val="24"/>
                              </w:rPr>
                              <w:t>9.00am-3.15pm</w:t>
                            </w:r>
                            <w:r w:rsidRPr="00F30848">
                              <w:rPr>
                                <w:b w:val="0"/>
                                <w:bCs w:val="0"/>
                                <w:sz w:val="24"/>
                              </w:rPr>
                              <w:t xml:space="preserve">. Please help us by making routine telephone calls within office hours. Voicemail is available when the school office is unstaffed. Please leave a message and we will return your call as quickly as possible. </w:t>
                            </w:r>
                            <w:r w:rsidR="001F425F" w:rsidRPr="001F425F">
                              <w:rPr>
                                <w:b w:val="0"/>
                                <w:bCs w:val="0"/>
                                <w:sz w:val="24"/>
                                <w:lang w:val="en-US"/>
                              </w:rPr>
                              <w:t xml:space="preserve">Our Lady’s RC Primary </w:t>
                            </w:r>
                            <w:r w:rsidR="00760BC0" w:rsidRPr="001F425F">
                              <w:rPr>
                                <w:b w:val="0"/>
                                <w:bCs w:val="0"/>
                                <w:sz w:val="24"/>
                                <w:lang w:val="en-US"/>
                              </w:rPr>
                              <w:t>endeavors</w:t>
                            </w:r>
                            <w:r w:rsidR="001F425F" w:rsidRPr="001F425F">
                              <w:rPr>
                                <w:b w:val="0"/>
                                <w:bCs w:val="0"/>
                                <w:sz w:val="24"/>
                                <w:lang w:val="en-US"/>
                              </w:rPr>
                              <w:t xml:space="preserve"> to operate an </w:t>
                            </w:r>
                            <w:r w:rsidR="00C7317F" w:rsidRPr="001F425F">
                              <w:rPr>
                                <w:b w:val="0"/>
                                <w:bCs w:val="0"/>
                                <w:sz w:val="24"/>
                                <w:lang w:val="en-US"/>
                              </w:rPr>
                              <w:t>open-door</w:t>
                            </w:r>
                            <w:r w:rsidR="001F425F" w:rsidRPr="001F425F">
                              <w:rPr>
                                <w:b w:val="0"/>
                                <w:bCs w:val="0"/>
                                <w:sz w:val="24"/>
                                <w:lang w:val="en-US"/>
                              </w:rPr>
                              <w:t xml:space="preserve"> policy for parents / carers. If you would like to make an appointment to meet with any member of staff, please do so by telephoning the school office, where administration staff will be more than happy to help arrange a convenient appointment for you.</w:t>
                            </w:r>
                          </w:p>
                          <w:p w14:paraId="141ABF5E" w14:textId="77777777" w:rsidR="000255DB" w:rsidRDefault="000255DB" w:rsidP="000255DB">
                            <w:pPr>
                              <w:pStyle w:val="ParagraphHeading"/>
                              <w:rPr>
                                <w:b w:val="0"/>
                                <w:bCs w:val="0"/>
                                <w:sz w:val="24"/>
                              </w:rPr>
                            </w:pPr>
                            <w:r w:rsidRPr="00F746DA">
                              <w:rPr>
                                <w:sz w:val="24"/>
                              </w:rPr>
                              <w:t>Class Organisation</w:t>
                            </w:r>
                            <w:r w:rsidRPr="00F30848">
                              <w:rPr>
                                <w:b w:val="0"/>
                                <w:bCs w:val="0"/>
                                <w:sz w:val="24"/>
                              </w:rPr>
                              <w:t xml:space="preserve"> The organisation of classes may vary from year-to-year dependent upon certain factors such as the school roll and the number of teachers allocated to the school that session. </w:t>
                            </w:r>
                          </w:p>
                          <w:p w14:paraId="612C41FA" w14:textId="5F1750F9" w:rsidR="000255DB" w:rsidRDefault="000255DB" w:rsidP="000255DB">
                            <w:pPr>
                              <w:pStyle w:val="ParagraphHeading"/>
                              <w:rPr>
                                <w:b w:val="0"/>
                                <w:bCs w:val="0"/>
                                <w:sz w:val="24"/>
                              </w:rPr>
                            </w:pPr>
                            <w:r w:rsidRPr="00F30848">
                              <w:rPr>
                                <w:b w:val="0"/>
                                <w:bCs w:val="0"/>
                                <w:sz w:val="24"/>
                              </w:rPr>
                              <w:t xml:space="preserve">Pupils may be in a straight class which comprises of pupils from the same stage e.g. all primary 2 pupils or they may be part of a composite class which comprises of pupils from more than one stage, for instance a class with some primary 2 and some primary 3 pupils. </w:t>
                            </w:r>
                          </w:p>
                          <w:p w14:paraId="6E399956" w14:textId="1BE58C19" w:rsidR="000255DB" w:rsidRDefault="000255DB" w:rsidP="000255DB">
                            <w:pPr>
                              <w:pStyle w:val="ParagraphHeading"/>
                              <w:rPr>
                                <w:b w:val="0"/>
                                <w:bCs w:val="0"/>
                                <w:color w:val="EE0000"/>
                                <w:sz w:val="24"/>
                              </w:rPr>
                            </w:pPr>
                            <w:r w:rsidRPr="00875D6B">
                              <w:rPr>
                                <w:sz w:val="24"/>
                              </w:rPr>
                              <w:t>School Policies</w:t>
                            </w:r>
                            <w:r w:rsidRPr="00314334">
                              <w:rPr>
                                <w:b w:val="0"/>
                                <w:bCs w:val="0"/>
                                <w:sz w:val="24"/>
                              </w:rPr>
                              <w:t xml:space="preserve"> are available </w:t>
                            </w:r>
                            <w:r w:rsidR="000847AC">
                              <w:rPr>
                                <w:b w:val="0"/>
                                <w:bCs w:val="0"/>
                                <w:sz w:val="24"/>
                              </w:rPr>
                              <w:t xml:space="preserve">by request or </w:t>
                            </w:r>
                            <w:r w:rsidRPr="00314334">
                              <w:rPr>
                                <w:b w:val="0"/>
                                <w:bCs w:val="0"/>
                                <w:sz w:val="24"/>
                              </w:rPr>
                              <w:t>on our website</w:t>
                            </w:r>
                            <w:r w:rsidR="00885EDC">
                              <w:rPr>
                                <w:b w:val="0"/>
                                <w:bCs w:val="0"/>
                                <w:sz w:val="24"/>
                              </w:rPr>
                              <w:t xml:space="preserve"> </w:t>
                            </w:r>
                            <w:hyperlink r:id="rId16" w:history="1">
                              <w:r w:rsidR="00885EDC" w:rsidRPr="00885EDC">
                                <w:rPr>
                                  <w:rStyle w:val="Hyperlink"/>
                                  <w:b w:val="0"/>
                                  <w:bCs w:val="0"/>
                                  <w:sz w:val="24"/>
                                </w:rPr>
                                <w:t>here</w:t>
                              </w:r>
                            </w:hyperlink>
                            <w:r w:rsidR="00885EDC">
                              <w:rPr>
                                <w:b w:val="0"/>
                                <w:bCs w:val="0"/>
                                <w:sz w:val="24"/>
                              </w:rPr>
                              <w:t xml:space="preserve">. </w:t>
                            </w:r>
                            <w:r w:rsidRPr="00875D6B">
                              <w:rPr>
                                <w:b w:val="0"/>
                                <w:bCs w:val="0"/>
                                <w:color w:val="EE0000"/>
                                <w:sz w:val="24"/>
                              </w:rPr>
                              <w:t xml:space="preserve"> </w:t>
                            </w:r>
                          </w:p>
                          <w:p w14:paraId="006EA14F" w14:textId="77777777" w:rsidR="000255DB" w:rsidRDefault="0002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4043B" id="Text Box 16" o:spid="_x0000_s1030" type="#_x0000_t202" style="position:absolute;margin-left:-19.5pt;margin-top:13.2pt;width:495pt;height:677.25pt;z-index:251659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JuPAIAAIQ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" fillcolor="white [3201]" strokeweight=".5pt">
                <v:textbox>
                  <w:txbxContent>
                    <w:p w14:paraId="10134A5D" w14:textId="0454E0FF" w:rsidR="000255DB" w:rsidRPr="00570516" w:rsidRDefault="000255DB" w:rsidP="000255DB">
                      <w:pPr>
                        <w:pStyle w:val="ParagraphHeading"/>
                        <w:rPr>
                          <w:sz w:val="24"/>
                          <w:lang w:val="en-US"/>
                        </w:rPr>
                      </w:pPr>
                      <w:r w:rsidRPr="00F30848">
                        <w:rPr>
                          <w:b w:val="0"/>
                          <w:bCs w:val="0"/>
                          <w:sz w:val="24"/>
                        </w:rPr>
                        <w:t>School Address</w:t>
                      </w:r>
                      <w:r w:rsidR="00B95B4F">
                        <w:rPr>
                          <w:b w:val="0"/>
                          <w:bCs w:val="0"/>
                          <w:sz w:val="24"/>
                        </w:rPr>
                        <w:t>:</w:t>
                      </w:r>
                      <w:r w:rsidRPr="00F30848">
                        <w:rPr>
                          <w:b w:val="0"/>
                          <w:bCs w:val="0"/>
                          <w:sz w:val="24"/>
                        </w:rPr>
                        <w:t xml:space="preserve"> </w:t>
                      </w:r>
                      <w:r w:rsidR="00570516" w:rsidRPr="00570516">
                        <w:rPr>
                          <w:b w:val="0"/>
                          <w:bCs w:val="0"/>
                          <w:sz w:val="24"/>
                        </w:rPr>
                        <w:t>C</w:t>
                      </w:r>
                      <w:r w:rsidR="00570516" w:rsidRPr="00570516">
                        <w:rPr>
                          <w:b w:val="0"/>
                          <w:bCs w:val="0"/>
                          <w:sz w:val="24"/>
                          <w:lang w:val="en-US"/>
                        </w:rPr>
                        <w:t>oldside Campus, 15 Alexander Street Dundee, DD3 7DL</w:t>
                      </w:r>
                    </w:p>
                    <w:p w14:paraId="4F188C3B" w14:textId="21F84C3C" w:rsidR="000255DB" w:rsidRPr="00F30848" w:rsidRDefault="000255DB" w:rsidP="000255DB">
                      <w:pPr>
                        <w:pStyle w:val="ParagraphHeading"/>
                        <w:rPr>
                          <w:b w:val="0"/>
                          <w:bCs w:val="0"/>
                          <w:sz w:val="24"/>
                        </w:rPr>
                      </w:pPr>
                      <w:r w:rsidRPr="00F30848">
                        <w:rPr>
                          <w:b w:val="0"/>
                          <w:bCs w:val="0"/>
                          <w:sz w:val="24"/>
                        </w:rPr>
                        <w:t>Telephone</w:t>
                      </w:r>
                      <w:r w:rsidR="00B95B4F">
                        <w:rPr>
                          <w:b w:val="0"/>
                          <w:bCs w:val="0"/>
                          <w:sz w:val="24"/>
                        </w:rPr>
                        <w:t>:</w:t>
                      </w:r>
                      <w:r w:rsidRPr="00F30848">
                        <w:rPr>
                          <w:b w:val="0"/>
                          <w:bCs w:val="0"/>
                          <w:sz w:val="24"/>
                        </w:rPr>
                        <w:t xml:space="preserve">  </w:t>
                      </w:r>
                      <w:r w:rsidR="00E740FF">
                        <w:rPr>
                          <w:b w:val="0"/>
                          <w:bCs w:val="0"/>
                          <w:sz w:val="24"/>
                        </w:rPr>
                        <w:t>01382435289</w:t>
                      </w:r>
                    </w:p>
                    <w:p w14:paraId="7BC880FB" w14:textId="20311E00" w:rsidR="000255DB" w:rsidRPr="003D0725" w:rsidRDefault="000255DB" w:rsidP="000255DB">
                      <w:pPr>
                        <w:pStyle w:val="ParagraphHeading"/>
                        <w:rPr>
                          <w:b w:val="0"/>
                          <w:bCs w:val="0"/>
                          <w:sz w:val="24"/>
                        </w:rPr>
                      </w:pPr>
                      <w:r w:rsidRPr="00F30848">
                        <w:rPr>
                          <w:b w:val="0"/>
                          <w:bCs w:val="0"/>
                          <w:sz w:val="24"/>
                        </w:rPr>
                        <w:t>Email</w:t>
                      </w:r>
                      <w:r w:rsidR="00B95B4F">
                        <w:rPr>
                          <w:b w:val="0"/>
                          <w:bCs w:val="0"/>
                          <w:sz w:val="24"/>
                        </w:rPr>
                        <w:t>:</w:t>
                      </w:r>
                      <w:r w:rsidR="003D0725" w:rsidRPr="003D0725">
                        <w:t xml:space="preserve"> </w:t>
                      </w:r>
                      <w:hyperlink r:id="rId17">
                        <w:r w:rsidR="003D0725" w:rsidRPr="003D0725">
                          <w:rPr>
                            <w:b w:val="0"/>
                            <w:bCs w:val="0"/>
                            <w:color w:val="231F20"/>
                            <w:spacing w:val="-2"/>
                            <w:sz w:val="24"/>
                          </w:rPr>
                          <w:t>ourladysrcprimary@dundeeschools.scot</w:t>
                        </w:r>
                      </w:hyperlink>
                    </w:p>
                    <w:p w14:paraId="56091D4F" w14:textId="10581A16" w:rsidR="000255DB" w:rsidRPr="003D0725" w:rsidRDefault="000255DB" w:rsidP="000255DB">
                      <w:pPr>
                        <w:pStyle w:val="ParagraphHeading"/>
                        <w:rPr>
                          <w:b w:val="0"/>
                          <w:bCs w:val="0"/>
                          <w:sz w:val="24"/>
                        </w:rPr>
                      </w:pPr>
                      <w:r w:rsidRPr="003D0725">
                        <w:rPr>
                          <w:b w:val="0"/>
                          <w:bCs w:val="0"/>
                          <w:sz w:val="24"/>
                        </w:rPr>
                        <w:t>Website</w:t>
                      </w:r>
                      <w:r w:rsidR="00B95B4F" w:rsidRPr="00022BAC">
                        <w:rPr>
                          <w:b w:val="0"/>
                          <w:bCs w:val="0"/>
                          <w:sz w:val="24"/>
                        </w:rPr>
                        <w:t>:</w:t>
                      </w:r>
                      <w:r w:rsidRPr="00022BAC">
                        <w:rPr>
                          <w:b w:val="0"/>
                          <w:bCs w:val="0"/>
                          <w:sz w:val="24"/>
                        </w:rPr>
                        <w:t xml:space="preserve"> </w:t>
                      </w:r>
                      <w:hyperlink r:id="rId18">
                        <w:r w:rsidR="00022BAC" w:rsidRPr="00022BAC">
                          <w:rPr>
                            <w:b w:val="0"/>
                            <w:bCs w:val="0"/>
                            <w:color w:val="231F20"/>
                            <w:spacing w:val="-2"/>
                            <w:sz w:val="24"/>
                          </w:rPr>
                          <w:t>http://ourladysprimary.ea.dundeecity.sch.uk</w:t>
                        </w:r>
                      </w:hyperlink>
                    </w:p>
                    <w:p w14:paraId="36B650EB" w14:textId="20C82069" w:rsidR="000255DB" w:rsidRPr="00F30848" w:rsidRDefault="000255DB" w:rsidP="000255DB">
                      <w:pPr>
                        <w:pStyle w:val="ParagraphHeading"/>
                        <w:rPr>
                          <w:b w:val="0"/>
                          <w:bCs w:val="0"/>
                          <w:sz w:val="24"/>
                        </w:rPr>
                      </w:pPr>
                      <w:r w:rsidRPr="00F30848">
                        <w:rPr>
                          <w:b w:val="0"/>
                          <w:bCs w:val="0"/>
                          <w:sz w:val="24"/>
                        </w:rPr>
                        <w:t>Head Teacher</w:t>
                      </w:r>
                      <w:r w:rsidR="00B95B4F">
                        <w:rPr>
                          <w:b w:val="0"/>
                          <w:bCs w:val="0"/>
                          <w:sz w:val="24"/>
                        </w:rPr>
                        <w:t>:</w:t>
                      </w:r>
                      <w:r w:rsidRPr="00F30848">
                        <w:rPr>
                          <w:b w:val="0"/>
                          <w:bCs w:val="0"/>
                          <w:sz w:val="24"/>
                        </w:rPr>
                        <w:t xml:space="preserve"> </w:t>
                      </w:r>
                      <w:r w:rsidR="00022BAC">
                        <w:rPr>
                          <w:b w:val="0"/>
                          <w:bCs w:val="0"/>
                          <w:sz w:val="24"/>
                        </w:rPr>
                        <w:t>Mrs Lorna Dashwood</w:t>
                      </w:r>
                    </w:p>
                    <w:p w14:paraId="0B4B0C75" w14:textId="73720646" w:rsidR="000255DB" w:rsidRDefault="000255DB" w:rsidP="000255DB">
                      <w:pPr>
                        <w:pStyle w:val="ParagraphHeading"/>
                        <w:rPr>
                          <w:b w:val="0"/>
                          <w:bCs w:val="0"/>
                          <w:sz w:val="24"/>
                        </w:rPr>
                      </w:pPr>
                      <w:r w:rsidRPr="00F30848">
                        <w:rPr>
                          <w:b w:val="0"/>
                          <w:bCs w:val="0"/>
                          <w:sz w:val="24"/>
                        </w:rPr>
                        <w:t>Depute Head Teacher</w:t>
                      </w:r>
                      <w:r w:rsidR="00B95B4F">
                        <w:rPr>
                          <w:b w:val="0"/>
                          <w:bCs w:val="0"/>
                          <w:sz w:val="24"/>
                        </w:rPr>
                        <w:t>:</w:t>
                      </w:r>
                      <w:r w:rsidRPr="00F30848">
                        <w:rPr>
                          <w:b w:val="0"/>
                          <w:bCs w:val="0"/>
                          <w:sz w:val="24"/>
                        </w:rPr>
                        <w:t xml:space="preserve"> </w:t>
                      </w:r>
                      <w:r w:rsidR="00022BAC">
                        <w:rPr>
                          <w:b w:val="0"/>
                          <w:bCs w:val="0"/>
                          <w:sz w:val="24"/>
                        </w:rPr>
                        <w:t>Mrs Paula Ni</w:t>
                      </w:r>
                      <w:r w:rsidR="00412FFB">
                        <w:rPr>
                          <w:b w:val="0"/>
                          <w:bCs w:val="0"/>
                          <w:sz w:val="24"/>
                        </w:rPr>
                        <w:t>coll</w:t>
                      </w:r>
                    </w:p>
                    <w:p w14:paraId="7432EE2F" w14:textId="7EE61CD8" w:rsidR="000847AC" w:rsidRPr="00F30848" w:rsidRDefault="000847AC" w:rsidP="000255DB">
                      <w:pPr>
                        <w:pStyle w:val="ParagraphHeading"/>
                        <w:rPr>
                          <w:b w:val="0"/>
                          <w:bCs w:val="0"/>
                          <w:sz w:val="24"/>
                        </w:rPr>
                      </w:pPr>
                      <w:r>
                        <w:rPr>
                          <w:b w:val="0"/>
                          <w:bCs w:val="0"/>
                          <w:sz w:val="24"/>
                        </w:rPr>
                        <w:t>Principal Teacher Supporting Learners: Mrs Kirsty Keegan</w:t>
                      </w:r>
                    </w:p>
                    <w:p w14:paraId="5929AA1C" w14:textId="7E529EE0" w:rsidR="000255DB" w:rsidRPr="00F30848" w:rsidRDefault="000255DB" w:rsidP="000255DB">
                      <w:pPr>
                        <w:pStyle w:val="ParagraphHeading"/>
                        <w:rPr>
                          <w:b w:val="0"/>
                          <w:bCs w:val="0"/>
                          <w:sz w:val="24"/>
                        </w:rPr>
                      </w:pPr>
                      <w:r w:rsidRPr="00F30848">
                        <w:rPr>
                          <w:b w:val="0"/>
                          <w:bCs w:val="0"/>
                          <w:sz w:val="24"/>
                        </w:rPr>
                        <w:t xml:space="preserve">School Status: </w:t>
                      </w:r>
                      <w:r>
                        <w:rPr>
                          <w:b w:val="0"/>
                          <w:bCs w:val="0"/>
                          <w:sz w:val="24"/>
                        </w:rPr>
                        <w:tab/>
                      </w:r>
                      <w:r w:rsidRPr="00F30848">
                        <w:rPr>
                          <w:b w:val="0"/>
                          <w:bCs w:val="0"/>
                          <w:sz w:val="24"/>
                        </w:rPr>
                        <w:t xml:space="preserve">Denominational </w:t>
                      </w:r>
                    </w:p>
                    <w:p w14:paraId="2E6FEA8F" w14:textId="73994033" w:rsidR="000255DB" w:rsidRPr="00F30848" w:rsidRDefault="000255DB" w:rsidP="000255DB">
                      <w:pPr>
                        <w:pStyle w:val="ParagraphHeading"/>
                        <w:ind w:left="1440" w:firstLine="720"/>
                        <w:rPr>
                          <w:b w:val="0"/>
                          <w:bCs w:val="0"/>
                          <w:sz w:val="24"/>
                        </w:rPr>
                      </w:pPr>
                      <w:r w:rsidRPr="00F30848">
                        <w:rPr>
                          <w:b w:val="0"/>
                          <w:bCs w:val="0"/>
                          <w:sz w:val="24"/>
                        </w:rPr>
                        <w:t xml:space="preserve">Primary 1 – 7 </w:t>
                      </w:r>
                    </w:p>
                    <w:p w14:paraId="1686497E" w14:textId="77777777" w:rsidR="000255DB" w:rsidRPr="00F30848" w:rsidRDefault="000255DB" w:rsidP="000255DB">
                      <w:pPr>
                        <w:pStyle w:val="ParagraphHeading"/>
                        <w:ind w:left="1440" w:firstLine="720"/>
                        <w:rPr>
                          <w:b w:val="0"/>
                          <w:bCs w:val="0"/>
                          <w:sz w:val="24"/>
                        </w:rPr>
                      </w:pPr>
                      <w:r w:rsidRPr="00F30848">
                        <w:rPr>
                          <w:b w:val="0"/>
                          <w:bCs w:val="0"/>
                          <w:sz w:val="24"/>
                        </w:rPr>
                        <w:t xml:space="preserve">No provision for Gaelic Language Education </w:t>
                      </w:r>
                    </w:p>
                    <w:p w14:paraId="38BE1C93" w14:textId="3F05044A" w:rsidR="000255DB" w:rsidRPr="00F30848" w:rsidRDefault="000255DB" w:rsidP="000255DB">
                      <w:pPr>
                        <w:pStyle w:val="ParagraphHeading"/>
                        <w:rPr>
                          <w:b w:val="0"/>
                          <w:bCs w:val="0"/>
                          <w:sz w:val="24"/>
                        </w:rPr>
                      </w:pPr>
                      <w:r w:rsidRPr="00F30848">
                        <w:rPr>
                          <w:b w:val="0"/>
                          <w:bCs w:val="0"/>
                          <w:sz w:val="24"/>
                        </w:rPr>
                        <w:t>School Roll</w:t>
                      </w:r>
                      <w:r w:rsidR="00B95B4F">
                        <w:rPr>
                          <w:b w:val="0"/>
                          <w:bCs w:val="0"/>
                          <w:sz w:val="24"/>
                        </w:rPr>
                        <w:t>:</w:t>
                      </w:r>
                      <w:r w:rsidR="00412FFB">
                        <w:rPr>
                          <w:b w:val="0"/>
                          <w:bCs w:val="0"/>
                          <w:sz w:val="24"/>
                        </w:rPr>
                        <w:t xml:space="preserve"> 250</w:t>
                      </w:r>
                    </w:p>
                    <w:p w14:paraId="705AF6E9" w14:textId="3A99BC38" w:rsidR="000255DB" w:rsidRPr="00F30848" w:rsidRDefault="000255DB" w:rsidP="000255DB">
                      <w:pPr>
                        <w:pStyle w:val="ParagraphHeading"/>
                        <w:rPr>
                          <w:b w:val="0"/>
                          <w:bCs w:val="0"/>
                          <w:sz w:val="24"/>
                        </w:rPr>
                      </w:pPr>
                      <w:r w:rsidRPr="00F30848">
                        <w:rPr>
                          <w:b w:val="0"/>
                          <w:bCs w:val="0"/>
                          <w:sz w:val="24"/>
                        </w:rPr>
                        <w:t>School Hours</w:t>
                      </w:r>
                      <w:r w:rsidR="00B95B4F">
                        <w:rPr>
                          <w:b w:val="0"/>
                          <w:bCs w:val="0"/>
                          <w:sz w:val="24"/>
                        </w:rPr>
                        <w:t>:</w:t>
                      </w:r>
                      <w:r w:rsidRPr="00F30848">
                        <w:rPr>
                          <w:b w:val="0"/>
                          <w:bCs w:val="0"/>
                          <w:sz w:val="24"/>
                        </w:rPr>
                        <w:t xml:space="preserve"> </w:t>
                      </w:r>
                      <w:r w:rsidR="00412FFB">
                        <w:rPr>
                          <w:b w:val="0"/>
                          <w:bCs w:val="0"/>
                          <w:sz w:val="24"/>
                        </w:rPr>
                        <w:t>9.00am-3.15pm</w:t>
                      </w:r>
                    </w:p>
                    <w:p w14:paraId="730B9640" w14:textId="77777777" w:rsidR="000847AC" w:rsidRDefault="000255DB" w:rsidP="000255DB">
                      <w:pPr>
                        <w:pStyle w:val="ParagraphHeading"/>
                        <w:rPr>
                          <w:b w:val="0"/>
                          <w:bCs w:val="0"/>
                          <w:sz w:val="24"/>
                        </w:rPr>
                      </w:pPr>
                      <w:r w:rsidRPr="00F30848">
                        <w:rPr>
                          <w:b w:val="0"/>
                          <w:bCs w:val="0"/>
                          <w:sz w:val="24"/>
                        </w:rPr>
                        <w:t>Parent Council</w:t>
                      </w:r>
                      <w:r w:rsidR="000847AC">
                        <w:rPr>
                          <w:b w:val="0"/>
                          <w:bCs w:val="0"/>
                          <w:sz w:val="24"/>
                        </w:rPr>
                        <w:t xml:space="preserve"> C</w:t>
                      </w:r>
                      <w:r w:rsidRPr="00F30848">
                        <w:rPr>
                          <w:b w:val="0"/>
                          <w:bCs w:val="0"/>
                          <w:sz w:val="24"/>
                        </w:rPr>
                        <w:t>ontact Information Email:</w:t>
                      </w:r>
                      <w:r w:rsidR="00760BC0">
                        <w:rPr>
                          <w:b w:val="0"/>
                          <w:bCs w:val="0"/>
                          <w:sz w:val="24"/>
                        </w:rPr>
                        <w:t xml:space="preserve"> </w:t>
                      </w:r>
                      <w:r w:rsidR="000847AC">
                        <w:rPr>
                          <w:b w:val="0"/>
                          <w:bCs w:val="0"/>
                          <w:sz w:val="24"/>
                        </w:rPr>
                        <w:t xml:space="preserve"> </w:t>
                      </w:r>
                      <w:r w:rsidR="000847AC" w:rsidRPr="000847AC">
                        <w:rPr>
                          <w:b w:val="0"/>
                          <w:bCs w:val="0"/>
                          <w:sz w:val="24"/>
                        </w:rPr>
                        <w:t> </w:t>
                      </w:r>
                      <w:hyperlink r:id="rId19" w:history="1">
                        <w:r w:rsidR="000847AC" w:rsidRPr="000847AC">
                          <w:rPr>
                            <w:rStyle w:val="Hyperlink"/>
                            <w:b w:val="0"/>
                            <w:bCs w:val="0"/>
                            <w:sz w:val="24"/>
                          </w:rPr>
                          <w:t>pcourladys@dundee.npfs.org.uk</w:t>
                        </w:r>
                      </w:hyperlink>
                    </w:p>
                    <w:p w14:paraId="25919177" w14:textId="36F86A1C" w:rsidR="000255DB" w:rsidRDefault="000255DB" w:rsidP="000255DB">
                      <w:pPr>
                        <w:pStyle w:val="ParagraphHeading"/>
                        <w:rPr>
                          <w:b w:val="0"/>
                          <w:bCs w:val="0"/>
                          <w:sz w:val="24"/>
                        </w:rPr>
                      </w:pPr>
                      <w:r w:rsidRPr="00F30848">
                        <w:rPr>
                          <w:b w:val="0"/>
                          <w:bCs w:val="0"/>
                          <w:sz w:val="24"/>
                        </w:rPr>
                        <w:t>Chaplain</w:t>
                      </w:r>
                      <w:r>
                        <w:rPr>
                          <w:b w:val="0"/>
                          <w:bCs w:val="0"/>
                          <w:sz w:val="24"/>
                        </w:rPr>
                        <w:t>/</w:t>
                      </w:r>
                      <w:r w:rsidRPr="00F30848">
                        <w:rPr>
                          <w:b w:val="0"/>
                          <w:bCs w:val="0"/>
                          <w:sz w:val="24"/>
                        </w:rPr>
                        <w:t>Parish Priest</w:t>
                      </w:r>
                      <w:r>
                        <w:rPr>
                          <w:b w:val="0"/>
                          <w:bCs w:val="0"/>
                          <w:sz w:val="24"/>
                        </w:rPr>
                        <w:t>/</w:t>
                      </w:r>
                      <w:r w:rsidRPr="00F30848">
                        <w:rPr>
                          <w:b w:val="0"/>
                          <w:bCs w:val="0"/>
                          <w:sz w:val="24"/>
                        </w:rPr>
                        <w:t>Minister</w:t>
                      </w:r>
                      <w:r>
                        <w:rPr>
                          <w:b w:val="0"/>
                          <w:bCs w:val="0"/>
                          <w:sz w:val="24"/>
                        </w:rPr>
                        <w:t>/</w:t>
                      </w:r>
                      <w:r w:rsidRPr="00F30848">
                        <w:rPr>
                          <w:b w:val="0"/>
                          <w:bCs w:val="0"/>
                          <w:sz w:val="24"/>
                        </w:rPr>
                        <w:t>other</w:t>
                      </w:r>
                      <w:r w:rsidR="00B95B4F">
                        <w:rPr>
                          <w:b w:val="0"/>
                          <w:bCs w:val="0"/>
                          <w:sz w:val="24"/>
                        </w:rPr>
                        <w:t>:</w:t>
                      </w:r>
                      <w:r w:rsidRPr="00F30848">
                        <w:rPr>
                          <w:b w:val="0"/>
                          <w:bCs w:val="0"/>
                          <w:sz w:val="24"/>
                        </w:rPr>
                        <w:t xml:space="preserve"> </w:t>
                      </w:r>
                      <w:r w:rsidR="00412FFB">
                        <w:rPr>
                          <w:b w:val="0"/>
                          <w:bCs w:val="0"/>
                          <w:sz w:val="24"/>
                        </w:rPr>
                        <w:t>Canon Kevin Golden</w:t>
                      </w:r>
                    </w:p>
                    <w:p w14:paraId="5C863C4C" w14:textId="1E900C8A" w:rsidR="000255DB" w:rsidRDefault="000255DB" w:rsidP="00E7769C">
                      <w:pPr>
                        <w:pStyle w:val="ParagraphHeading"/>
                        <w:rPr>
                          <w:b w:val="0"/>
                          <w:bCs w:val="0"/>
                          <w:sz w:val="24"/>
                        </w:rPr>
                      </w:pPr>
                      <w:r w:rsidRPr="00F30848">
                        <w:rPr>
                          <w:b w:val="0"/>
                          <w:bCs w:val="0"/>
                          <w:sz w:val="24"/>
                        </w:rPr>
                        <w:t>Contact Address</w:t>
                      </w:r>
                      <w:r w:rsidR="00E7769C">
                        <w:rPr>
                          <w:b w:val="0"/>
                          <w:bCs w:val="0"/>
                          <w:sz w:val="24"/>
                        </w:rPr>
                        <w:t>: St Mary, Our Lady of Victories RC Church, Forebank Rd, Dundee</w:t>
                      </w:r>
                      <w:r w:rsidR="000847AC">
                        <w:rPr>
                          <w:b w:val="0"/>
                          <w:bCs w:val="0"/>
                          <w:sz w:val="24"/>
                        </w:rPr>
                        <w:t>.</w:t>
                      </w:r>
                    </w:p>
                    <w:p w14:paraId="2817E062" w14:textId="29FE3A2E" w:rsidR="001F425F" w:rsidRPr="001F425F" w:rsidRDefault="000255DB" w:rsidP="000255DB">
                      <w:pPr>
                        <w:pStyle w:val="ParagraphHeading"/>
                        <w:rPr>
                          <w:sz w:val="24"/>
                          <w:lang w:val="en-US"/>
                        </w:rPr>
                      </w:pPr>
                      <w:r w:rsidRPr="00F746DA">
                        <w:rPr>
                          <w:sz w:val="24"/>
                        </w:rPr>
                        <w:t>Office Hours</w:t>
                      </w:r>
                      <w:r w:rsidRPr="00F30848">
                        <w:rPr>
                          <w:b w:val="0"/>
                          <w:bCs w:val="0"/>
                          <w:sz w:val="24"/>
                        </w:rPr>
                        <w:t xml:space="preserve"> The school office is open from </w:t>
                      </w:r>
                      <w:r w:rsidR="003F763B">
                        <w:rPr>
                          <w:b w:val="0"/>
                          <w:bCs w:val="0"/>
                          <w:sz w:val="24"/>
                        </w:rPr>
                        <w:t>9.00am-3.15pm</w:t>
                      </w:r>
                      <w:r w:rsidRPr="00F30848">
                        <w:rPr>
                          <w:b w:val="0"/>
                          <w:bCs w:val="0"/>
                          <w:sz w:val="24"/>
                        </w:rPr>
                        <w:t xml:space="preserve">. Please help us by making routine telephone calls within office hours. Voicemail is available when the school office is unstaffed. Please leave a message and we will return your call as quickly as possible. </w:t>
                      </w:r>
                      <w:r w:rsidR="001F425F" w:rsidRPr="001F425F">
                        <w:rPr>
                          <w:b w:val="0"/>
                          <w:bCs w:val="0"/>
                          <w:sz w:val="24"/>
                          <w:lang w:val="en-US"/>
                        </w:rPr>
                        <w:t xml:space="preserve">Our Lady’s RC Primary </w:t>
                      </w:r>
                      <w:r w:rsidR="00760BC0" w:rsidRPr="001F425F">
                        <w:rPr>
                          <w:b w:val="0"/>
                          <w:bCs w:val="0"/>
                          <w:sz w:val="24"/>
                          <w:lang w:val="en-US"/>
                        </w:rPr>
                        <w:t>endeavors</w:t>
                      </w:r>
                      <w:r w:rsidR="001F425F" w:rsidRPr="001F425F">
                        <w:rPr>
                          <w:b w:val="0"/>
                          <w:bCs w:val="0"/>
                          <w:sz w:val="24"/>
                          <w:lang w:val="en-US"/>
                        </w:rPr>
                        <w:t xml:space="preserve"> to operate an </w:t>
                      </w:r>
                      <w:r w:rsidR="00C7317F" w:rsidRPr="001F425F">
                        <w:rPr>
                          <w:b w:val="0"/>
                          <w:bCs w:val="0"/>
                          <w:sz w:val="24"/>
                          <w:lang w:val="en-US"/>
                        </w:rPr>
                        <w:t>open-door</w:t>
                      </w:r>
                      <w:r w:rsidR="001F425F" w:rsidRPr="001F425F">
                        <w:rPr>
                          <w:b w:val="0"/>
                          <w:bCs w:val="0"/>
                          <w:sz w:val="24"/>
                          <w:lang w:val="en-US"/>
                        </w:rPr>
                        <w:t xml:space="preserve"> policy for parents / carers. If you would like to make an appointment to meet with any member of staff, please do so by telephoning the school office, where administration staff will be more than happy to help arrange a convenient appointment for you.</w:t>
                      </w:r>
                    </w:p>
                    <w:p w14:paraId="141ABF5E" w14:textId="77777777" w:rsidR="000255DB" w:rsidRDefault="000255DB" w:rsidP="000255DB">
                      <w:pPr>
                        <w:pStyle w:val="ParagraphHeading"/>
                        <w:rPr>
                          <w:b w:val="0"/>
                          <w:bCs w:val="0"/>
                          <w:sz w:val="24"/>
                        </w:rPr>
                      </w:pPr>
                      <w:r w:rsidRPr="00F746DA">
                        <w:rPr>
                          <w:sz w:val="24"/>
                        </w:rPr>
                        <w:t>Class Organisation</w:t>
                      </w:r>
                      <w:r w:rsidRPr="00F30848">
                        <w:rPr>
                          <w:b w:val="0"/>
                          <w:bCs w:val="0"/>
                          <w:sz w:val="24"/>
                        </w:rPr>
                        <w:t xml:space="preserve"> The organisation of classes may vary from year-to-year dependent upon certain factors such as the school roll and the number of teachers allocated to the school that session. </w:t>
                      </w:r>
                    </w:p>
                    <w:p w14:paraId="612C41FA" w14:textId="5F1750F9" w:rsidR="000255DB" w:rsidRDefault="000255DB" w:rsidP="000255DB">
                      <w:pPr>
                        <w:pStyle w:val="ParagraphHeading"/>
                        <w:rPr>
                          <w:b w:val="0"/>
                          <w:bCs w:val="0"/>
                          <w:sz w:val="24"/>
                        </w:rPr>
                      </w:pPr>
                      <w:r w:rsidRPr="00F30848">
                        <w:rPr>
                          <w:b w:val="0"/>
                          <w:bCs w:val="0"/>
                          <w:sz w:val="24"/>
                        </w:rPr>
                        <w:t xml:space="preserve">Pupils may be in a straight class which comprises of pupils from the same stage e.g. all primary 2 pupils or they may be part of a composite class which comprises of pupils from more than one stage, for instance a class with some primary 2 and some primary 3 pupils. </w:t>
                      </w:r>
                    </w:p>
                    <w:p w14:paraId="6E399956" w14:textId="1BE58C19" w:rsidR="000255DB" w:rsidRDefault="000255DB" w:rsidP="000255DB">
                      <w:pPr>
                        <w:pStyle w:val="ParagraphHeading"/>
                        <w:rPr>
                          <w:b w:val="0"/>
                          <w:bCs w:val="0"/>
                          <w:color w:val="EE0000"/>
                          <w:sz w:val="24"/>
                        </w:rPr>
                      </w:pPr>
                      <w:r w:rsidRPr="00875D6B">
                        <w:rPr>
                          <w:sz w:val="24"/>
                        </w:rPr>
                        <w:t>School Policies</w:t>
                      </w:r>
                      <w:r w:rsidRPr="00314334">
                        <w:rPr>
                          <w:b w:val="0"/>
                          <w:bCs w:val="0"/>
                          <w:sz w:val="24"/>
                        </w:rPr>
                        <w:t xml:space="preserve"> are available </w:t>
                      </w:r>
                      <w:r w:rsidR="000847AC">
                        <w:rPr>
                          <w:b w:val="0"/>
                          <w:bCs w:val="0"/>
                          <w:sz w:val="24"/>
                        </w:rPr>
                        <w:t xml:space="preserve">by request or </w:t>
                      </w:r>
                      <w:r w:rsidRPr="00314334">
                        <w:rPr>
                          <w:b w:val="0"/>
                          <w:bCs w:val="0"/>
                          <w:sz w:val="24"/>
                        </w:rPr>
                        <w:t>on our website</w:t>
                      </w:r>
                      <w:r w:rsidR="00885EDC">
                        <w:rPr>
                          <w:b w:val="0"/>
                          <w:bCs w:val="0"/>
                          <w:sz w:val="24"/>
                        </w:rPr>
                        <w:t xml:space="preserve"> </w:t>
                      </w:r>
                      <w:hyperlink r:id="rId20" w:history="1">
                        <w:r w:rsidR="00885EDC" w:rsidRPr="00885EDC">
                          <w:rPr>
                            <w:rStyle w:val="Hyperlink"/>
                            <w:b w:val="0"/>
                            <w:bCs w:val="0"/>
                            <w:sz w:val="24"/>
                          </w:rPr>
                          <w:t>here</w:t>
                        </w:r>
                      </w:hyperlink>
                      <w:r w:rsidR="00885EDC">
                        <w:rPr>
                          <w:b w:val="0"/>
                          <w:bCs w:val="0"/>
                          <w:sz w:val="24"/>
                        </w:rPr>
                        <w:t xml:space="preserve">. </w:t>
                      </w:r>
                      <w:r w:rsidRPr="00875D6B">
                        <w:rPr>
                          <w:b w:val="0"/>
                          <w:bCs w:val="0"/>
                          <w:color w:val="EE0000"/>
                          <w:sz w:val="24"/>
                        </w:rPr>
                        <w:t xml:space="preserve"> </w:t>
                      </w:r>
                    </w:p>
                    <w:p w14:paraId="006EA14F" w14:textId="77777777" w:rsidR="000255DB" w:rsidRDefault="000255DB"/>
                  </w:txbxContent>
                </v:textbox>
              </v:shape>
            </w:pict>
          </mc:Fallback>
        </mc:AlternateContent>
      </w:r>
    </w:p>
    <w:p w14:paraId="55F258D3" w14:textId="77777777" w:rsidR="000255DB" w:rsidRDefault="000255DB" w:rsidP="00492A20">
      <w:pPr>
        <w:pStyle w:val="ParagraphHeading"/>
      </w:pPr>
    </w:p>
    <w:p w14:paraId="4D468A0B" w14:textId="77777777" w:rsidR="000255DB" w:rsidRDefault="000255DB" w:rsidP="00492A20">
      <w:pPr>
        <w:pStyle w:val="ParagraphHeading"/>
      </w:pPr>
    </w:p>
    <w:p w14:paraId="262A9759" w14:textId="77777777" w:rsidR="000255DB" w:rsidRDefault="000255DB" w:rsidP="00492A20">
      <w:pPr>
        <w:pStyle w:val="ParagraphHeading"/>
      </w:pPr>
    </w:p>
    <w:p w14:paraId="4AFCF285" w14:textId="77777777" w:rsidR="000255DB" w:rsidRDefault="000255DB" w:rsidP="00492A20">
      <w:pPr>
        <w:pStyle w:val="ParagraphHeading"/>
      </w:pPr>
    </w:p>
    <w:p w14:paraId="64F0B334" w14:textId="77777777" w:rsidR="000255DB" w:rsidRDefault="000255DB" w:rsidP="00492A20">
      <w:pPr>
        <w:pStyle w:val="ParagraphHeading"/>
      </w:pPr>
    </w:p>
    <w:p w14:paraId="0117B866" w14:textId="77777777" w:rsidR="000255DB" w:rsidRDefault="000255DB" w:rsidP="00492A20">
      <w:pPr>
        <w:pStyle w:val="ParagraphHeading"/>
      </w:pPr>
    </w:p>
    <w:p w14:paraId="0609C0C1" w14:textId="77777777" w:rsidR="000255DB" w:rsidRDefault="000255DB" w:rsidP="00492A20">
      <w:pPr>
        <w:pStyle w:val="ParagraphHeading"/>
      </w:pPr>
    </w:p>
    <w:p w14:paraId="3F345939" w14:textId="77777777" w:rsidR="000255DB" w:rsidRDefault="000255DB" w:rsidP="00492A20">
      <w:pPr>
        <w:pStyle w:val="ParagraphHeading"/>
      </w:pPr>
    </w:p>
    <w:p w14:paraId="564FAC04" w14:textId="77777777" w:rsidR="000255DB" w:rsidRDefault="000255DB" w:rsidP="00492A20">
      <w:pPr>
        <w:pStyle w:val="ParagraphHeading"/>
      </w:pPr>
    </w:p>
    <w:p w14:paraId="4986FAE8" w14:textId="77777777" w:rsidR="000255DB" w:rsidRDefault="000255DB" w:rsidP="00492A20">
      <w:pPr>
        <w:pStyle w:val="ParagraphHeading"/>
      </w:pPr>
    </w:p>
    <w:p w14:paraId="5A546DDF" w14:textId="77777777" w:rsidR="000255DB" w:rsidRDefault="000255DB" w:rsidP="00492A20">
      <w:pPr>
        <w:pStyle w:val="ParagraphHeading"/>
      </w:pPr>
    </w:p>
    <w:p w14:paraId="7407EACF" w14:textId="77777777" w:rsidR="000255DB" w:rsidRDefault="000255DB" w:rsidP="00492A20">
      <w:pPr>
        <w:pStyle w:val="ParagraphHeading"/>
      </w:pPr>
    </w:p>
    <w:p w14:paraId="6EC80F7E" w14:textId="77777777" w:rsidR="000255DB" w:rsidRDefault="000255DB" w:rsidP="00492A20">
      <w:pPr>
        <w:pStyle w:val="ParagraphHeading"/>
      </w:pPr>
    </w:p>
    <w:p w14:paraId="0C073E33" w14:textId="77777777" w:rsidR="000255DB" w:rsidRDefault="000255DB" w:rsidP="00492A20">
      <w:pPr>
        <w:pStyle w:val="ParagraphHeading"/>
      </w:pPr>
    </w:p>
    <w:p w14:paraId="0CE9F3E3" w14:textId="77777777" w:rsidR="000255DB" w:rsidRDefault="000255DB" w:rsidP="00492A20">
      <w:pPr>
        <w:pStyle w:val="ParagraphHeading"/>
      </w:pPr>
    </w:p>
    <w:p w14:paraId="063DF847" w14:textId="77777777" w:rsidR="001E79FE" w:rsidRDefault="001E79FE" w:rsidP="00492A20">
      <w:pPr>
        <w:pStyle w:val="ParagraphHeading"/>
      </w:pPr>
    </w:p>
    <w:p w14:paraId="126A60BC" w14:textId="77777777" w:rsidR="001E79FE" w:rsidRDefault="001E79FE" w:rsidP="00492A20">
      <w:pPr>
        <w:pStyle w:val="ParagraphHeading"/>
      </w:pPr>
    </w:p>
    <w:p w14:paraId="160DD4D5" w14:textId="77777777" w:rsidR="001E79FE" w:rsidRDefault="001E79FE" w:rsidP="00492A20">
      <w:pPr>
        <w:pStyle w:val="ParagraphHeading"/>
      </w:pPr>
    </w:p>
    <w:p w14:paraId="2BAA9C43" w14:textId="77777777" w:rsidR="00806D5C" w:rsidRDefault="00806D5C" w:rsidP="00492A20">
      <w:pPr>
        <w:pStyle w:val="sectionheader"/>
      </w:pPr>
    </w:p>
    <w:p w14:paraId="4B39889C" w14:textId="77777777" w:rsidR="00806D5C" w:rsidRDefault="00806D5C" w:rsidP="00492A20">
      <w:pPr>
        <w:pStyle w:val="sectionheader"/>
      </w:pPr>
    </w:p>
    <w:p w14:paraId="793AB371" w14:textId="77777777" w:rsidR="00806D5C" w:rsidRDefault="00806D5C" w:rsidP="00492A20">
      <w:pPr>
        <w:pStyle w:val="sectionheader"/>
      </w:pPr>
    </w:p>
    <w:p w14:paraId="5C02F008" w14:textId="77777777" w:rsidR="00CE2DD6" w:rsidRPr="00806D5C" w:rsidRDefault="007A5657" w:rsidP="00492A20">
      <w:pPr>
        <w:pStyle w:val="sectionheader"/>
        <w:rPr>
          <w:rFonts w:asciiTheme="minorHAnsi" w:hAnsiTheme="minorHAnsi"/>
          <w:sz w:val="40"/>
          <w:szCs w:val="40"/>
        </w:rPr>
      </w:pPr>
      <w:r w:rsidRPr="00806D5C">
        <w:rPr>
          <w:rFonts w:asciiTheme="minorHAnsi" w:hAnsiTheme="minorHAnsi"/>
          <w:sz w:val="40"/>
          <w:szCs w:val="40"/>
        </w:rPr>
        <w:lastRenderedPageBreak/>
        <w:t xml:space="preserve">Section 4: </w:t>
      </w:r>
      <w:r w:rsidR="00CE2DD6" w:rsidRPr="00806D5C">
        <w:rPr>
          <w:rFonts w:asciiTheme="minorHAnsi" w:hAnsiTheme="minorHAnsi"/>
          <w:sz w:val="40"/>
          <w:szCs w:val="40"/>
        </w:rPr>
        <w:t>Parental Contact</w:t>
      </w:r>
    </w:p>
    <w:p w14:paraId="77BF5804" w14:textId="77777777" w:rsidR="00CE2DD6" w:rsidRDefault="00CE2DD6" w:rsidP="00492A20">
      <w:pPr>
        <w:pStyle w:val="sectionheader"/>
      </w:pPr>
      <w:r>
        <w:rPr>
          <w:rFonts w:ascii="Arial" w:hAnsi="Arial" w:cs="Arial"/>
          <w:noProof/>
          <w:color w:val="000000"/>
          <w:sz w:val="22"/>
          <w:szCs w:val="22"/>
          <w:lang w:val="en"/>
        </w:rPr>
        <mc:AlternateContent>
          <mc:Choice Requires="wps">
            <w:drawing>
              <wp:anchor distT="0" distB="0" distL="114300" distR="114300" simplePos="0" relativeHeight="251661327" behindDoc="0" locked="0" layoutInCell="1" allowOverlap="1" wp14:anchorId="006A406A" wp14:editId="59A3BBBF">
                <wp:simplePos x="0" y="0"/>
                <wp:positionH relativeFrom="column">
                  <wp:posOffset>-378372</wp:posOffset>
                </wp:positionH>
                <wp:positionV relativeFrom="paragraph">
                  <wp:posOffset>102716</wp:posOffset>
                </wp:positionV>
                <wp:extent cx="6400800" cy="4934607"/>
                <wp:effectExtent l="0" t="0" r="19050" b="18415"/>
                <wp:wrapNone/>
                <wp:docPr id="1755926780" name="Text Box 7"/>
                <wp:cNvGraphicFramePr/>
                <a:graphic xmlns:a="http://schemas.openxmlformats.org/drawingml/2006/main">
                  <a:graphicData uri="http://schemas.microsoft.com/office/word/2010/wordprocessingShape">
                    <wps:wsp>
                      <wps:cNvSpPr txBox="1"/>
                      <wps:spPr>
                        <a:xfrm>
                          <a:off x="0" y="0"/>
                          <a:ext cx="6400800" cy="4934607"/>
                        </a:xfrm>
                        <a:prstGeom prst="rect">
                          <a:avLst/>
                        </a:prstGeom>
                        <a:solidFill>
                          <a:schemeClr val="lt1"/>
                        </a:solidFill>
                        <a:ln w="6350">
                          <a:solidFill>
                            <a:prstClr val="black"/>
                          </a:solidFill>
                        </a:ln>
                      </wps:spPr>
                      <wps:txbx>
                        <w:txbxContent>
                          <w:p w14:paraId="0556C410" w14:textId="77777777" w:rsidR="00CE2DD6" w:rsidRPr="00020B9A" w:rsidRDefault="00CE2DD6" w:rsidP="00CE2DD6">
                            <w:pPr>
                              <w:pStyle w:val="BodyText2"/>
                              <w:rPr>
                                <w:rFonts w:ascii="Arial" w:hAnsi="Arial" w:cs="Arial"/>
                                <w:b/>
                                <w:bCs/>
                                <w:szCs w:val="24"/>
                              </w:rPr>
                            </w:pPr>
                            <w:r w:rsidRPr="00020B9A">
                              <w:rPr>
                                <w:rFonts w:ascii="Arial" w:hAnsi="Arial" w:cs="Arial"/>
                                <w:b/>
                                <w:bCs/>
                                <w:szCs w:val="24"/>
                              </w:rPr>
                              <w:t>Details of how parents can communicate with the school.</w:t>
                            </w:r>
                          </w:p>
                          <w:p w14:paraId="6CAC42B9" w14:textId="77777777" w:rsidR="00CE2DD6" w:rsidRPr="00020B9A" w:rsidRDefault="00CE2DD6" w:rsidP="00CE2DD6">
                            <w:pPr>
                              <w:pStyle w:val="BodyText2"/>
                              <w:jc w:val="left"/>
                              <w:rPr>
                                <w:rFonts w:ascii="Arial" w:hAnsi="Arial" w:cs="Arial"/>
                                <w:szCs w:val="24"/>
                              </w:rPr>
                            </w:pPr>
                          </w:p>
                          <w:p w14:paraId="278893CB" w14:textId="77777777" w:rsidR="00CE2DD6" w:rsidRPr="00020B9A" w:rsidRDefault="00CE2DD6" w:rsidP="00CE2DD6">
                            <w:pPr>
                              <w:pStyle w:val="BodyText2"/>
                              <w:rPr>
                                <w:rFonts w:ascii="Arial" w:hAnsi="Arial" w:cs="Arial"/>
                                <w:color w:val="FF0000"/>
                                <w:szCs w:val="24"/>
                              </w:rPr>
                            </w:pPr>
                            <w:r w:rsidRPr="00020B9A">
                              <w:rPr>
                                <w:rFonts w:ascii="Arial" w:hAnsi="Arial" w:cs="Arial"/>
                                <w:szCs w:val="24"/>
                              </w:rPr>
                              <w:t xml:space="preserve">Parents/Contacts can contact the school by telephone or email or by visiting in person (although it’s best to call first to make an appointment so that whoever you wish to see can be available). </w:t>
                            </w:r>
                          </w:p>
                          <w:p w14:paraId="3D9A8B78" w14:textId="77777777" w:rsidR="00CE2DD6" w:rsidRPr="00020B9A" w:rsidRDefault="00CE2DD6" w:rsidP="00CE2DD6">
                            <w:pPr>
                              <w:rPr>
                                <w:sz w:val="24"/>
                              </w:rPr>
                            </w:pPr>
                          </w:p>
                          <w:p w14:paraId="6CE54153" w14:textId="77777777" w:rsidR="00CE2DD6" w:rsidRPr="00020B9A" w:rsidRDefault="00CE2DD6" w:rsidP="00CE2DD6">
                            <w:pPr>
                              <w:pStyle w:val="BodyText2"/>
                              <w:rPr>
                                <w:rFonts w:ascii="Arial" w:hAnsi="Arial" w:cs="Arial"/>
                                <w:b/>
                                <w:bCs/>
                                <w:szCs w:val="24"/>
                              </w:rPr>
                            </w:pPr>
                            <w:r w:rsidRPr="00020B9A">
                              <w:rPr>
                                <w:rFonts w:ascii="Arial" w:hAnsi="Arial" w:cs="Arial"/>
                                <w:b/>
                                <w:bCs/>
                                <w:szCs w:val="24"/>
                              </w:rPr>
                              <w:t>Details of how the school communicates with parents.</w:t>
                            </w:r>
                          </w:p>
                          <w:p w14:paraId="3207F8FA" w14:textId="77777777" w:rsidR="00CE2DD6" w:rsidRPr="00020B9A" w:rsidRDefault="00CE2DD6" w:rsidP="00CE2DD6">
                            <w:pPr>
                              <w:pStyle w:val="BodyText2"/>
                              <w:rPr>
                                <w:rFonts w:ascii="Arial" w:hAnsi="Arial" w:cs="Arial"/>
                                <w:b/>
                                <w:bCs/>
                                <w:szCs w:val="24"/>
                              </w:rPr>
                            </w:pPr>
                          </w:p>
                          <w:p w14:paraId="76E750FB" w14:textId="781CE51C" w:rsidR="00CE2DD6" w:rsidRPr="002574B5" w:rsidRDefault="002574B5" w:rsidP="00CE2DD6">
                            <w:pPr>
                              <w:pStyle w:val="BodyText2"/>
                              <w:numPr>
                                <w:ilvl w:val="0"/>
                                <w:numId w:val="18"/>
                              </w:numPr>
                              <w:jc w:val="left"/>
                              <w:rPr>
                                <w:rFonts w:ascii="Arial" w:hAnsi="Arial" w:cs="Arial"/>
                                <w:bCs/>
                                <w:szCs w:val="24"/>
                              </w:rPr>
                            </w:pPr>
                            <w:r w:rsidRPr="002574B5">
                              <w:rPr>
                                <w:rFonts w:ascii="Arial" w:hAnsi="Arial" w:cs="Arial"/>
                                <w:bCs/>
                                <w:szCs w:val="24"/>
                              </w:rPr>
                              <w:t xml:space="preserve">The school will get in touch via email or text message using Groupcall or via telephone. </w:t>
                            </w:r>
                          </w:p>
                          <w:p w14:paraId="0F940E92" w14:textId="77777777" w:rsidR="00CE2DD6" w:rsidRPr="00020B9A" w:rsidRDefault="00CE2DD6" w:rsidP="00CE2DD6">
                            <w:pPr>
                              <w:rPr>
                                <w:rFonts w:cs="Arial"/>
                                <w:i/>
                                <w:iCs/>
                                <w:snapToGrid w:val="0"/>
                                <w:sz w:val="24"/>
                              </w:rPr>
                            </w:pPr>
                          </w:p>
                          <w:p w14:paraId="3DFFBADA" w14:textId="77777777" w:rsidR="00CE2DD6" w:rsidRDefault="00CE2DD6"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r w:rsidRPr="00020B9A">
                              <w:rPr>
                                <w:rFonts w:cs="Arial"/>
                                <w:b/>
                                <w:snapToGrid w:val="0"/>
                                <w:sz w:val="24"/>
                              </w:rPr>
                              <w:t>Opportunities for Parents to become involved in the school</w:t>
                            </w:r>
                          </w:p>
                          <w:p w14:paraId="0103EBF4" w14:textId="77777777" w:rsidR="001E28F2" w:rsidRPr="00020B9A"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4C4F5342" w14:textId="77777777" w:rsidR="007F2B75" w:rsidRPr="00797FBA" w:rsidRDefault="007F2B75" w:rsidP="007F2B75">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We are committed to maintaining positive links between home and school. This positive partnership is very important to the health, happiness and progress of our children. Parents/Carers are encouraged to participate in all aspects of school life whether it is:</w:t>
                            </w:r>
                          </w:p>
                          <w:p w14:paraId="1A39E2CC" w14:textId="5E2789B9" w:rsidR="007F2B75"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 xml:space="preserve">Open </w:t>
                            </w:r>
                            <w:r w:rsidR="000847AC">
                              <w:rPr>
                                <w:rFonts w:cs="Arial"/>
                                <w:bCs/>
                                <w:snapToGrid w:val="0"/>
                                <w:sz w:val="24"/>
                                <w:lang w:val="en-US"/>
                              </w:rPr>
                              <w:t>Mornings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Newsletters</w:t>
                            </w:r>
                          </w:p>
                          <w:p w14:paraId="21EE6BD0" w14:textId="28D5D960" w:rsidR="006E697B"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Parent</w:t>
                            </w:r>
                            <w:r w:rsidR="000847AC">
                              <w:rPr>
                                <w:rFonts w:cs="Arial"/>
                                <w:bCs/>
                                <w:snapToGrid w:val="0"/>
                                <w:sz w:val="24"/>
                                <w:lang w:val="en-US"/>
                              </w:rPr>
                              <w:t xml:space="preserve"> Contact</w:t>
                            </w:r>
                            <w:r w:rsidRPr="00797FBA">
                              <w:rPr>
                                <w:rFonts w:cs="Arial"/>
                                <w:bCs/>
                                <w:snapToGrid w:val="0"/>
                                <w:sz w:val="24"/>
                                <w:lang w:val="en-US"/>
                              </w:rPr>
                              <w:t xml:space="preserve">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Friends of Our Lady’s</w:t>
                            </w:r>
                          </w:p>
                          <w:p w14:paraId="673A4BD7" w14:textId="07F2450F" w:rsidR="006E697B"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Curricular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Sacraments</w:t>
                            </w:r>
                          </w:p>
                          <w:p w14:paraId="0ECB95E5" w14:textId="3A65E01C" w:rsidR="007F2B75" w:rsidRPr="00797FBA" w:rsidRDefault="007F2B75" w:rsidP="006E697B">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Transition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School Website</w:t>
                            </w:r>
                          </w:p>
                          <w:p w14:paraId="7562377F" w14:textId="77777777" w:rsidR="001E28F2"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6A68EC03" w14:textId="77777777" w:rsidR="001E28F2"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2D79C7E1" w14:textId="47A77721" w:rsidR="00CE2DD6" w:rsidRPr="002574B5" w:rsidRDefault="00CE2DD6"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r w:rsidRPr="00797FBA">
                              <w:rPr>
                                <w:rFonts w:cs="Arial"/>
                                <w:b/>
                                <w:snapToGrid w:val="0"/>
                                <w:sz w:val="24"/>
                              </w:rPr>
                              <w:t xml:space="preserve">Supporting Pupils’ Learning </w:t>
                            </w:r>
                          </w:p>
                          <w:p w14:paraId="0E7F9F4C" w14:textId="31BD4E7C" w:rsidR="001E28F2" w:rsidRPr="00322AFB" w:rsidRDefault="001E28F2" w:rsidP="001E28F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0"/>
                                <w:szCs w:val="20"/>
                                <w:lang w:val="en-US"/>
                              </w:rPr>
                            </w:pPr>
                            <w:r w:rsidRPr="00322AFB">
                              <w:rPr>
                                <w:rFonts w:cs="Arial"/>
                                <w:bCs/>
                                <w:snapToGrid w:val="0"/>
                                <w:sz w:val="22"/>
                                <w:szCs w:val="22"/>
                                <w:lang w:val="en-US"/>
                              </w:rPr>
                              <w:t>We feel that maintaining good relationships with each other is very important. After all, we are all here for the children and want what is best for them.</w:t>
                            </w:r>
                            <w:r w:rsidR="00322AFB" w:rsidRPr="00322AFB">
                              <w:rPr>
                                <w:rFonts w:cs="Arial"/>
                                <w:bCs/>
                                <w:snapToGrid w:val="0"/>
                                <w:sz w:val="22"/>
                                <w:szCs w:val="22"/>
                                <w:lang w:val="en-US"/>
                              </w:rPr>
                              <w:t xml:space="preserve"> </w:t>
                            </w:r>
                            <w:r w:rsidR="00322AFB" w:rsidRPr="00322AFB">
                              <w:rPr>
                                <w:color w:val="231F20"/>
                                <w:sz w:val="22"/>
                                <w:szCs w:val="22"/>
                              </w:rPr>
                              <w:t>Our</w:t>
                            </w:r>
                            <w:r w:rsidR="00322AFB" w:rsidRPr="00322AFB">
                              <w:rPr>
                                <w:color w:val="231F20"/>
                                <w:spacing w:val="-7"/>
                                <w:sz w:val="22"/>
                                <w:szCs w:val="22"/>
                              </w:rPr>
                              <w:t xml:space="preserve"> </w:t>
                            </w:r>
                            <w:r w:rsidR="00322AFB" w:rsidRPr="00322AFB">
                              <w:rPr>
                                <w:color w:val="231F20"/>
                                <w:sz w:val="22"/>
                                <w:szCs w:val="22"/>
                              </w:rPr>
                              <w:t>Lady’s</w:t>
                            </w:r>
                            <w:r w:rsidR="00322AFB" w:rsidRPr="00322AFB">
                              <w:rPr>
                                <w:color w:val="231F20"/>
                                <w:spacing w:val="-7"/>
                                <w:sz w:val="22"/>
                                <w:szCs w:val="22"/>
                              </w:rPr>
                              <w:t xml:space="preserve"> </w:t>
                            </w:r>
                            <w:r w:rsidR="00322AFB" w:rsidRPr="00322AFB">
                              <w:rPr>
                                <w:color w:val="231F20"/>
                                <w:sz w:val="22"/>
                                <w:szCs w:val="22"/>
                              </w:rPr>
                              <w:t>RC</w:t>
                            </w:r>
                            <w:r w:rsidR="00322AFB" w:rsidRPr="00322AFB">
                              <w:rPr>
                                <w:color w:val="231F20"/>
                                <w:spacing w:val="-7"/>
                                <w:sz w:val="22"/>
                                <w:szCs w:val="22"/>
                              </w:rPr>
                              <w:t xml:space="preserve"> </w:t>
                            </w:r>
                            <w:r w:rsidR="00322AFB" w:rsidRPr="00322AFB">
                              <w:rPr>
                                <w:color w:val="231F20"/>
                                <w:sz w:val="22"/>
                                <w:szCs w:val="22"/>
                              </w:rPr>
                              <w:t>Primary</w:t>
                            </w:r>
                            <w:r w:rsidR="00322AFB" w:rsidRPr="00322AFB">
                              <w:rPr>
                                <w:color w:val="231F20"/>
                                <w:spacing w:val="-7"/>
                                <w:sz w:val="22"/>
                                <w:szCs w:val="22"/>
                              </w:rPr>
                              <w:t xml:space="preserve"> </w:t>
                            </w:r>
                            <w:r w:rsidR="00322AFB" w:rsidRPr="00322AFB">
                              <w:rPr>
                                <w:color w:val="231F20"/>
                                <w:sz w:val="22"/>
                                <w:szCs w:val="22"/>
                              </w:rPr>
                              <w:t>endeavours</w:t>
                            </w:r>
                            <w:r w:rsidR="00322AFB" w:rsidRPr="00322AFB">
                              <w:rPr>
                                <w:color w:val="231F20"/>
                                <w:spacing w:val="-7"/>
                                <w:sz w:val="22"/>
                                <w:szCs w:val="22"/>
                              </w:rPr>
                              <w:t xml:space="preserve"> </w:t>
                            </w:r>
                            <w:r w:rsidR="00322AFB" w:rsidRPr="00322AFB">
                              <w:rPr>
                                <w:color w:val="231F20"/>
                                <w:sz w:val="22"/>
                                <w:szCs w:val="22"/>
                              </w:rPr>
                              <w:t>to</w:t>
                            </w:r>
                            <w:r w:rsidR="00322AFB" w:rsidRPr="00322AFB">
                              <w:rPr>
                                <w:color w:val="231F20"/>
                                <w:spacing w:val="-7"/>
                                <w:sz w:val="22"/>
                                <w:szCs w:val="22"/>
                              </w:rPr>
                              <w:t xml:space="preserve"> </w:t>
                            </w:r>
                            <w:r w:rsidR="00322AFB" w:rsidRPr="00322AFB">
                              <w:rPr>
                                <w:color w:val="231F20"/>
                                <w:sz w:val="22"/>
                                <w:szCs w:val="22"/>
                              </w:rPr>
                              <w:t>operate</w:t>
                            </w:r>
                            <w:r w:rsidR="00322AFB" w:rsidRPr="00322AFB">
                              <w:rPr>
                                <w:color w:val="231F20"/>
                                <w:spacing w:val="-7"/>
                                <w:sz w:val="22"/>
                                <w:szCs w:val="22"/>
                              </w:rPr>
                              <w:t xml:space="preserve"> </w:t>
                            </w:r>
                            <w:r w:rsidR="00322AFB" w:rsidRPr="00322AFB">
                              <w:rPr>
                                <w:color w:val="231F20"/>
                                <w:sz w:val="22"/>
                                <w:szCs w:val="22"/>
                              </w:rPr>
                              <w:t>an</w:t>
                            </w:r>
                            <w:r w:rsidR="00322AFB" w:rsidRPr="00322AFB">
                              <w:rPr>
                                <w:color w:val="231F20"/>
                                <w:spacing w:val="-7"/>
                                <w:sz w:val="22"/>
                                <w:szCs w:val="22"/>
                              </w:rPr>
                              <w:t xml:space="preserve"> </w:t>
                            </w:r>
                            <w:r w:rsidR="00322AFB" w:rsidRPr="00322AFB">
                              <w:rPr>
                                <w:color w:val="231F20"/>
                                <w:sz w:val="22"/>
                                <w:szCs w:val="22"/>
                              </w:rPr>
                              <w:t>open</w:t>
                            </w:r>
                            <w:r w:rsidR="00322AFB" w:rsidRPr="00322AFB">
                              <w:rPr>
                                <w:color w:val="231F20"/>
                                <w:spacing w:val="-7"/>
                                <w:sz w:val="22"/>
                                <w:szCs w:val="22"/>
                              </w:rPr>
                              <w:t>-door</w:t>
                            </w:r>
                            <w:r w:rsidR="00322AFB" w:rsidRPr="00322AFB">
                              <w:rPr>
                                <w:color w:val="231F20"/>
                                <w:spacing w:val="-2"/>
                                <w:sz w:val="22"/>
                                <w:szCs w:val="22"/>
                              </w:rPr>
                              <w:t xml:space="preserve"> </w:t>
                            </w:r>
                            <w:r w:rsidR="00322AFB" w:rsidRPr="00322AFB">
                              <w:rPr>
                                <w:color w:val="231F20"/>
                                <w:sz w:val="22"/>
                                <w:szCs w:val="22"/>
                              </w:rPr>
                              <w:t>policy for parents / carers. If you would like to make an appointment to meet with any member of staff, please do so by telephoning the school</w:t>
                            </w:r>
                            <w:r w:rsidR="00322AFB" w:rsidRPr="00322AFB">
                              <w:rPr>
                                <w:color w:val="231F20"/>
                                <w:spacing w:val="-4"/>
                                <w:sz w:val="22"/>
                                <w:szCs w:val="22"/>
                              </w:rPr>
                              <w:t xml:space="preserve"> </w:t>
                            </w:r>
                            <w:r w:rsidR="00322AFB" w:rsidRPr="00322AFB">
                              <w:rPr>
                                <w:color w:val="231F20"/>
                                <w:sz w:val="22"/>
                                <w:szCs w:val="22"/>
                              </w:rPr>
                              <w:t>office,</w:t>
                            </w:r>
                            <w:r w:rsidR="00322AFB" w:rsidRPr="00322AFB">
                              <w:rPr>
                                <w:color w:val="231F20"/>
                                <w:spacing w:val="-4"/>
                                <w:sz w:val="22"/>
                                <w:szCs w:val="22"/>
                              </w:rPr>
                              <w:t xml:space="preserve"> </w:t>
                            </w:r>
                            <w:r w:rsidR="00322AFB" w:rsidRPr="00322AFB">
                              <w:rPr>
                                <w:color w:val="231F20"/>
                                <w:sz w:val="22"/>
                                <w:szCs w:val="22"/>
                              </w:rPr>
                              <w:t>where</w:t>
                            </w:r>
                            <w:r w:rsidR="00322AFB" w:rsidRPr="00322AFB">
                              <w:rPr>
                                <w:color w:val="231F20"/>
                                <w:spacing w:val="-4"/>
                                <w:sz w:val="22"/>
                                <w:szCs w:val="22"/>
                              </w:rPr>
                              <w:t xml:space="preserve"> </w:t>
                            </w:r>
                            <w:r w:rsidR="00322AFB" w:rsidRPr="00322AFB">
                              <w:rPr>
                                <w:color w:val="231F20"/>
                                <w:sz w:val="22"/>
                                <w:szCs w:val="22"/>
                              </w:rPr>
                              <w:t>administration</w:t>
                            </w:r>
                            <w:r w:rsidR="00322AFB" w:rsidRPr="00322AFB">
                              <w:rPr>
                                <w:color w:val="231F20"/>
                                <w:spacing w:val="-4"/>
                                <w:sz w:val="22"/>
                                <w:szCs w:val="22"/>
                              </w:rPr>
                              <w:t xml:space="preserve"> </w:t>
                            </w:r>
                            <w:r w:rsidR="00322AFB" w:rsidRPr="00322AFB">
                              <w:rPr>
                                <w:color w:val="231F20"/>
                                <w:sz w:val="22"/>
                                <w:szCs w:val="22"/>
                              </w:rPr>
                              <w:t>staff</w:t>
                            </w:r>
                            <w:r w:rsidR="00322AFB" w:rsidRPr="00322AFB">
                              <w:rPr>
                                <w:color w:val="231F20"/>
                                <w:spacing w:val="-4"/>
                                <w:sz w:val="22"/>
                                <w:szCs w:val="22"/>
                              </w:rPr>
                              <w:t xml:space="preserve"> </w:t>
                            </w:r>
                            <w:r w:rsidR="00322AFB" w:rsidRPr="00322AFB">
                              <w:rPr>
                                <w:color w:val="231F20"/>
                                <w:sz w:val="22"/>
                                <w:szCs w:val="22"/>
                              </w:rPr>
                              <w:t>will</w:t>
                            </w:r>
                            <w:r w:rsidR="00322AFB" w:rsidRPr="00322AFB">
                              <w:rPr>
                                <w:color w:val="231F20"/>
                                <w:spacing w:val="-4"/>
                                <w:sz w:val="22"/>
                                <w:szCs w:val="22"/>
                              </w:rPr>
                              <w:t xml:space="preserve"> </w:t>
                            </w:r>
                            <w:r w:rsidR="00322AFB" w:rsidRPr="00322AFB">
                              <w:rPr>
                                <w:color w:val="231F20"/>
                                <w:sz w:val="22"/>
                                <w:szCs w:val="22"/>
                              </w:rPr>
                              <w:t>be</w:t>
                            </w:r>
                            <w:r w:rsidR="00322AFB" w:rsidRPr="00322AFB">
                              <w:rPr>
                                <w:color w:val="231F20"/>
                                <w:spacing w:val="-4"/>
                                <w:sz w:val="22"/>
                                <w:szCs w:val="22"/>
                              </w:rPr>
                              <w:t xml:space="preserve"> </w:t>
                            </w:r>
                            <w:r w:rsidR="00322AFB" w:rsidRPr="00322AFB">
                              <w:rPr>
                                <w:color w:val="231F20"/>
                                <w:sz w:val="22"/>
                                <w:szCs w:val="22"/>
                              </w:rPr>
                              <w:t>more</w:t>
                            </w:r>
                            <w:r w:rsidR="00322AFB" w:rsidRPr="00322AFB">
                              <w:rPr>
                                <w:color w:val="231F20"/>
                                <w:spacing w:val="-4"/>
                                <w:sz w:val="22"/>
                                <w:szCs w:val="22"/>
                              </w:rPr>
                              <w:t xml:space="preserve"> </w:t>
                            </w:r>
                            <w:r w:rsidR="00322AFB" w:rsidRPr="00322AFB">
                              <w:rPr>
                                <w:color w:val="231F20"/>
                                <w:sz w:val="22"/>
                                <w:szCs w:val="22"/>
                              </w:rPr>
                              <w:t>than</w:t>
                            </w:r>
                            <w:r w:rsidR="00322AFB" w:rsidRPr="00322AFB">
                              <w:rPr>
                                <w:color w:val="231F20"/>
                                <w:spacing w:val="-4"/>
                                <w:sz w:val="22"/>
                                <w:szCs w:val="22"/>
                              </w:rPr>
                              <w:t xml:space="preserve"> </w:t>
                            </w:r>
                            <w:r w:rsidR="00322AFB" w:rsidRPr="00322AFB">
                              <w:rPr>
                                <w:color w:val="231F20"/>
                                <w:sz w:val="22"/>
                                <w:szCs w:val="22"/>
                              </w:rPr>
                              <w:t>happy</w:t>
                            </w:r>
                            <w:r w:rsidR="00322AFB" w:rsidRPr="00322AFB">
                              <w:rPr>
                                <w:color w:val="231F20"/>
                                <w:spacing w:val="-4"/>
                                <w:sz w:val="22"/>
                                <w:szCs w:val="22"/>
                              </w:rPr>
                              <w:t xml:space="preserve"> </w:t>
                            </w:r>
                            <w:r w:rsidR="00322AFB" w:rsidRPr="00322AFB">
                              <w:rPr>
                                <w:color w:val="231F20"/>
                                <w:sz w:val="22"/>
                                <w:szCs w:val="22"/>
                              </w:rPr>
                              <w:t>to help arrange a convenient appointment for</w:t>
                            </w:r>
                            <w:r w:rsidR="00322AFB" w:rsidRPr="00322AFB">
                              <w:rPr>
                                <w:color w:val="231F20"/>
                                <w:sz w:val="22"/>
                                <w:szCs w:val="20"/>
                              </w:rPr>
                              <w:t xml:space="preserve"> you.</w:t>
                            </w:r>
                          </w:p>
                          <w:p w14:paraId="75D79C94" w14:textId="77777777" w:rsidR="00CE2DD6" w:rsidRPr="00322AFB" w:rsidRDefault="00CE2DD6" w:rsidP="00CE2DD6">
                            <w:pPr>
                              <w:jc w:val="both"/>
                              <w:rPr>
                                <w:rFonts w:cs="Arial"/>
                                <w:color w:val="EE0000"/>
                                <w:sz w:val="20"/>
                                <w:szCs w:val="20"/>
                                <w:lang w:val="en"/>
                              </w:rPr>
                            </w:pPr>
                          </w:p>
                          <w:p w14:paraId="6B9ED29F" w14:textId="77777777" w:rsidR="00CE2DD6" w:rsidRPr="00322AFB" w:rsidRDefault="00CE2DD6" w:rsidP="00CE2DD6">
                            <w:pPr>
                              <w:pStyle w:val="ListParagraph"/>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highlight w:val="green"/>
                              </w:rPr>
                            </w:pPr>
                          </w:p>
                          <w:p w14:paraId="47031D84" w14:textId="77777777" w:rsidR="00CE2DD6" w:rsidRPr="00322AFB" w:rsidRDefault="00CE2DD6" w:rsidP="00CE2DD6">
                            <w:pPr>
                              <w:pStyle w:val="ListParagraph"/>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18"/>
                                <w:szCs w:val="18"/>
                                <w:highlight w:val="green"/>
                              </w:rPr>
                            </w:pPr>
                          </w:p>
                          <w:p w14:paraId="5D901F40" w14:textId="77777777" w:rsidR="00CE2DD6" w:rsidRPr="00D41FE1" w:rsidRDefault="00CE2DD6" w:rsidP="00CE2DD6">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A406A" id="_x0000_s1031" type="#_x0000_t202" style="position:absolute;margin-left:-29.8pt;margin-top:8.1pt;width:7in;height:388.55pt;z-index:251661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LeMPA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" fillcolor="white [3201]" strokeweight=".5pt">
                <v:textbox>
                  <w:txbxContent>
                    <w:p w14:paraId="0556C410" w14:textId="77777777" w:rsidR="00CE2DD6" w:rsidRPr="00020B9A" w:rsidRDefault="00CE2DD6" w:rsidP="00CE2DD6">
                      <w:pPr>
                        <w:pStyle w:val="BodyText2"/>
                        <w:rPr>
                          <w:rFonts w:ascii="Arial" w:hAnsi="Arial" w:cs="Arial"/>
                          <w:b/>
                          <w:bCs/>
                          <w:szCs w:val="24"/>
                        </w:rPr>
                      </w:pPr>
                      <w:r w:rsidRPr="00020B9A">
                        <w:rPr>
                          <w:rFonts w:ascii="Arial" w:hAnsi="Arial" w:cs="Arial"/>
                          <w:b/>
                          <w:bCs/>
                          <w:szCs w:val="24"/>
                        </w:rPr>
                        <w:t>Details of how parents can communicate with the school.</w:t>
                      </w:r>
                    </w:p>
                    <w:p w14:paraId="6CAC42B9" w14:textId="77777777" w:rsidR="00CE2DD6" w:rsidRPr="00020B9A" w:rsidRDefault="00CE2DD6" w:rsidP="00CE2DD6">
                      <w:pPr>
                        <w:pStyle w:val="BodyText2"/>
                        <w:jc w:val="left"/>
                        <w:rPr>
                          <w:rFonts w:ascii="Arial" w:hAnsi="Arial" w:cs="Arial"/>
                          <w:szCs w:val="24"/>
                        </w:rPr>
                      </w:pPr>
                    </w:p>
                    <w:p w14:paraId="278893CB" w14:textId="77777777" w:rsidR="00CE2DD6" w:rsidRPr="00020B9A" w:rsidRDefault="00CE2DD6" w:rsidP="00CE2DD6">
                      <w:pPr>
                        <w:pStyle w:val="BodyText2"/>
                        <w:rPr>
                          <w:rFonts w:ascii="Arial" w:hAnsi="Arial" w:cs="Arial"/>
                          <w:color w:val="FF0000"/>
                          <w:szCs w:val="24"/>
                        </w:rPr>
                      </w:pPr>
                      <w:r w:rsidRPr="00020B9A">
                        <w:rPr>
                          <w:rFonts w:ascii="Arial" w:hAnsi="Arial" w:cs="Arial"/>
                          <w:szCs w:val="24"/>
                        </w:rPr>
                        <w:t xml:space="preserve">Parents/Contacts can contact the school by telephone or email or by visiting in person (although it’s best to call first to make an appointment so that whoever you wish to see can be available). </w:t>
                      </w:r>
                    </w:p>
                    <w:p w14:paraId="3D9A8B78" w14:textId="77777777" w:rsidR="00CE2DD6" w:rsidRPr="00020B9A" w:rsidRDefault="00CE2DD6" w:rsidP="00CE2DD6">
                      <w:pPr>
                        <w:rPr>
                          <w:sz w:val="24"/>
                        </w:rPr>
                      </w:pPr>
                    </w:p>
                    <w:p w14:paraId="6CE54153" w14:textId="77777777" w:rsidR="00CE2DD6" w:rsidRPr="00020B9A" w:rsidRDefault="00CE2DD6" w:rsidP="00CE2DD6">
                      <w:pPr>
                        <w:pStyle w:val="BodyText2"/>
                        <w:rPr>
                          <w:rFonts w:ascii="Arial" w:hAnsi="Arial" w:cs="Arial"/>
                          <w:b/>
                          <w:bCs/>
                          <w:szCs w:val="24"/>
                        </w:rPr>
                      </w:pPr>
                      <w:r w:rsidRPr="00020B9A">
                        <w:rPr>
                          <w:rFonts w:ascii="Arial" w:hAnsi="Arial" w:cs="Arial"/>
                          <w:b/>
                          <w:bCs/>
                          <w:szCs w:val="24"/>
                        </w:rPr>
                        <w:t>Details of how the school communicates with parents.</w:t>
                      </w:r>
                    </w:p>
                    <w:p w14:paraId="3207F8FA" w14:textId="77777777" w:rsidR="00CE2DD6" w:rsidRPr="00020B9A" w:rsidRDefault="00CE2DD6" w:rsidP="00CE2DD6">
                      <w:pPr>
                        <w:pStyle w:val="BodyText2"/>
                        <w:rPr>
                          <w:rFonts w:ascii="Arial" w:hAnsi="Arial" w:cs="Arial"/>
                          <w:b/>
                          <w:bCs/>
                          <w:szCs w:val="24"/>
                        </w:rPr>
                      </w:pPr>
                    </w:p>
                    <w:p w14:paraId="76E750FB" w14:textId="781CE51C" w:rsidR="00CE2DD6" w:rsidRPr="002574B5" w:rsidRDefault="002574B5" w:rsidP="00CE2DD6">
                      <w:pPr>
                        <w:pStyle w:val="BodyText2"/>
                        <w:numPr>
                          <w:ilvl w:val="0"/>
                          <w:numId w:val="18"/>
                        </w:numPr>
                        <w:jc w:val="left"/>
                        <w:rPr>
                          <w:rFonts w:ascii="Arial" w:hAnsi="Arial" w:cs="Arial"/>
                          <w:bCs/>
                          <w:szCs w:val="24"/>
                        </w:rPr>
                      </w:pPr>
                      <w:r w:rsidRPr="002574B5">
                        <w:rPr>
                          <w:rFonts w:ascii="Arial" w:hAnsi="Arial" w:cs="Arial"/>
                          <w:bCs/>
                          <w:szCs w:val="24"/>
                        </w:rPr>
                        <w:t xml:space="preserve">The school will get in touch via email or text message using Groupcall or via telephone. </w:t>
                      </w:r>
                    </w:p>
                    <w:p w14:paraId="0F940E92" w14:textId="77777777" w:rsidR="00CE2DD6" w:rsidRPr="00020B9A" w:rsidRDefault="00CE2DD6" w:rsidP="00CE2DD6">
                      <w:pPr>
                        <w:rPr>
                          <w:rFonts w:cs="Arial"/>
                          <w:i/>
                          <w:iCs/>
                          <w:snapToGrid w:val="0"/>
                          <w:sz w:val="24"/>
                        </w:rPr>
                      </w:pPr>
                    </w:p>
                    <w:p w14:paraId="3DFFBADA" w14:textId="77777777" w:rsidR="00CE2DD6" w:rsidRDefault="00CE2DD6"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r w:rsidRPr="00020B9A">
                        <w:rPr>
                          <w:rFonts w:cs="Arial"/>
                          <w:b/>
                          <w:snapToGrid w:val="0"/>
                          <w:sz w:val="24"/>
                        </w:rPr>
                        <w:t>Opportunities for Parents to become involved in the school</w:t>
                      </w:r>
                    </w:p>
                    <w:p w14:paraId="0103EBF4" w14:textId="77777777" w:rsidR="001E28F2" w:rsidRPr="00020B9A"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4C4F5342" w14:textId="77777777" w:rsidR="007F2B75" w:rsidRPr="00797FBA" w:rsidRDefault="007F2B75" w:rsidP="007F2B75">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We are committed to maintaining positive links between home and school. This positive partnership is very important to the health, happiness and progress of our children. Parents/Carers are encouraged to participate in all aspects of school life whether it is:</w:t>
                      </w:r>
                    </w:p>
                    <w:p w14:paraId="1A39E2CC" w14:textId="5E2789B9" w:rsidR="007F2B75"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 xml:space="preserve">Open </w:t>
                      </w:r>
                      <w:r w:rsidR="000847AC">
                        <w:rPr>
                          <w:rFonts w:cs="Arial"/>
                          <w:bCs/>
                          <w:snapToGrid w:val="0"/>
                          <w:sz w:val="24"/>
                          <w:lang w:val="en-US"/>
                        </w:rPr>
                        <w:t>Mornings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Newsletters</w:t>
                      </w:r>
                    </w:p>
                    <w:p w14:paraId="21EE6BD0" w14:textId="28D5D960" w:rsidR="006E697B"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Parent</w:t>
                      </w:r>
                      <w:r w:rsidR="000847AC">
                        <w:rPr>
                          <w:rFonts w:cs="Arial"/>
                          <w:bCs/>
                          <w:snapToGrid w:val="0"/>
                          <w:sz w:val="24"/>
                          <w:lang w:val="en-US"/>
                        </w:rPr>
                        <w:t xml:space="preserve"> Contact</w:t>
                      </w:r>
                      <w:r w:rsidRPr="00797FBA">
                        <w:rPr>
                          <w:rFonts w:cs="Arial"/>
                          <w:bCs/>
                          <w:snapToGrid w:val="0"/>
                          <w:sz w:val="24"/>
                          <w:lang w:val="en-US"/>
                        </w:rPr>
                        <w:t xml:space="preserve">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Friends of Our Lady’s</w:t>
                      </w:r>
                    </w:p>
                    <w:p w14:paraId="673A4BD7" w14:textId="07F2450F" w:rsidR="006E697B" w:rsidRPr="00797FBA" w:rsidRDefault="007F2B75" w:rsidP="007868C3">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Curricular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Sacraments</w:t>
                      </w:r>
                    </w:p>
                    <w:p w14:paraId="0ECB95E5" w14:textId="3A65E01C" w:rsidR="007F2B75" w:rsidRPr="00797FBA" w:rsidRDefault="007F2B75" w:rsidP="006E697B">
                      <w:pPr>
                        <w:pStyle w:val="ListParagraph"/>
                        <w:numPr>
                          <w:ilvl w:val="0"/>
                          <w:numId w:val="25"/>
                        </w:num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4"/>
                          <w:lang w:val="en-US"/>
                        </w:rPr>
                      </w:pPr>
                      <w:r w:rsidRPr="00797FBA">
                        <w:rPr>
                          <w:rFonts w:cs="Arial"/>
                          <w:bCs/>
                          <w:snapToGrid w:val="0"/>
                          <w:sz w:val="24"/>
                          <w:lang w:val="en-US"/>
                        </w:rPr>
                        <w:t>Transition Meetings</w:t>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r>
                      <w:r w:rsidR="006E697B" w:rsidRPr="00797FBA">
                        <w:rPr>
                          <w:rFonts w:cs="Arial"/>
                          <w:bCs/>
                          <w:snapToGrid w:val="0"/>
                          <w:sz w:val="24"/>
                          <w:lang w:val="en-US"/>
                        </w:rPr>
                        <w:tab/>
                        <w:t xml:space="preserve">- </w:t>
                      </w:r>
                      <w:r w:rsidRPr="00797FBA">
                        <w:rPr>
                          <w:rFonts w:cs="Arial"/>
                          <w:bCs/>
                          <w:snapToGrid w:val="0"/>
                          <w:sz w:val="24"/>
                          <w:lang w:val="en-US"/>
                        </w:rPr>
                        <w:t>School Website</w:t>
                      </w:r>
                    </w:p>
                    <w:p w14:paraId="7562377F" w14:textId="77777777" w:rsidR="001E28F2"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6A68EC03" w14:textId="77777777" w:rsidR="001E28F2" w:rsidRDefault="001E28F2"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2D79C7E1" w14:textId="47A77721" w:rsidR="00CE2DD6" w:rsidRPr="002574B5" w:rsidRDefault="00CE2DD6" w:rsidP="00CE2DD6">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r w:rsidRPr="00797FBA">
                        <w:rPr>
                          <w:rFonts w:cs="Arial"/>
                          <w:b/>
                          <w:snapToGrid w:val="0"/>
                          <w:sz w:val="24"/>
                        </w:rPr>
                        <w:t xml:space="preserve">Supporting Pupils’ Learning </w:t>
                      </w:r>
                    </w:p>
                    <w:p w14:paraId="0E7F9F4C" w14:textId="31BD4E7C" w:rsidR="001E28F2" w:rsidRPr="00322AFB" w:rsidRDefault="001E28F2" w:rsidP="001E28F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Cs/>
                          <w:snapToGrid w:val="0"/>
                          <w:sz w:val="20"/>
                          <w:szCs w:val="20"/>
                          <w:lang w:val="en-US"/>
                        </w:rPr>
                      </w:pPr>
                      <w:r w:rsidRPr="00322AFB">
                        <w:rPr>
                          <w:rFonts w:cs="Arial"/>
                          <w:bCs/>
                          <w:snapToGrid w:val="0"/>
                          <w:sz w:val="22"/>
                          <w:szCs w:val="22"/>
                          <w:lang w:val="en-US"/>
                        </w:rPr>
                        <w:t>We feel that maintaining good relationships with each other is very important. After all, we are all here for the children and want what is best for them.</w:t>
                      </w:r>
                      <w:r w:rsidR="00322AFB" w:rsidRPr="00322AFB">
                        <w:rPr>
                          <w:rFonts w:cs="Arial"/>
                          <w:bCs/>
                          <w:snapToGrid w:val="0"/>
                          <w:sz w:val="22"/>
                          <w:szCs w:val="22"/>
                          <w:lang w:val="en-US"/>
                        </w:rPr>
                        <w:t xml:space="preserve"> </w:t>
                      </w:r>
                      <w:r w:rsidR="00322AFB" w:rsidRPr="00322AFB">
                        <w:rPr>
                          <w:color w:val="231F20"/>
                          <w:sz w:val="22"/>
                          <w:szCs w:val="22"/>
                        </w:rPr>
                        <w:t>Our</w:t>
                      </w:r>
                      <w:r w:rsidR="00322AFB" w:rsidRPr="00322AFB">
                        <w:rPr>
                          <w:color w:val="231F20"/>
                          <w:spacing w:val="-7"/>
                          <w:sz w:val="22"/>
                          <w:szCs w:val="22"/>
                        </w:rPr>
                        <w:t xml:space="preserve"> </w:t>
                      </w:r>
                      <w:r w:rsidR="00322AFB" w:rsidRPr="00322AFB">
                        <w:rPr>
                          <w:color w:val="231F20"/>
                          <w:sz w:val="22"/>
                          <w:szCs w:val="22"/>
                        </w:rPr>
                        <w:t>Lady’s</w:t>
                      </w:r>
                      <w:r w:rsidR="00322AFB" w:rsidRPr="00322AFB">
                        <w:rPr>
                          <w:color w:val="231F20"/>
                          <w:spacing w:val="-7"/>
                          <w:sz w:val="22"/>
                          <w:szCs w:val="22"/>
                        </w:rPr>
                        <w:t xml:space="preserve"> </w:t>
                      </w:r>
                      <w:r w:rsidR="00322AFB" w:rsidRPr="00322AFB">
                        <w:rPr>
                          <w:color w:val="231F20"/>
                          <w:sz w:val="22"/>
                          <w:szCs w:val="22"/>
                        </w:rPr>
                        <w:t>RC</w:t>
                      </w:r>
                      <w:r w:rsidR="00322AFB" w:rsidRPr="00322AFB">
                        <w:rPr>
                          <w:color w:val="231F20"/>
                          <w:spacing w:val="-7"/>
                          <w:sz w:val="22"/>
                          <w:szCs w:val="22"/>
                        </w:rPr>
                        <w:t xml:space="preserve"> </w:t>
                      </w:r>
                      <w:r w:rsidR="00322AFB" w:rsidRPr="00322AFB">
                        <w:rPr>
                          <w:color w:val="231F20"/>
                          <w:sz w:val="22"/>
                          <w:szCs w:val="22"/>
                        </w:rPr>
                        <w:t>Primary</w:t>
                      </w:r>
                      <w:r w:rsidR="00322AFB" w:rsidRPr="00322AFB">
                        <w:rPr>
                          <w:color w:val="231F20"/>
                          <w:spacing w:val="-7"/>
                          <w:sz w:val="22"/>
                          <w:szCs w:val="22"/>
                        </w:rPr>
                        <w:t xml:space="preserve"> </w:t>
                      </w:r>
                      <w:r w:rsidR="00322AFB" w:rsidRPr="00322AFB">
                        <w:rPr>
                          <w:color w:val="231F20"/>
                          <w:sz w:val="22"/>
                          <w:szCs w:val="22"/>
                        </w:rPr>
                        <w:t>endeavours</w:t>
                      </w:r>
                      <w:r w:rsidR="00322AFB" w:rsidRPr="00322AFB">
                        <w:rPr>
                          <w:color w:val="231F20"/>
                          <w:spacing w:val="-7"/>
                          <w:sz w:val="22"/>
                          <w:szCs w:val="22"/>
                        </w:rPr>
                        <w:t xml:space="preserve"> </w:t>
                      </w:r>
                      <w:r w:rsidR="00322AFB" w:rsidRPr="00322AFB">
                        <w:rPr>
                          <w:color w:val="231F20"/>
                          <w:sz w:val="22"/>
                          <w:szCs w:val="22"/>
                        </w:rPr>
                        <w:t>to</w:t>
                      </w:r>
                      <w:r w:rsidR="00322AFB" w:rsidRPr="00322AFB">
                        <w:rPr>
                          <w:color w:val="231F20"/>
                          <w:spacing w:val="-7"/>
                          <w:sz w:val="22"/>
                          <w:szCs w:val="22"/>
                        </w:rPr>
                        <w:t xml:space="preserve"> </w:t>
                      </w:r>
                      <w:r w:rsidR="00322AFB" w:rsidRPr="00322AFB">
                        <w:rPr>
                          <w:color w:val="231F20"/>
                          <w:sz w:val="22"/>
                          <w:szCs w:val="22"/>
                        </w:rPr>
                        <w:t>operate</w:t>
                      </w:r>
                      <w:r w:rsidR="00322AFB" w:rsidRPr="00322AFB">
                        <w:rPr>
                          <w:color w:val="231F20"/>
                          <w:spacing w:val="-7"/>
                          <w:sz w:val="22"/>
                          <w:szCs w:val="22"/>
                        </w:rPr>
                        <w:t xml:space="preserve"> </w:t>
                      </w:r>
                      <w:r w:rsidR="00322AFB" w:rsidRPr="00322AFB">
                        <w:rPr>
                          <w:color w:val="231F20"/>
                          <w:sz w:val="22"/>
                          <w:szCs w:val="22"/>
                        </w:rPr>
                        <w:t>an</w:t>
                      </w:r>
                      <w:r w:rsidR="00322AFB" w:rsidRPr="00322AFB">
                        <w:rPr>
                          <w:color w:val="231F20"/>
                          <w:spacing w:val="-7"/>
                          <w:sz w:val="22"/>
                          <w:szCs w:val="22"/>
                        </w:rPr>
                        <w:t xml:space="preserve"> </w:t>
                      </w:r>
                      <w:r w:rsidR="00322AFB" w:rsidRPr="00322AFB">
                        <w:rPr>
                          <w:color w:val="231F20"/>
                          <w:sz w:val="22"/>
                          <w:szCs w:val="22"/>
                        </w:rPr>
                        <w:t>open</w:t>
                      </w:r>
                      <w:r w:rsidR="00322AFB" w:rsidRPr="00322AFB">
                        <w:rPr>
                          <w:color w:val="231F20"/>
                          <w:spacing w:val="-7"/>
                          <w:sz w:val="22"/>
                          <w:szCs w:val="22"/>
                        </w:rPr>
                        <w:t>-door</w:t>
                      </w:r>
                      <w:r w:rsidR="00322AFB" w:rsidRPr="00322AFB">
                        <w:rPr>
                          <w:color w:val="231F20"/>
                          <w:spacing w:val="-2"/>
                          <w:sz w:val="22"/>
                          <w:szCs w:val="22"/>
                        </w:rPr>
                        <w:t xml:space="preserve"> </w:t>
                      </w:r>
                      <w:r w:rsidR="00322AFB" w:rsidRPr="00322AFB">
                        <w:rPr>
                          <w:color w:val="231F20"/>
                          <w:sz w:val="22"/>
                          <w:szCs w:val="22"/>
                        </w:rPr>
                        <w:t>policy for parents / carers. If you would like to make an appointment to meet with any member of staff, please do so by telephoning the school</w:t>
                      </w:r>
                      <w:r w:rsidR="00322AFB" w:rsidRPr="00322AFB">
                        <w:rPr>
                          <w:color w:val="231F20"/>
                          <w:spacing w:val="-4"/>
                          <w:sz w:val="22"/>
                          <w:szCs w:val="22"/>
                        </w:rPr>
                        <w:t xml:space="preserve"> </w:t>
                      </w:r>
                      <w:r w:rsidR="00322AFB" w:rsidRPr="00322AFB">
                        <w:rPr>
                          <w:color w:val="231F20"/>
                          <w:sz w:val="22"/>
                          <w:szCs w:val="22"/>
                        </w:rPr>
                        <w:t>office,</w:t>
                      </w:r>
                      <w:r w:rsidR="00322AFB" w:rsidRPr="00322AFB">
                        <w:rPr>
                          <w:color w:val="231F20"/>
                          <w:spacing w:val="-4"/>
                          <w:sz w:val="22"/>
                          <w:szCs w:val="22"/>
                        </w:rPr>
                        <w:t xml:space="preserve"> </w:t>
                      </w:r>
                      <w:r w:rsidR="00322AFB" w:rsidRPr="00322AFB">
                        <w:rPr>
                          <w:color w:val="231F20"/>
                          <w:sz w:val="22"/>
                          <w:szCs w:val="22"/>
                        </w:rPr>
                        <w:t>where</w:t>
                      </w:r>
                      <w:r w:rsidR="00322AFB" w:rsidRPr="00322AFB">
                        <w:rPr>
                          <w:color w:val="231F20"/>
                          <w:spacing w:val="-4"/>
                          <w:sz w:val="22"/>
                          <w:szCs w:val="22"/>
                        </w:rPr>
                        <w:t xml:space="preserve"> </w:t>
                      </w:r>
                      <w:r w:rsidR="00322AFB" w:rsidRPr="00322AFB">
                        <w:rPr>
                          <w:color w:val="231F20"/>
                          <w:sz w:val="22"/>
                          <w:szCs w:val="22"/>
                        </w:rPr>
                        <w:t>administration</w:t>
                      </w:r>
                      <w:r w:rsidR="00322AFB" w:rsidRPr="00322AFB">
                        <w:rPr>
                          <w:color w:val="231F20"/>
                          <w:spacing w:val="-4"/>
                          <w:sz w:val="22"/>
                          <w:szCs w:val="22"/>
                        </w:rPr>
                        <w:t xml:space="preserve"> </w:t>
                      </w:r>
                      <w:r w:rsidR="00322AFB" w:rsidRPr="00322AFB">
                        <w:rPr>
                          <w:color w:val="231F20"/>
                          <w:sz w:val="22"/>
                          <w:szCs w:val="22"/>
                        </w:rPr>
                        <w:t>staff</w:t>
                      </w:r>
                      <w:r w:rsidR="00322AFB" w:rsidRPr="00322AFB">
                        <w:rPr>
                          <w:color w:val="231F20"/>
                          <w:spacing w:val="-4"/>
                          <w:sz w:val="22"/>
                          <w:szCs w:val="22"/>
                        </w:rPr>
                        <w:t xml:space="preserve"> </w:t>
                      </w:r>
                      <w:r w:rsidR="00322AFB" w:rsidRPr="00322AFB">
                        <w:rPr>
                          <w:color w:val="231F20"/>
                          <w:sz w:val="22"/>
                          <w:szCs w:val="22"/>
                        </w:rPr>
                        <w:t>will</w:t>
                      </w:r>
                      <w:r w:rsidR="00322AFB" w:rsidRPr="00322AFB">
                        <w:rPr>
                          <w:color w:val="231F20"/>
                          <w:spacing w:val="-4"/>
                          <w:sz w:val="22"/>
                          <w:szCs w:val="22"/>
                        </w:rPr>
                        <w:t xml:space="preserve"> </w:t>
                      </w:r>
                      <w:r w:rsidR="00322AFB" w:rsidRPr="00322AFB">
                        <w:rPr>
                          <w:color w:val="231F20"/>
                          <w:sz w:val="22"/>
                          <w:szCs w:val="22"/>
                        </w:rPr>
                        <w:t>be</w:t>
                      </w:r>
                      <w:r w:rsidR="00322AFB" w:rsidRPr="00322AFB">
                        <w:rPr>
                          <w:color w:val="231F20"/>
                          <w:spacing w:val="-4"/>
                          <w:sz w:val="22"/>
                          <w:szCs w:val="22"/>
                        </w:rPr>
                        <w:t xml:space="preserve"> </w:t>
                      </w:r>
                      <w:r w:rsidR="00322AFB" w:rsidRPr="00322AFB">
                        <w:rPr>
                          <w:color w:val="231F20"/>
                          <w:sz w:val="22"/>
                          <w:szCs w:val="22"/>
                        </w:rPr>
                        <w:t>more</w:t>
                      </w:r>
                      <w:r w:rsidR="00322AFB" w:rsidRPr="00322AFB">
                        <w:rPr>
                          <w:color w:val="231F20"/>
                          <w:spacing w:val="-4"/>
                          <w:sz w:val="22"/>
                          <w:szCs w:val="22"/>
                        </w:rPr>
                        <w:t xml:space="preserve"> </w:t>
                      </w:r>
                      <w:r w:rsidR="00322AFB" w:rsidRPr="00322AFB">
                        <w:rPr>
                          <w:color w:val="231F20"/>
                          <w:sz w:val="22"/>
                          <w:szCs w:val="22"/>
                        </w:rPr>
                        <w:t>than</w:t>
                      </w:r>
                      <w:r w:rsidR="00322AFB" w:rsidRPr="00322AFB">
                        <w:rPr>
                          <w:color w:val="231F20"/>
                          <w:spacing w:val="-4"/>
                          <w:sz w:val="22"/>
                          <w:szCs w:val="22"/>
                        </w:rPr>
                        <w:t xml:space="preserve"> </w:t>
                      </w:r>
                      <w:r w:rsidR="00322AFB" w:rsidRPr="00322AFB">
                        <w:rPr>
                          <w:color w:val="231F20"/>
                          <w:sz w:val="22"/>
                          <w:szCs w:val="22"/>
                        </w:rPr>
                        <w:t>happy</w:t>
                      </w:r>
                      <w:r w:rsidR="00322AFB" w:rsidRPr="00322AFB">
                        <w:rPr>
                          <w:color w:val="231F20"/>
                          <w:spacing w:val="-4"/>
                          <w:sz w:val="22"/>
                          <w:szCs w:val="22"/>
                        </w:rPr>
                        <w:t xml:space="preserve"> </w:t>
                      </w:r>
                      <w:r w:rsidR="00322AFB" w:rsidRPr="00322AFB">
                        <w:rPr>
                          <w:color w:val="231F20"/>
                          <w:sz w:val="22"/>
                          <w:szCs w:val="22"/>
                        </w:rPr>
                        <w:t>to help arrange a convenient appointment for</w:t>
                      </w:r>
                      <w:r w:rsidR="00322AFB" w:rsidRPr="00322AFB">
                        <w:rPr>
                          <w:color w:val="231F20"/>
                          <w:sz w:val="22"/>
                          <w:szCs w:val="20"/>
                        </w:rPr>
                        <w:t xml:space="preserve"> you.</w:t>
                      </w:r>
                    </w:p>
                    <w:p w14:paraId="75D79C94" w14:textId="77777777" w:rsidR="00CE2DD6" w:rsidRPr="00322AFB" w:rsidRDefault="00CE2DD6" w:rsidP="00CE2DD6">
                      <w:pPr>
                        <w:jc w:val="both"/>
                        <w:rPr>
                          <w:rFonts w:cs="Arial"/>
                          <w:color w:val="EE0000"/>
                          <w:sz w:val="20"/>
                          <w:szCs w:val="20"/>
                          <w:lang w:val="en"/>
                        </w:rPr>
                      </w:pPr>
                    </w:p>
                    <w:p w14:paraId="6B9ED29F" w14:textId="77777777" w:rsidR="00CE2DD6" w:rsidRPr="00322AFB" w:rsidRDefault="00CE2DD6" w:rsidP="00CE2DD6">
                      <w:pPr>
                        <w:pStyle w:val="ListParagraph"/>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highlight w:val="green"/>
                        </w:rPr>
                      </w:pPr>
                    </w:p>
                    <w:p w14:paraId="47031D84" w14:textId="77777777" w:rsidR="00CE2DD6" w:rsidRPr="00322AFB" w:rsidRDefault="00CE2DD6" w:rsidP="00CE2DD6">
                      <w:pPr>
                        <w:pStyle w:val="ListParagraph"/>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18"/>
                          <w:szCs w:val="18"/>
                          <w:highlight w:val="green"/>
                        </w:rPr>
                      </w:pPr>
                    </w:p>
                    <w:p w14:paraId="5D901F40" w14:textId="77777777" w:rsidR="00CE2DD6" w:rsidRPr="00D41FE1" w:rsidRDefault="00CE2DD6" w:rsidP="00CE2DD6">
                      <w:pPr>
                        <w:rPr>
                          <w:sz w:val="22"/>
                          <w:szCs w:val="22"/>
                        </w:rPr>
                      </w:pPr>
                    </w:p>
                  </w:txbxContent>
                </v:textbox>
              </v:shape>
            </w:pict>
          </mc:Fallback>
        </mc:AlternateContent>
      </w:r>
    </w:p>
    <w:p w14:paraId="02A08DFD" w14:textId="77777777" w:rsidR="00CE2DD6" w:rsidRDefault="00CE2DD6" w:rsidP="00492A20">
      <w:pPr>
        <w:pStyle w:val="sectionheader"/>
      </w:pPr>
    </w:p>
    <w:p w14:paraId="6473D230" w14:textId="77777777" w:rsidR="00CE2DD6" w:rsidRDefault="00CE2DD6" w:rsidP="00492A20">
      <w:pPr>
        <w:pStyle w:val="sectionheader"/>
      </w:pPr>
    </w:p>
    <w:p w14:paraId="4A536CE2" w14:textId="77777777" w:rsidR="00CE2DD6" w:rsidRDefault="00CE2DD6" w:rsidP="00492A20">
      <w:pPr>
        <w:pStyle w:val="sectionheader"/>
      </w:pPr>
    </w:p>
    <w:p w14:paraId="7D84E4BA" w14:textId="77777777" w:rsidR="00CE2DD6" w:rsidRDefault="00CE2DD6" w:rsidP="00492A20">
      <w:pPr>
        <w:pStyle w:val="sectionheader"/>
      </w:pPr>
    </w:p>
    <w:p w14:paraId="6E47B079" w14:textId="77777777" w:rsidR="00CE2DD6" w:rsidRDefault="00CE2DD6" w:rsidP="00492A20">
      <w:pPr>
        <w:pStyle w:val="sectionheader"/>
      </w:pPr>
    </w:p>
    <w:p w14:paraId="4F4A0A5E" w14:textId="77777777" w:rsidR="00CE2DD6" w:rsidRDefault="00CE2DD6" w:rsidP="00492A20">
      <w:pPr>
        <w:pStyle w:val="sectionheader"/>
      </w:pPr>
    </w:p>
    <w:p w14:paraId="667C8E17" w14:textId="77777777" w:rsidR="00CE2DD6" w:rsidRDefault="00CE2DD6" w:rsidP="00492A20">
      <w:pPr>
        <w:pStyle w:val="sectionheader"/>
      </w:pPr>
    </w:p>
    <w:p w14:paraId="5363EF4E" w14:textId="77777777" w:rsidR="00CE2DD6" w:rsidRDefault="00CE2DD6" w:rsidP="00492A20">
      <w:pPr>
        <w:pStyle w:val="sectionheader"/>
      </w:pPr>
    </w:p>
    <w:p w14:paraId="3BE07334" w14:textId="77777777" w:rsidR="00CE2DD6" w:rsidRDefault="00CE2DD6" w:rsidP="00492A20">
      <w:pPr>
        <w:pStyle w:val="sectionheader"/>
      </w:pPr>
    </w:p>
    <w:p w14:paraId="2CB07300" w14:textId="77777777" w:rsidR="00CE2DD6" w:rsidRDefault="00CE2DD6" w:rsidP="00492A20">
      <w:pPr>
        <w:pStyle w:val="sectionheader"/>
      </w:pPr>
    </w:p>
    <w:p w14:paraId="08388A11" w14:textId="77777777" w:rsidR="00CE2DD6" w:rsidRDefault="00CE2DD6" w:rsidP="00492A20">
      <w:pPr>
        <w:pStyle w:val="sectionheader"/>
      </w:pPr>
    </w:p>
    <w:p w14:paraId="7C155117" w14:textId="77777777" w:rsidR="001528EA" w:rsidRPr="005C4B29" w:rsidRDefault="0050239D" w:rsidP="001528EA">
      <w:pPr>
        <w:pStyle w:val="sectionheader"/>
        <w:rPr>
          <w:sz w:val="40"/>
          <w:szCs w:val="40"/>
        </w:rPr>
      </w:pPr>
      <w:r w:rsidRPr="00806D5C">
        <w:rPr>
          <w:rFonts w:asciiTheme="majorHAnsi" w:hAnsiTheme="majorHAnsi" w:cs="Arial"/>
          <w:noProof/>
          <w:color w:val="000000" w:themeColor="text1"/>
          <w:sz w:val="22"/>
          <w:szCs w:val="22"/>
          <w:lang w:val="en"/>
        </w:rPr>
        <mc:AlternateContent>
          <mc:Choice Requires="wps">
            <w:drawing>
              <wp:anchor distT="0" distB="0" distL="114300" distR="114300" simplePos="0" relativeHeight="251665423" behindDoc="0" locked="0" layoutInCell="1" allowOverlap="1" wp14:anchorId="29354A4C" wp14:editId="759F27A2">
                <wp:simplePos x="0" y="0"/>
                <wp:positionH relativeFrom="column">
                  <wp:posOffset>-472966</wp:posOffset>
                </wp:positionH>
                <wp:positionV relativeFrom="paragraph">
                  <wp:posOffset>373687</wp:posOffset>
                </wp:positionV>
                <wp:extent cx="6496050" cy="3515710"/>
                <wp:effectExtent l="0" t="0" r="19050" b="27940"/>
                <wp:wrapNone/>
                <wp:docPr id="2142942819" name="Text Box 9"/>
                <wp:cNvGraphicFramePr/>
                <a:graphic xmlns:a="http://schemas.openxmlformats.org/drawingml/2006/main">
                  <a:graphicData uri="http://schemas.microsoft.com/office/word/2010/wordprocessingShape">
                    <wps:wsp>
                      <wps:cNvSpPr txBox="1"/>
                      <wps:spPr>
                        <a:xfrm>
                          <a:off x="0" y="0"/>
                          <a:ext cx="6496050" cy="3515710"/>
                        </a:xfrm>
                        <a:prstGeom prst="rect">
                          <a:avLst/>
                        </a:prstGeom>
                        <a:solidFill>
                          <a:schemeClr val="lt1"/>
                        </a:solidFill>
                        <a:ln w="6350">
                          <a:solidFill>
                            <a:prstClr val="black"/>
                          </a:solidFill>
                        </a:ln>
                      </wps:spPr>
                      <wps:txbx>
                        <w:txbxContent>
                          <w:p w14:paraId="140DBE81" w14:textId="145376AF" w:rsidR="00820FA3" w:rsidRDefault="001606F5" w:rsidP="00ED0333">
                            <w:pPr>
                              <w:widowControl w:val="0"/>
                              <w:autoSpaceDE w:val="0"/>
                              <w:autoSpaceDN w:val="0"/>
                              <w:spacing w:line="266" w:lineRule="auto"/>
                              <w:ind w:right="958"/>
                              <w:rPr>
                                <w:rFonts w:eastAsia="Arial MT" w:cs="Arial"/>
                                <w:color w:val="231F20"/>
                                <w:kern w:val="0"/>
                                <w:sz w:val="22"/>
                                <w:szCs w:val="22"/>
                                <w:lang w:val="en-US"/>
                                <w14:ligatures w14:val="none"/>
                              </w:rPr>
                            </w:pPr>
                            <w:r w:rsidRPr="001606F5">
                              <w:rPr>
                                <w:rFonts w:eastAsia="Arial MT" w:cs="Arial"/>
                                <w:color w:val="231F20"/>
                                <w:kern w:val="0"/>
                                <w:sz w:val="22"/>
                                <w:szCs w:val="22"/>
                                <w:lang w:val="en-US"/>
                                <w14:ligatures w14:val="none"/>
                              </w:rPr>
                              <w:t xml:space="preserve">In Our Lady’s RC Primary </w:t>
                            </w:r>
                            <w:r w:rsidR="00C12E16" w:rsidRPr="001606F5">
                              <w:rPr>
                                <w:rFonts w:eastAsia="Arial MT" w:cs="Arial"/>
                                <w:color w:val="231F20"/>
                                <w:kern w:val="0"/>
                                <w:sz w:val="22"/>
                                <w:szCs w:val="22"/>
                                <w:lang w:val="en-US"/>
                                <w14:ligatures w14:val="none"/>
                              </w:rPr>
                              <w:t>School,</w:t>
                            </w:r>
                            <w:r w:rsidRPr="001606F5">
                              <w:rPr>
                                <w:rFonts w:eastAsia="Arial MT" w:cs="Arial"/>
                                <w:color w:val="231F20"/>
                                <w:kern w:val="0"/>
                                <w:sz w:val="22"/>
                                <w:szCs w:val="22"/>
                                <w:lang w:val="en-US"/>
                                <w14:ligatures w14:val="none"/>
                              </w:rPr>
                              <w:t xml:space="preserve"> we are committed to building a successful model for continuous school improvement. </w:t>
                            </w:r>
                            <w:r w:rsidR="00C12E16" w:rsidRPr="001606F5">
                              <w:rPr>
                                <w:rFonts w:eastAsia="Arial MT" w:cs="Arial"/>
                                <w:color w:val="231F20"/>
                                <w:kern w:val="0"/>
                                <w:sz w:val="22"/>
                                <w:szCs w:val="22"/>
                                <w:lang w:val="en-US"/>
                                <w14:ligatures w14:val="none"/>
                              </w:rPr>
                              <w:t>To</w:t>
                            </w:r>
                            <w:r w:rsidRPr="001606F5">
                              <w:rPr>
                                <w:rFonts w:eastAsia="Arial MT" w:cs="Arial"/>
                                <w:color w:val="231F20"/>
                                <w:kern w:val="0"/>
                                <w:sz w:val="22"/>
                                <w:szCs w:val="22"/>
                                <w:lang w:val="en-US"/>
                                <w14:ligatures w14:val="none"/>
                              </w:rPr>
                              <w:t xml:space="preserve"> achieve this, we continually seek and take into consideration the views of all stakeholders including our pupils, staff, parents/carers and</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partner</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agencies</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which,</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together</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with</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guidance</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at</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National</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and Authority levels, form our School Improvement Plan.</w:t>
                            </w:r>
                          </w:p>
                          <w:p w14:paraId="1EA409DE" w14:textId="4A614B35" w:rsidR="00654FCE" w:rsidRPr="00F446CC" w:rsidRDefault="00654FCE" w:rsidP="00ED0333">
                            <w:pPr>
                              <w:widowControl w:val="0"/>
                              <w:autoSpaceDE w:val="0"/>
                              <w:autoSpaceDN w:val="0"/>
                              <w:spacing w:line="266" w:lineRule="auto"/>
                              <w:ind w:right="958"/>
                              <w:rPr>
                                <w:rFonts w:eastAsia="Arial MT" w:cs="Arial"/>
                                <w:b/>
                                <w:bCs/>
                                <w:kern w:val="0"/>
                                <w:sz w:val="22"/>
                                <w:szCs w:val="22"/>
                                <w:lang w:val="en-US"/>
                                <w14:ligatures w14:val="none"/>
                              </w:rPr>
                            </w:pPr>
                            <w:r w:rsidRPr="00F446CC">
                              <w:rPr>
                                <w:rFonts w:eastAsia="Arial MT" w:cs="Arial"/>
                                <w:b/>
                                <w:bCs/>
                                <w:color w:val="231F20"/>
                                <w:kern w:val="0"/>
                                <w:sz w:val="22"/>
                                <w:szCs w:val="22"/>
                                <w:lang w:val="en-US"/>
                                <w14:ligatures w14:val="none"/>
                              </w:rPr>
                              <w:t>Attainment Data</w:t>
                            </w:r>
                            <w:r w:rsidR="001E7391" w:rsidRPr="00F446CC">
                              <w:rPr>
                                <w:rFonts w:eastAsia="Arial MT" w:cs="Arial"/>
                                <w:b/>
                                <w:bCs/>
                                <w:color w:val="231F20"/>
                                <w:kern w:val="0"/>
                                <w:sz w:val="22"/>
                                <w:szCs w:val="22"/>
                                <w:lang w:val="en-US"/>
                                <w14:ligatures w14:val="none"/>
                              </w:rPr>
                              <w:t xml:space="preserve"> 2025/26 (percentages)</w:t>
                            </w:r>
                          </w:p>
                          <w:tbl>
                            <w:tblPr>
                              <w:tblStyle w:val="TableGrid1"/>
                              <w:tblW w:w="7562" w:type="dxa"/>
                              <w:tblInd w:w="-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50"/>
                              <w:gridCol w:w="1135"/>
                              <w:gridCol w:w="1259"/>
                              <w:gridCol w:w="1191"/>
                              <w:gridCol w:w="1389"/>
                              <w:gridCol w:w="1538"/>
                            </w:tblGrid>
                            <w:tr w:rsidR="00247A5D" w:rsidRPr="00247A5D" w14:paraId="250C6170" w14:textId="77777777" w:rsidTr="001E7391">
                              <w:trPr>
                                <w:trHeight w:val="519"/>
                              </w:trPr>
                              <w:tc>
                                <w:tcPr>
                                  <w:tcW w:w="1050" w:type="dxa"/>
                                </w:tcPr>
                                <w:p w14:paraId="1E8EDD04" w14:textId="77777777" w:rsidR="00247A5D" w:rsidRPr="00654FCE" w:rsidRDefault="00247A5D" w:rsidP="00247A5D">
                                  <w:pPr>
                                    <w:spacing w:after="160" w:line="259" w:lineRule="auto"/>
                                    <w:rPr>
                                      <w:rFonts w:cs="Arial"/>
                                      <w:sz w:val="20"/>
                                      <w:szCs w:val="18"/>
                                    </w:rPr>
                                  </w:pPr>
                                  <w:r w:rsidRPr="00654FCE">
                                    <w:rPr>
                                      <w:rFonts w:cs="Arial"/>
                                      <w:sz w:val="20"/>
                                      <w:szCs w:val="18"/>
                                    </w:rPr>
                                    <w:t>Stage</w:t>
                                  </w:r>
                                </w:p>
                              </w:tc>
                              <w:tc>
                                <w:tcPr>
                                  <w:tcW w:w="1135" w:type="dxa"/>
                                </w:tcPr>
                                <w:p w14:paraId="69C1975A" w14:textId="328419A5" w:rsidR="00247A5D" w:rsidRPr="00654FCE" w:rsidRDefault="00247A5D" w:rsidP="00247A5D">
                                  <w:pPr>
                                    <w:spacing w:after="160" w:line="259" w:lineRule="auto"/>
                                    <w:rPr>
                                      <w:rFonts w:cs="Arial"/>
                                      <w:sz w:val="20"/>
                                      <w:szCs w:val="18"/>
                                    </w:rPr>
                                  </w:pPr>
                                  <w:r w:rsidRPr="00654FCE">
                                    <w:rPr>
                                      <w:rFonts w:cs="Arial"/>
                                      <w:sz w:val="20"/>
                                      <w:szCs w:val="18"/>
                                    </w:rPr>
                                    <w:t>CFE Level</w:t>
                                  </w:r>
                                </w:p>
                              </w:tc>
                              <w:tc>
                                <w:tcPr>
                                  <w:tcW w:w="1259" w:type="dxa"/>
                                </w:tcPr>
                                <w:p w14:paraId="42D83AAD" w14:textId="77777777" w:rsidR="00247A5D" w:rsidRPr="00654FCE" w:rsidRDefault="00247A5D" w:rsidP="00247A5D">
                                  <w:pPr>
                                    <w:spacing w:after="160" w:line="259" w:lineRule="auto"/>
                                    <w:rPr>
                                      <w:rFonts w:cs="Arial"/>
                                      <w:sz w:val="20"/>
                                      <w:szCs w:val="18"/>
                                    </w:rPr>
                                  </w:pPr>
                                  <w:r w:rsidRPr="00654FCE">
                                    <w:rPr>
                                      <w:rFonts w:cs="Arial"/>
                                      <w:sz w:val="20"/>
                                      <w:szCs w:val="18"/>
                                    </w:rPr>
                                    <w:t xml:space="preserve">Reading </w:t>
                                  </w:r>
                                </w:p>
                              </w:tc>
                              <w:tc>
                                <w:tcPr>
                                  <w:tcW w:w="1191" w:type="dxa"/>
                                </w:tcPr>
                                <w:p w14:paraId="7C4FD6A9" w14:textId="77777777" w:rsidR="00247A5D" w:rsidRPr="00654FCE" w:rsidRDefault="00247A5D" w:rsidP="00247A5D">
                                  <w:pPr>
                                    <w:spacing w:after="160" w:line="259" w:lineRule="auto"/>
                                    <w:rPr>
                                      <w:rFonts w:cs="Arial"/>
                                      <w:sz w:val="20"/>
                                      <w:szCs w:val="18"/>
                                    </w:rPr>
                                  </w:pPr>
                                  <w:r w:rsidRPr="00654FCE">
                                    <w:rPr>
                                      <w:rFonts w:cs="Arial"/>
                                      <w:sz w:val="20"/>
                                      <w:szCs w:val="18"/>
                                    </w:rPr>
                                    <w:t>Writing</w:t>
                                  </w:r>
                                </w:p>
                              </w:tc>
                              <w:tc>
                                <w:tcPr>
                                  <w:tcW w:w="1389" w:type="dxa"/>
                                </w:tcPr>
                                <w:p w14:paraId="1DEB0D1B" w14:textId="77777777" w:rsidR="00247A5D" w:rsidRPr="00654FCE" w:rsidRDefault="00247A5D" w:rsidP="00247A5D">
                                  <w:pPr>
                                    <w:spacing w:after="160" w:line="259" w:lineRule="auto"/>
                                    <w:rPr>
                                      <w:rFonts w:cs="Arial"/>
                                      <w:sz w:val="20"/>
                                      <w:szCs w:val="18"/>
                                    </w:rPr>
                                  </w:pPr>
                                  <w:r w:rsidRPr="00654FCE">
                                    <w:rPr>
                                      <w:rFonts w:cs="Arial"/>
                                      <w:sz w:val="20"/>
                                      <w:szCs w:val="18"/>
                                    </w:rPr>
                                    <w:t>Listening &amp; Talking</w:t>
                                  </w:r>
                                </w:p>
                              </w:tc>
                              <w:tc>
                                <w:tcPr>
                                  <w:tcW w:w="1538" w:type="dxa"/>
                                </w:tcPr>
                                <w:p w14:paraId="5D627416" w14:textId="77777777" w:rsidR="00247A5D" w:rsidRPr="00654FCE" w:rsidRDefault="00247A5D" w:rsidP="00247A5D">
                                  <w:pPr>
                                    <w:spacing w:after="160" w:line="259" w:lineRule="auto"/>
                                    <w:rPr>
                                      <w:rFonts w:cs="Arial"/>
                                      <w:sz w:val="20"/>
                                      <w:szCs w:val="18"/>
                                    </w:rPr>
                                  </w:pPr>
                                  <w:r w:rsidRPr="00654FCE">
                                    <w:rPr>
                                      <w:rFonts w:cs="Arial"/>
                                      <w:sz w:val="20"/>
                                      <w:szCs w:val="18"/>
                                    </w:rPr>
                                    <w:t>Numeracy</w:t>
                                  </w:r>
                                </w:p>
                              </w:tc>
                            </w:tr>
                            <w:tr w:rsidR="00247A5D" w:rsidRPr="00247A5D" w14:paraId="15D10DDD" w14:textId="77777777" w:rsidTr="00ED0333">
                              <w:tc>
                                <w:tcPr>
                                  <w:tcW w:w="1050" w:type="dxa"/>
                                </w:tcPr>
                                <w:p w14:paraId="6702B950" w14:textId="77777777" w:rsidR="00247A5D" w:rsidRPr="00654FCE" w:rsidRDefault="00247A5D" w:rsidP="00247A5D">
                                  <w:pPr>
                                    <w:spacing w:after="160" w:line="259" w:lineRule="auto"/>
                                    <w:rPr>
                                      <w:rFonts w:cs="Arial"/>
                                      <w:sz w:val="20"/>
                                      <w:szCs w:val="18"/>
                                    </w:rPr>
                                  </w:pPr>
                                  <w:r w:rsidRPr="00654FCE">
                                    <w:rPr>
                                      <w:rFonts w:cs="Arial"/>
                                      <w:sz w:val="20"/>
                                      <w:szCs w:val="18"/>
                                    </w:rPr>
                                    <w:t>P1</w:t>
                                  </w:r>
                                </w:p>
                              </w:tc>
                              <w:tc>
                                <w:tcPr>
                                  <w:tcW w:w="1135" w:type="dxa"/>
                                </w:tcPr>
                                <w:p w14:paraId="6E8C11AB" w14:textId="77777777" w:rsidR="00247A5D" w:rsidRPr="00654FCE" w:rsidRDefault="00247A5D" w:rsidP="00247A5D">
                                  <w:pPr>
                                    <w:spacing w:after="160" w:line="259" w:lineRule="auto"/>
                                    <w:rPr>
                                      <w:rFonts w:cs="Arial"/>
                                      <w:sz w:val="20"/>
                                      <w:szCs w:val="18"/>
                                    </w:rPr>
                                  </w:pPr>
                                  <w:r w:rsidRPr="00654FCE">
                                    <w:rPr>
                                      <w:rFonts w:cs="Arial"/>
                                      <w:sz w:val="20"/>
                                      <w:szCs w:val="18"/>
                                    </w:rPr>
                                    <w:t>Early</w:t>
                                  </w:r>
                                </w:p>
                              </w:tc>
                              <w:tc>
                                <w:tcPr>
                                  <w:tcW w:w="1259" w:type="dxa"/>
                                </w:tcPr>
                                <w:p w14:paraId="0E8EC4A3"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191" w:type="dxa"/>
                                </w:tcPr>
                                <w:p w14:paraId="161A49E7"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389" w:type="dxa"/>
                                </w:tcPr>
                                <w:p w14:paraId="0991EE99"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85</w:t>
                                  </w:r>
                                </w:p>
                              </w:tc>
                              <w:tc>
                                <w:tcPr>
                                  <w:tcW w:w="1538" w:type="dxa"/>
                                </w:tcPr>
                                <w:p w14:paraId="3E7B2897"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r>
                            <w:tr w:rsidR="00247A5D" w:rsidRPr="00247A5D" w14:paraId="325649C1" w14:textId="77777777" w:rsidTr="00ED0333">
                              <w:tc>
                                <w:tcPr>
                                  <w:tcW w:w="1050" w:type="dxa"/>
                                </w:tcPr>
                                <w:p w14:paraId="100D8512" w14:textId="77777777" w:rsidR="00247A5D" w:rsidRPr="00654FCE" w:rsidRDefault="00247A5D" w:rsidP="00247A5D">
                                  <w:pPr>
                                    <w:spacing w:after="160" w:line="259" w:lineRule="auto"/>
                                    <w:rPr>
                                      <w:rFonts w:cs="Arial"/>
                                      <w:sz w:val="20"/>
                                      <w:szCs w:val="18"/>
                                    </w:rPr>
                                  </w:pPr>
                                  <w:r w:rsidRPr="00654FCE">
                                    <w:rPr>
                                      <w:rFonts w:cs="Arial"/>
                                      <w:sz w:val="20"/>
                                      <w:szCs w:val="18"/>
                                    </w:rPr>
                                    <w:t>P4</w:t>
                                  </w:r>
                                </w:p>
                              </w:tc>
                              <w:tc>
                                <w:tcPr>
                                  <w:tcW w:w="1135" w:type="dxa"/>
                                </w:tcPr>
                                <w:p w14:paraId="71B6B656" w14:textId="77777777" w:rsidR="00247A5D" w:rsidRPr="00654FCE" w:rsidRDefault="00247A5D" w:rsidP="00247A5D">
                                  <w:pPr>
                                    <w:spacing w:after="160" w:line="259" w:lineRule="auto"/>
                                    <w:rPr>
                                      <w:rFonts w:cs="Arial"/>
                                      <w:sz w:val="20"/>
                                      <w:szCs w:val="18"/>
                                    </w:rPr>
                                  </w:pPr>
                                  <w:r w:rsidRPr="00654FCE">
                                    <w:rPr>
                                      <w:rFonts w:cs="Arial"/>
                                      <w:sz w:val="20"/>
                                      <w:szCs w:val="18"/>
                                    </w:rPr>
                                    <w:t>First</w:t>
                                  </w:r>
                                </w:p>
                              </w:tc>
                              <w:tc>
                                <w:tcPr>
                                  <w:tcW w:w="1259" w:type="dxa"/>
                                </w:tcPr>
                                <w:p w14:paraId="097E074B"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84</w:t>
                                  </w:r>
                                </w:p>
                              </w:tc>
                              <w:tc>
                                <w:tcPr>
                                  <w:tcW w:w="1191" w:type="dxa"/>
                                </w:tcPr>
                                <w:p w14:paraId="42EA7A13"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81</w:t>
                                  </w:r>
                                </w:p>
                              </w:tc>
                              <w:tc>
                                <w:tcPr>
                                  <w:tcW w:w="1389" w:type="dxa"/>
                                </w:tcPr>
                                <w:p w14:paraId="3859FCBA"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90</w:t>
                                  </w:r>
                                </w:p>
                              </w:tc>
                              <w:tc>
                                <w:tcPr>
                                  <w:tcW w:w="1538" w:type="dxa"/>
                                </w:tcPr>
                                <w:p w14:paraId="6F412C88"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81</w:t>
                                  </w:r>
                                </w:p>
                              </w:tc>
                            </w:tr>
                            <w:tr w:rsidR="00247A5D" w:rsidRPr="00247A5D" w14:paraId="2ED87EE4" w14:textId="77777777" w:rsidTr="001E7391">
                              <w:trPr>
                                <w:trHeight w:val="159"/>
                              </w:trPr>
                              <w:tc>
                                <w:tcPr>
                                  <w:tcW w:w="1050" w:type="dxa"/>
                                </w:tcPr>
                                <w:p w14:paraId="33583DC4" w14:textId="77777777" w:rsidR="00247A5D" w:rsidRPr="00654FCE" w:rsidRDefault="00247A5D" w:rsidP="00247A5D">
                                  <w:pPr>
                                    <w:spacing w:after="160" w:line="259" w:lineRule="auto"/>
                                    <w:rPr>
                                      <w:rFonts w:cs="Arial"/>
                                      <w:sz w:val="20"/>
                                      <w:szCs w:val="18"/>
                                    </w:rPr>
                                  </w:pPr>
                                  <w:r w:rsidRPr="00654FCE">
                                    <w:rPr>
                                      <w:rFonts w:cs="Arial"/>
                                      <w:sz w:val="20"/>
                                      <w:szCs w:val="18"/>
                                    </w:rPr>
                                    <w:t>P7</w:t>
                                  </w:r>
                                </w:p>
                              </w:tc>
                              <w:tc>
                                <w:tcPr>
                                  <w:tcW w:w="1135" w:type="dxa"/>
                                </w:tcPr>
                                <w:p w14:paraId="5B465B13" w14:textId="77777777" w:rsidR="00247A5D" w:rsidRPr="00654FCE" w:rsidRDefault="00247A5D" w:rsidP="00247A5D">
                                  <w:pPr>
                                    <w:spacing w:after="160" w:line="259" w:lineRule="auto"/>
                                    <w:rPr>
                                      <w:rFonts w:cs="Arial"/>
                                      <w:sz w:val="20"/>
                                      <w:szCs w:val="18"/>
                                    </w:rPr>
                                  </w:pPr>
                                  <w:r w:rsidRPr="00654FCE">
                                    <w:rPr>
                                      <w:rFonts w:cs="Arial"/>
                                      <w:sz w:val="20"/>
                                      <w:szCs w:val="18"/>
                                    </w:rPr>
                                    <w:t>Second</w:t>
                                  </w:r>
                                </w:p>
                              </w:tc>
                              <w:tc>
                                <w:tcPr>
                                  <w:tcW w:w="1259" w:type="dxa"/>
                                </w:tcPr>
                                <w:p w14:paraId="3520BDB2"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c>
                                <w:tcPr>
                                  <w:tcW w:w="1191" w:type="dxa"/>
                                </w:tcPr>
                                <w:p w14:paraId="441A2EAE"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c>
                                <w:tcPr>
                                  <w:tcW w:w="1389" w:type="dxa"/>
                                </w:tcPr>
                                <w:p w14:paraId="3B7D9AF5"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538" w:type="dxa"/>
                                </w:tcPr>
                                <w:p w14:paraId="5CAE895C"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r>
                          </w:tbl>
                          <w:p w14:paraId="10A95CFB" w14:textId="77777777" w:rsidR="00F446CC" w:rsidRDefault="00F446CC"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bCs/>
                                <w:snapToGrid w:val="0"/>
                                <w:sz w:val="20"/>
                                <w:szCs w:val="20"/>
                              </w:rPr>
                            </w:pPr>
                          </w:p>
                          <w:p w14:paraId="4FC9467B" w14:textId="12F65F0E" w:rsidR="00654FCE" w:rsidRPr="00F446CC"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bCs/>
                                <w:snapToGrid w:val="0"/>
                                <w:sz w:val="22"/>
                                <w:szCs w:val="22"/>
                              </w:rPr>
                            </w:pPr>
                            <w:r w:rsidRPr="00F446CC">
                              <w:rPr>
                                <w:rFonts w:cs="Arial"/>
                                <w:b/>
                                <w:bCs/>
                                <w:snapToGrid w:val="0"/>
                                <w:sz w:val="22"/>
                                <w:szCs w:val="22"/>
                              </w:rPr>
                              <w:t>Exclusion Data 20252026</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005"/>
                              <w:gridCol w:w="3005"/>
                              <w:gridCol w:w="3006"/>
                            </w:tblGrid>
                            <w:tr w:rsidR="00654FCE" w:rsidRPr="00654FCE" w14:paraId="64AC8D94" w14:textId="77777777" w:rsidTr="00FD7B42">
                              <w:tc>
                                <w:tcPr>
                                  <w:tcW w:w="3005" w:type="dxa"/>
                                </w:tcPr>
                                <w:p w14:paraId="77A1CEB9"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p>
                              </w:tc>
                              <w:tc>
                                <w:tcPr>
                                  <w:tcW w:w="3005" w:type="dxa"/>
                                </w:tcPr>
                                <w:p w14:paraId="15847A95"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Boys</w:t>
                                  </w:r>
                                </w:p>
                              </w:tc>
                              <w:tc>
                                <w:tcPr>
                                  <w:tcW w:w="3006" w:type="dxa"/>
                                </w:tcPr>
                                <w:p w14:paraId="165F64D9"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Girls</w:t>
                                  </w:r>
                                </w:p>
                              </w:tc>
                            </w:tr>
                            <w:tr w:rsidR="00654FCE" w:rsidRPr="00654FCE" w14:paraId="47B4F177" w14:textId="77777777" w:rsidTr="00FD7B42">
                              <w:tc>
                                <w:tcPr>
                                  <w:tcW w:w="3005" w:type="dxa"/>
                                </w:tcPr>
                                <w:p w14:paraId="4AC0622C"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No. of pupils</w:t>
                                  </w:r>
                                </w:p>
                              </w:tc>
                              <w:tc>
                                <w:tcPr>
                                  <w:tcW w:w="3005" w:type="dxa"/>
                                </w:tcPr>
                                <w:p w14:paraId="5183120B"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c>
                                <w:tcPr>
                                  <w:tcW w:w="3006" w:type="dxa"/>
                                </w:tcPr>
                                <w:p w14:paraId="2C580497"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r>
                            <w:tr w:rsidR="00654FCE" w:rsidRPr="00654FCE" w14:paraId="4B93ECAC" w14:textId="77777777" w:rsidTr="00FD7B42">
                              <w:tc>
                                <w:tcPr>
                                  <w:tcW w:w="3005" w:type="dxa"/>
                                </w:tcPr>
                                <w:p w14:paraId="03A04F8E"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No. of exclusions</w:t>
                                  </w:r>
                                </w:p>
                              </w:tc>
                              <w:tc>
                                <w:tcPr>
                                  <w:tcW w:w="3005" w:type="dxa"/>
                                </w:tcPr>
                                <w:p w14:paraId="3818AE96"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c>
                                <w:tcPr>
                                  <w:tcW w:w="3006" w:type="dxa"/>
                                </w:tcPr>
                                <w:p w14:paraId="25EE8C95"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r>
                          </w:tbl>
                          <w:p w14:paraId="72317B10" w14:textId="77777777" w:rsidR="001528EA" w:rsidRPr="00654FCE" w:rsidRDefault="001528EA" w:rsidP="001528E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p>
                          <w:p w14:paraId="6F4B014E" w14:textId="77777777" w:rsidR="001528EA" w:rsidRDefault="001528EA" w:rsidP="0015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54A4C" id="Text Box 9" o:spid="_x0000_s1032" type="#_x0000_t202" style="position:absolute;margin-left:-37.25pt;margin-top:29.4pt;width:511.5pt;height:276.85pt;z-index:251665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" fillcolor="white [3201]" strokeweight=".5pt">
                <v:textbox>
                  <w:txbxContent>
                    <w:p w14:paraId="140DBE81" w14:textId="145376AF" w:rsidR="00820FA3" w:rsidRDefault="001606F5" w:rsidP="00ED0333">
                      <w:pPr>
                        <w:widowControl w:val="0"/>
                        <w:autoSpaceDE w:val="0"/>
                        <w:autoSpaceDN w:val="0"/>
                        <w:spacing w:line="266" w:lineRule="auto"/>
                        <w:ind w:right="958"/>
                        <w:rPr>
                          <w:rFonts w:eastAsia="Arial MT" w:cs="Arial"/>
                          <w:color w:val="231F20"/>
                          <w:kern w:val="0"/>
                          <w:sz w:val="22"/>
                          <w:szCs w:val="22"/>
                          <w:lang w:val="en-US"/>
                          <w14:ligatures w14:val="none"/>
                        </w:rPr>
                      </w:pPr>
                      <w:r w:rsidRPr="001606F5">
                        <w:rPr>
                          <w:rFonts w:eastAsia="Arial MT" w:cs="Arial"/>
                          <w:color w:val="231F20"/>
                          <w:kern w:val="0"/>
                          <w:sz w:val="22"/>
                          <w:szCs w:val="22"/>
                          <w:lang w:val="en-US"/>
                          <w14:ligatures w14:val="none"/>
                        </w:rPr>
                        <w:t xml:space="preserve">In Our Lady’s RC Primary </w:t>
                      </w:r>
                      <w:r w:rsidR="00C12E16" w:rsidRPr="001606F5">
                        <w:rPr>
                          <w:rFonts w:eastAsia="Arial MT" w:cs="Arial"/>
                          <w:color w:val="231F20"/>
                          <w:kern w:val="0"/>
                          <w:sz w:val="22"/>
                          <w:szCs w:val="22"/>
                          <w:lang w:val="en-US"/>
                          <w14:ligatures w14:val="none"/>
                        </w:rPr>
                        <w:t>School,</w:t>
                      </w:r>
                      <w:r w:rsidRPr="001606F5">
                        <w:rPr>
                          <w:rFonts w:eastAsia="Arial MT" w:cs="Arial"/>
                          <w:color w:val="231F20"/>
                          <w:kern w:val="0"/>
                          <w:sz w:val="22"/>
                          <w:szCs w:val="22"/>
                          <w:lang w:val="en-US"/>
                          <w14:ligatures w14:val="none"/>
                        </w:rPr>
                        <w:t xml:space="preserve"> we are committed to building a successful model for continuous school improvement. </w:t>
                      </w:r>
                      <w:r w:rsidR="00C12E16" w:rsidRPr="001606F5">
                        <w:rPr>
                          <w:rFonts w:eastAsia="Arial MT" w:cs="Arial"/>
                          <w:color w:val="231F20"/>
                          <w:kern w:val="0"/>
                          <w:sz w:val="22"/>
                          <w:szCs w:val="22"/>
                          <w:lang w:val="en-US"/>
                          <w14:ligatures w14:val="none"/>
                        </w:rPr>
                        <w:t>To</w:t>
                      </w:r>
                      <w:r w:rsidRPr="001606F5">
                        <w:rPr>
                          <w:rFonts w:eastAsia="Arial MT" w:cs="Arial"/>
                          <w:color w:val="231F20"/>
                          <w:kern w:val="0"/>
                          <w:sz w:val="22"/>
                          <w:szCs w:val="22"/>
                          <w:lang w:val="en-US"/>
                          <w14:ligatures w14:val="none"/>
                        </w:rPr>
                        <w:t xml:space="preserve"> achieve this, we continually seek and take into consideration the views of all stakeholders including our pupils, staff, parents/carers and</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partner</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agencies</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which,</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together</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with</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guidance</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at</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National</w:t>
                      </w:r>
                      <w:r w:rsidRPr="001606F5">
                        <w:rPr>
                          <w:rFonts w:eastAsia="Arial MT" w:cs="Arial"/>
                          <w:color w:val="231F20"/>
                          <w:spacing w:val="-4"/>
                          <w:kern w:val="0"/>
                          <w:sz w:val="22"/>
                          <w:szCs w:val="22"/>
                          <w:lang w:val="en-US"/>
                          <w14:ligatures w14:val="none"/>
                        </w:rPr>
                        <w:t xml:space="preserve"> </w:t>
                      </w:r>
                      <w:r w:rsidRPr="001606F5">
                        <w:rPr>
                          <w:rFonts w:eastAsia="Arial MT" w:cs="Arial"/>
                          <w:color w:val="231F20"/>
                          <w:kern w:val="0"/>
                          <w:sz w:val="22"/>
                          <w:szCs w:val="22"/>
                          <w:lang w:val="en-US"/>
                          <w14:ligatures w14:val="none"/>
                        </w:rPr>
                        <w:t>and Authority levels, form our School Improvement Plan.</w:t>
                      </w:r>
                    </w:p>
                    <w:p w14:paraId="1EA409DE" w14:textId="4A614B35" w:rsidR="00654FCE" w:rsidRPr="00F446CC" w:rsidRDefault="00654FCE" w:rsidP="00ED0333">
                      <w:pPr>
                        <w:widowControl w:val="0"/>
                        <w:autoSpaceDE w:val="0"/>
                        <w:autoSpaceDN w:val="0"/>
                        <w:spacing w:line="266" w:lineRule="auto"/>
                        <w:ind w:right="958"/>
                        <w:rPr>
                          <w:rFonts w:eastAsia="Arial MT" w:cs="Arial"/>
                          <w:b/>
                          <w:bCs/>
                          <w:kern w:val="0"/>
                          <w:sz w:val="22"/>
                          <w:szCs w:val="22"/>
                          <w:lang w:val="en-US"/>
                          <w14:ligatures w14:val="none"/>
                        </w:rPr>
                      </w:pPr>
                      <w:r w:rsidRPr="00F446CC">
                        <w:rPr>
                          <w:rFonts w:eastAsia="Arial MT" w:cs="Arial"/>
                          <w:b/>
                          <w:bCs/>
                          <w:color w:val="231F20"/>
                          <w:kern w:val="0"/>
                          <w:sz w:val="22"/>
                          <w:szCs w:val="22"/>
                          <w:lang w:val="en-US"/>
                          <w14:ligatures w14:val="none"/>
                        </w:rPr>
                        <w:t>Attainment Data</w:t>
                      </w:r>
                      <w:r w:rsidR="001E7391" w:rsidRPr="00F446CC">
                        <w:rPr>
                          <w:rFonts w:eastAsia="Arial MT" w:cs="Arial"/>
                          <w:b/>
                          <w:bCs/>
                          <w:color w:val="231F20"/>
                          <w:kern w:val="0"/>
                          <w:sz w:val="22"/>
                          <w:szCs w:val="22"/>
                          <w:lang w:val="en-US"/>
                          <w14:ligatures w14:val="none"/>
                        </w:rPr>
                        <w:t xml:space="preserve"> 2025/26 (percentages)</w:t>
                      </w:r>
                    </w:p>
                    <w:tbl>
                      <w:tblPr>
                        <w:tblStyle w:val="TableGrid1"/>
                        <w:tblW w:w="7562" w:type="dxa"/>
                        <w:tblInd w:w="-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50"/>
                        <w:gridCol w:w="1135"/>
                        <w:gridCol w:w="1259"/>
                        <w:gridCol w:w="1191"/>
                        <w:gridCol w:w="1389"/>
                        <w:gridCol w:w="1538"/>
                      </w:tblGrid>
                      <w:tr w:rsidR="00247A5D" w:rsidRPr="00247A5D" w14:paraId="250C6170" w14:textId="77777777" w:rsidTr="001E7391">
                        <w:trPr>
                          <w:trHeight w:val="519"/>
                        </w:trPr>
                        <w:tc>
                          <w:tcPr>
                            <w:tcW w:w="1050" w:type="dxa"/>
                          </w:tcPr>
                          <w:p w14:paraId="1E8EDD04" w14:textId="77777777" w:rsidR="00247A5D" w:rsidRPr="00654FCE" w:rsidRDefault="00247A5D" w:rsidP="00247A5D">
                            <w:pPr>
                              <w:spacing w:after="160" w:line="259" w:lineRule="auto"/>
                              <w:rPr>
                                <w:rFonts w:cs="Arial"/>
                                <w:sz w:val="20"/>
                                <w:szCs w:val="18"/>
                              </w:rPr>
                            </w:pPr>
                            <w:r w:rsidRPr="00654FCE">
                              <w:rPr>
                                <w:rFonts w:cs="Arial"/>
                                <w:sz w:val="20"/>
                                <w:szCs w:val="18"/>
                              </w:rPr>
                              <w:t>Stage</w:t>
                            </w:r>
                          </w:p>
                        </w:tc>
                        <w:tc>
                          <w:tcPr>
                            <w:tcW w:w="1135" w:type="dxa"/>
                          </w:tcPr>
                          <w:p w14:paraId="69C1975A" w14:textId="328419A5" w:rsidR="00247A5D" w:rsidRPr="00654FCE" w:rsidRDefault="00247A5D" w:rsidP="00247A5D">
                            <w:pPr>
                              <w:spacing w:after="160" w:line="259" w:lineRule="auto"/>
                              <w:rPr>
                                <w:rFonts w:cs="Arial"/>
                                <w:sz w:val="20"/>
                                <w:szCs w:val="18"/>
                              </w:rPr>
                            </w:pPr>
                            <w:r w:rsidRPr="00654FCE">
                              <w:rPr>
                                <w:rFonts w:cs="Arial"/>
                                <w:sz w:val="20"/>
                                <w:szCs w:val="18"/>
                              </w:rPr>
                              <w:t>CFE Level</w:t>
                            </w:r>
                          </w:p>
                        </w:tc>
                        <w:tc>
                          <w:tcPr>
                            <w:tcW w:w="1259" w:type="dxa"/>
                          </w:tcPr>
                          <w:p w14:paraId="42D83AAD" w14:textId="77777777" w:rsidR="00247A5D" w:rsidRPr="00654FCE" w:rsidRDefault="00247A5D" w:rsidP="00247A5D">
                            <w:pPr>
                              <w:spacing w:after="160" w:line="259" w:lineRule="auto"/>
                              <w:rPr>
                                <w:rFonts w:cs="Arial"/>
                                <w:sz w:val="20"/>
                                <w:szCs w:val="18"/>
                              </w:rPr>
                            </w:pPr>
                            <w:r w:rsidRPr="00654FCE">
                              <w:rPr>
                                <w:rFonts w:cs="Arial"/>
                                <w:sz w:val="20"/>
                                <w:szCs w:val="18"/>
                              </w:rPr>
                              <w:t xml:space="preserve">Reading </w:t>
                            </w:r>
                          </w:p>
                        </w:tc>
                        <w:tc>
                          <w:tcPr>
                            <w:tcW w:w="1191" w:type="dxa"/>
                          </w:tcPr>
                          <w:p w14:paraId="7C4FD6A9" w14:textId="77777777" w:rsidR="00247A5D" w:rsidRPr="00654FCE" w:rsidRDefault="00247A5D" w:rsidP="00247A5D">
                            <w:pPr>
                              <w:spacing w:after="160" w:line="259" w:lineRule="auto"/>
                              <w:rPr>
                                <w:rFonts w:cs="Arial"/>
                                <w:sz w:val="20"/>
                                <w:szCs w:val="18"/>
                              </w:rPr>
                            </w:pPr>
                            <w:r w:rsidRPr="00654FCE">
                              <w:rPr>
                                <w:rFonts w:cs="Arial"/>
                                <w:sz w:val="20"/>
                                <w:szCs w:val="18"/>
                              </w:rPr>
                              <w:t>Writing</w:t>
                            </w:r>
                          </w:p>
                        </w:tc>
                        <w:tc>
                          <w:tcPr>
                            <w:tcW w:w="1389" w:type="dxa"/>
                          </w:tcPr>
                          <w:p w14:paraId="1DEB0D1B" w14:textId="77777777" w:rsidR="00247A5D" w:rsidRPr="00654FCE" w:rsidRDefault="00247A5D" w:rsidP="00247A5D">
                            <w:pPr>
                              <w:spacing w:after="160" w:line="259" w:lineRule="auto"/>
                              <w:rPr>
                                <w:rFonts w:cs="Arial"/>
                                <w:sz w:val="20"/>
                                <w:szCs w:val="18"/>
                              </w:rPr>
                            </w:pPr>
                            <w:r w:rsidRPr="00654FCE">
                              <w:rPr>
                                <w:rFonts w:cs="Arial"/>
                                <w:sz w:val="20"/>
                                <w:szCs w:val="18"/>
                              </w:rPr>
                              <w:t>Listening &amp; Talking</w:t>
                            </w:r>
                          </w:p>
                        </w:tc>
                        <w:tc>
                          <w:tcPr>
                            <w:tcW w:w="1538" w:type="dxa"/>
                          </w:tcPr>
                          <w:p w14:paraId="5D627416" w14:textId="77777777" w:rsidR="00247A5D" w:rsidRPr="00654FCE" w:rsidRDefault="00247A5D" w:rsidP="00247A5D">
                            <w:pPr>
                              <w:spacing w:after="160" w:line="259" w:lineRule="auto"/>
                              <w:rPr>
                                <w:rFonts w:cs="Arial"/>
                                <w:sz w:val="20"/>
                                <w:szCs w:val="18"/>
                              </w:rPr>
                            </w:pPr>
                            <w:r w:rsidRPr="00654FCE">
                              <w:rPr>
                                <w:rFonts w:cs="Arial"/>
                                <w:sz w:val="20"/>
                                <w:szCs w:val="18"/>
                              </w:rPr>
                              <w:t>Numeracy</w:t>
                            </w:r>
                          </w:p>
                        </w:tc>
                      </w:tr>
                      <w:tr w:rsidR="00247A5D" w:rsidRPr="00247A5D" w14:paraId="15D10DDD" w14:textId="77777777" w:rsidTr="00ED0333">
                        <w:tc>
                          <w:tcPr>
                            <w:tcW w:w="1050" w:type="dxa"/>
                          </w:tcPr>
                          <w:p w14:paraId="6702B950" w14:textId="77777777" w:rsidR="00247A5D" w:rsidRPr="00654FCE" w:rsidRDefault="00247A5D" w:rsidP="00247A5D">
                            <w:pPr>
                              <w:spacing w:after="160" w:line="259" w:lineRule="auto"/>
                              <w:rPr>
                                <w:rFonts w:cs="Arial"/>
                                <w:sz w:val="20"/>
                                <w:szCs w:val="18"/>
                              </w:rPr>
                            </w:pPr>
                            <w:r w:rsidRPr="00654FCE">
                              <w:rPr>
                                <w:rFonts w:cs="Arial"/>
                                <w:sz w:val="20"/>
                                <w:szCs w:val="18"/>
                              </w:rPr>
                              <w:t>P1</w:t>
                            </w:r>
                          </w:p>
                        </w:tc>
                        <w:tc>
                          <w:tcPr>
                            <w:tcW w:w="1135" w:type="dxa"/>
                          </w:tcPr>
                          <w:p w14:paraId="6E8C11AB" w14:textId="77777777" w:rsidR="00247A5D" w:rsidRPr="00654FCE" w:rsidRDefault="00247A5D" w:rsidP="00247A5D">
                            <w:pPr>
                              <w:spacing w:after="160" w:line="259" w:lineRule="auto"/>
                              <w:rPr>
                                <w:rFonts w:cs="Arial"/>
                                <w:sz w:val="20"/>
                                <w:szCs w:val="18"/>
                              </w:rPr>
                            </w:pPr>
                            <w:r w:rsidRPr="00654FCE">
                              <w:rPr>
                                <w:rFonts w:cs="Arial"/>
                                <w:sz w:val="20"/>
                                <w:szCs w:val="18"/>
                              </w:rPr>
                              <w:t>Early</w:t>
                            </w:r>
                          </w:p>
                        </w:tc>
                        <w:tc>
                          <w:tcPr>
                            <w:tcW w:w="1259" w:type="dxa"/>
                          </w:tcPr>
                          <w:p w14:paraId="0E8EC4A3"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191" w:type="dxa"/>
                          </w:tcPr>
                          <w:p w14:paraId="161A49E7"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389" w:type="dxa"/>
                          </w:tcPr>
                          <w:p w14:paraId="0991EE99"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85</w:t>
                            </w:r>
                          </w:p>
                        </w:tc>
                        <w:tc>
                          <w:tcPr>
                            <w:tcW w:w="1538" w:type="dxa"/>
                          </w:tcPr>
                          <w:p w14:paraId="3E7B2897"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r>
                      <w:tr w:rsidR="00247A5D" w:rsidRPr="00247A5D" w14:paraId="325649C1" w14:textId="77777777" w:rsidTr="00ED0333">
                        <w:tc>
                          <w:tcPr>
                            <w:tcW w:w="1050" w:type="dxa"/>
                          </w:tcPr>
                          <w:p w14:paraId="100D8512" w14:textId="77777777" w:rsidR="00247A5D" w:rsidRPr="00654FCE" w:rsidRDefault="00247A5D" w:rsidP="00247A5D">
                            <w:pPr>
                              <w:spacing w:after="160" w:line="259" w:lineRule="auto"/>
                              <w:rPr>
                                <w:rFonts w:cs="Arial"/>
                                <w:sz w:val="20"/>
                                <w:szCs w:val="18"/>
                              </w:rPr>
                            </w:pPr>
                            <w:r w:rsidRPr="00654FCE">
                              <w:rPr>
                                <w:rFonts w:cs="Arial"/>
                                <w:sz w:val="20"/>
                                <w:szCs w:val="18"/>
                              </w:rPr>
                              <w:t>P4</w:t>
                            </w:r>
                          </w:p>
                        </w:tc>
                        <w:tc>
                          <w:tcPr>
                            <w:tcW w:w="1135" w:type="dxa"/>
                          </w:tcPr>
                          <w:p w14:paraId="71B6B656" w14:textId="77777777" w:rsidR="00247A5D" w:rsidRPr="00654FCE" w:rsidRDefault="00247A5D" w:rsidP="00247A5D">
                            <w:pPr>
                              <w:spacing w:after="160" w:line="259" w:lineRule="auto"/>
                              <w:rPr>
                                <w:rFonts w:cs="Arial"/>
                                <w:sz w:val="20"/>
                                <w:szCs w:val="18"/>
                              </w:rPr>
                            </w:pPr>
                            <w:r w:rsidRPr="00654FCE">
                              <w:rPr>
                                <w:rFonts w:cs="Arial"/>
                                <w:sz w:val="20"/>
                                <w:szCs w:val="18"/>
                              </w:rPr>
                              <w:t>First</w:t>
                            </w:r>
                          </w:p>
                        </w:tc>
                        <w:tc>
                          <w:tcPr>
                            <w:tcW w:w="1259" w:type="dxa"/>
                          </w:tcPr>
                          <w:p w14:paraId="097E074B"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84</w:t>
                            </w:r>
                          </w:p>
                        </w:tc>
                        <w:tc>
                          <w:tcPr>
                            <w:tcW w:w="1191" w:type="dxa"/>
                          </w:tcPr>
                          <w:p w14:paraId="42EA7A13"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81</w:t>
                            </w:r>
                          </w:p>
                        </w:tc>
                        <w:tc>
                          <w:tcPr>
                            <w:tcW w:w="1389" w:type="dxa"/>
                          </w:tcPr>
                          <w:p w14:paraId="3859FCBA"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90</w:t>
                            </w:r>
                          </w:p>
                        </w:tc>
                        <w:tc>
                          <w:tcPr>
                            <w:tcW w:w="1538" w:type="dxa"/>
                          </w:tcPr>
                          <w:p w14:paraId="6F412C88"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81</w:t>
                            </w:r>
                          </w:p>
                        </w:tc>
                      </w:tr>
                      <w:tr w:rsidR="00247A5D" w:rsidRPr="00247A5D" w14:paraId="2ED87EE4" w14:textId="77777777" w:rsidTr="001E7391">
                        <w:trPr>
                          <w:trHeight w:val="159"/>
                        </w:trPr>
                        <w:tc>
                          <w:tcPr>
                            <w:tcW w:w="1050" w:type="dxa"/>
                          </w:tcPr>
                          <w:p w14:paraId="33583DC4" w14:textId="77777777" w:rsidR="00247A5D" w:rsidRPr="00654FCE" w:rsidRDefault="00247A5D" w:rsidP="00247A5D">
                            <w:pPr>
                              <w:spacing w:after="160" w:line="259" w:lineRule="auto"/>
                              <w:rPr>
                                <w:rFonts w:cs="Arial"/>
                                <w:sz w:val="20"/>
                                <w:szCs w:val="18"/>
                              </w:rPr>
                            </w:pPr>
                            <w:r w:rsidRPr="00654FCE">
                              <w:rPr>
                                <w:rFonts w:cs="Arial"/>
                                <w:sz w:val="20"/>
                                <w:szCs w:val="18"/>
                              </w:rPr>
                              <w:t>P7</w:t>
                            </w:r>
                          </w:p>
                        </w:tc>
                        <w:tc>
                          <w:tcPr>
                            <w:tcW w:w="1135" w:type="dxa"/>
                          </w:tcPr>
                          <w:p w14:paraId="5B465B13" w14:textId="77777777" w:rsidR="00247A5D" w:rsidRPr="00654FCE" w:rsidRDefault="00247A5D" w:rsidP="00247A5D">
                            <w:pPr>
                              <w:spacing w:after="160" w:line="259" w:lineRule="auto"/>
                              <w:rPr>
                                <w:rFonts w:cs="Arial"/>
                                <w:sz w:val="20"/>
                                <w:szCs w:val="18"/>
                              </w:rPr>
                            </w:pPr>
                            <w:r w:rsidRPr="00654FCE">
                              <w:rPr>
                                <w:rFonts w:cs="Arial"/>
                                <w:sz w:val="20"/>
                                <w:szCs w:val="18"/>
                              </w:rPr>
                              <w:t>Second</w:t>
                            </w:r>
                          </w:p>
                        </w:tc>
                        <w:tc>
                          <w:tcPr>
                            <w:tcW w:w="1259" w:type="dxa"/>
                          </w:tcPr>
                          <w:p w14:paraId="3520BDB2"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c>
                          <w:tcPr>
                            <w:tcW w:w="1191" w:type="dxa"/>
                          </w:tcPr>
                          <w:p w14:paraId="441A2EAE"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c>
                          <w:tcPr>
                            <w:tcW w:w="1389" w:type="dxa"/>
                          </w:tcPr>
                          <w:p w14:paraId="3B7D9AF5"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82</w:t>
                            </w:r>
                          </w:p>
                        </w:tc>
                        <w:tc>
                          <w:tcPr>
                            <w:tcW w:w="1538" w:type="dxa"/>
                          </w:tcPr>
                          <w:p w14:paraId="5CAE895C" w14:textId="77777777" w:rsidR="00247A5D" w:rsidRPr="00654FCE" w:rsidRDefault="00247A5D" w:rsidP="00247A5D">
                            <w:pPr>
                              <w:spacing w:after="160" w:line="259" w:lineRule="auto"/>
                              <w:jc w:val="center"/>
                              <w:rPr>
                                <w:rFonts w:cs="Arial"/>
                                <w:color w:val="000000" w:themeColor="text1"/>
                                <w:sz w:val="20"/>
                                <w:szCs w:val="18"/>
                              </w:rPr>
                            </w:pPr>
                            <w:r w:rsidRPr="00654FCE">
                              <w:rPr>
                                <w:rFonts w:cs="Arial"/>
                                <w:color w:val="000000" w:themeColor="text1"/>
                                <w:sz w:val="20"/>
                                <w:szCs w:val="18"/>
                              </w:rPr>
                              <w:t>79</w:t>
                            </w:r>
                          </w:p>
                        </w:tc>
                      </w:tr>
                    </w:tbl>
                    <w:p w14:paraId="10A95CFB" w14:textId="77777777" w:rsidR="00F446CC" w:rsidRDefault="00F446CC"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bCs/>
                          <w:snapToGrid w:val="0"/>
                          <w:sz w:val="20"/>
                          <w:szCs w:val="20"/>
                        </w:rPr>
                      </w:pPr>
                    </w:p>
                    <w:p w14:paraId="4FC9467B" w14:textId="12F65F0E" w:rsidR="00654FCE" w:rsidRPr="00F446CC"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bCs/>
                          <w:snapToGrid w:val="0"/>
                          <w:sz w:val="22"/>
                          <w:szCs w:val="22"/>
                        </w:rPr>
                      </w:pPr>
                      <w:r w:rsidRPr="00F446CC">
                        <w:rPr>
                          <w:rFonts w:cs="Arial"/>
                          <w:b/>
                          <w:bCs/>
                          <w:snapToGrid w:val="0"/>
                          <w:sz w:val="22"/>
                          <w:szCs w:val="22"/>
                        </w:rPr>
                        <w:t>Exclusion Data 20252026</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005"/>
                        <w:gridCol w:w="3005"/>
                        <w:gridCol w:w="3006"/>
                      </w:tblGrid>
                      <w:tr w:rsidR="00654FCE" w:rsidRPr="00654FCE" w14:paraId="64AC8D94" w14:textId="77777777" w:rsidTr="00FD7B42">
                        <w:tc>
                          <w:tcPr>
                            <w:tcW w:w="3005" w:type="dxa"/>
                          </w:tcPr>
                          <w:p w14:paraId="77A1CEB9"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p>
                        </w:tc>
                        <w:tc>
                          <w:tcPr>
                            <w:tcW w:w="3005" w:type="dxa"/>
                          </w:tcPr>
                          <w:p w14:paraId="15847A95"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Boys</w:t>
                            </w:r>
                          </w:p>
                        </w:tc>
                        <w:tc>
                          <w:tcPr>
                            <w:tcW w:w="3006" w:type="dxa"/>
                          </w:tcPr>
                          <w:p w14:paraId="165F64D9"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Girls</w:t>
                            </w:r>
                          </w:p>
                        </w:tc>
                      </w:tr>
                      <w:tr w:rsidR="00654FCE" w:rsidRPr="00654FCE" w14:paraId="47B4F177" w14:textId="77777777" w:rsidTr="00FD7B42">
                        <w:tc>
                          <w:tcPr>
                            <w:tcW w:w="3005" w:type="dxa"/>
                          </w:tcPr>
                          <w:p w14:paraId="4AC0622C"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No. of pupils</w:t>
                            </w:r>
                          </w:p>
                        </w:tc>
                        <w:tc>
                          <w:tcPr>
                            <w:tcW w:w="3005" w:type="dxa"/>
                          </w:tcPr>
                          <w:p w14:paraId="5183120B"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c>
                          <w:tcPr>
                            <w:tcW w:w="3006" w:type="dxa"/>
                          </w:tcPr>
                          <w:p w14:paraId="2C580497"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r>
                      <w:tr w:rsidR="00654FCE" w:rsidRPr="00654FCE" w14:paraId="4B93ECAC" w14:textId="77777777" w:rsidTr="00FD7B42">
                        <w:tc>
                          <w:tcPr>
                            <w:tcW w:w="3005" w:type="dxa"/>
                          </w:tcPr>
                          <w:p w14:paraId="03A04F8E"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No. of exclusions</w:t>
                            </w:r>
                          </w:p>
                        </w:tc>
                        <w:tc>
                          <w:tcPr>
                            <w:tcW w:w="3005" w:type="dxa"/>
                          </w:tcPr>
                          <w:p w14:paraId="3818AE96"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c>
                          <w:tcPr>
                            <w:tcW w:w="3006" w:type="dxa"/>
                          </w:tcPr>
                          <w:p w14:paraId="25EE8C95" w14:textId="77777777" w:rsidR="00654FCE" w:rsidRPr="00654FCE" w:rsidRDefault="00654FCE" w:rsidP="00654FCE">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r w:rsidRPr="00654FCE">
                              <w:rPr>
                                <w:rFonts w:cs="Arial"/>
                                <w:snapToGrid w:val="0"/>
                                <w:sz w:val="20"/>
                                <w:szCs w:val="20"/>
                              </w:rPr>
                              <w:t>0</w:t>
                            </w:r>
                          </w:p>
                        </w:tc>
                      </w:tr>
                    </w:tbl>
                    <w:p w14:paraId="72317B10" w14:textId="77777777" w:rsidR="001528EA" w:rsidRPr="00654FCE" w:rsidRDefault="001528EA" w:rsidP="001528E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napToGrid w:val="0"/>
                          <w:sz w:val="20"/>
                          <w:szCs w:val="20"/>
                        </w:rPr>
                      </w:pPr>
                    </w:p>
                    <w:p w14:paraId="6F4B014E" w14:textId="77777777" w:rsidR="001528EA" w:rsidRDefault="001528EA" w:rsidP="001528EA"/>
                  </w:txbxContent>
                </v:textbox>
              </v:shape>
            </w:pict>
          </mc:Fallback>
        </mc:AlternateContent>
      </w:r>
      <w:r w:rsidR="001528EA" w:rsidRPr="00806D5C">
        <w:rPr>
          <w:rFonts w:asciiTheme="majorHAnsi" w:hAnsiTheme="majorHAnsi"/>
          <w:sz w:val="40"/>
          <w:szCs w:val="40"/>
        </w:rPr>
        <w:t xml:space="preserve">Section </w:t>
      </w:r>
      <w:r w:rsidR="00606863" w:rsidRPr="00806D5C">
        <w:rPr>
          <w:rFonts w:asciiTheme="majorHAnsi" w:hAnsiTheme="majorHAnsi"/>
          <w:sz w:val="40"/>
          <w:szCs w:val="40"/>
        </w:rPr>
        <w:t>5</w:t>
      </w:r>
      <w:r w:rsidR="001528EA" w:rsidRPr="00806D5C">
        <w:rPr>
          <w:rFonts w:asciiTheme="majorHAnsi" w:hAnsiTheme="majorHAnsi"/>
          <w:sz w:val="40"/>
          <w:szCs w:val="40"/>
        </w:rPr>
        <w:t>:</w:t>
      </w:r>
      <w:r w:rsidR="001528EA">
        <w:rPr>
          <w:sz w:val="40"/>
          <w:szCs w:val="40"/>
        </w:rPr>
        <w:t xml:space="preserve"> </w:t>
      </w:r>
      <w:r w:rsidR="001528EA" w:rsidRPr="00806D5C">
        <w:rPr>
          <w:rFonts w:asciiTheme="majorHAnsi" w:hAnsiTheme="majorHAnsi"/>
          <w:sz w:val="40"/>
          <w:szCs w:val="40"/>
        </w:rPr>
        <w:t>School Improvement</w:t>
      </w:r>
    </w:p>
    <w:p w14:paraId="58D4D1EB" w14:textId="77777777" w:rsidR="00CE2DD6" w:rsidRDefault="00CE2DD6" w:rsidP="00492A20">
      <w:pPr>
        <w:pStyle w:val="sectionheader"/>
      </w:pPr>
    </w:p>
    <w:p w14:paraId="77861A3B" w14:textId="77777777" w:rsidR="00CE2DD6" w:rsidRDefault="00CE2DD6" w:rsidP="00492A20">
      <w:pPr>
        <w:pStyle w:val="sectionheader"/>
      </w:pPr>
    </w:p>
    <w:p w14:paraId="6EA93EEB" w14:textId="77777777" w:rsidR="00CE2DD6" w:rsidRDefault="00CE2DD6" w:rsidP="00492A20">
      <w:pPr>
        <w:pStyle w:val="sectionheader"/>
      </w:pPr>
    </w:p>
    <w:p w14:paraId="6DDFB661" w14:textId="77777777" w:rsidR="005C4B29" w:rsidRDefault="005C4B29" w:rsidP="00492A20">
      <w:pPr>
        <w:pStyle w:val="sectionheader"/>
      </w:pPr>
    </w:p>
    <w:p w14:paraId="3A648E91" w14:textId="77777777" w:rsidR="005C4B29" w:rsidRDefault="005C4B29" w:rsidP="00492A20">
      <w:pPr>
        <w:pStyle w:val="sectionheader"/>
      </w:pPr>
    </w:p>
    <w:p w14:paraId="3EBE16BC" w14:textId="77777777" w:rsidR="005C4B29" w:rsidRDefault="005C4B29" w:rsidP="00492A20">
      <w:pPr>
        <w:pStyle w:val="sectionheader"/>
      </w:pPr>
    </w:p>
    <w:p w14:paraId="1D7AFDC5" w14:textId="77777777" w:rsidR="005C4B29" w:rsidRDefault="005C4B29" w:rsidP="00492A20">
      <w:pPr>
        <w:pStyle w:val="sectionheader"/>
      </w:pPr>
    </w:p>
    <w:p w14:paraId="12662F62" w14:textId="77777777" w:rsidR="005C4B29" w:rsidRDefault="005C4B29" w:rsidP="00492A20">
      <w:pPr>
        <w:pStyle w:val="sectionheader"/>
      </w:pPr>
    </w:p>
    <w:p w14:paraId="75347AA5" w14:textId="77777777" w:rsidR="00606863" w:rsidRPr="00806D5C" w:rsidRDefault="00606863" w:rsidP="00606863">
      <w:pPr>
        <w:pStyle w:val="sectionheader"/>
        <w:rPr>
          <w:rFonts w:asciiTheme="majorHAnsi" w:hAnsiTheme="majorHAnsi"/>
          <w:sz w:val="40"/>
          <w:szCs w:val="40"/>
        </w:rPr>
      </w:pPr>
      <w:r w:rsidRPr="00806D5C">
        <w:rPr>
          <w:rFonts w:asciiTheme="majorHAnsi" w:hAnsiTheme="majorHAnsi"/>
          <w:sz w:val="40"/>
          <w:szCs w:val="40"/>
        </w:rPr>
        <w:lastRenderedPageBreak/>
        <w:t>Section 6: Extra Curricular Activities</w:t>
      </w:r>
    </w:p>
    <w:p w14:paraId="7952070C" w14:textId="77777777" w:rsidR="00606863" w:rsidRDefault="00606863" w:rsidP="00606863">
      <w:pPr>
        <w:pStyle w:val="sectionheader"/>
      </w:pPr>
      <w:r>
        <w:rPr>
          <w:rFonts w:ascii="Arial" w:hAnsi="Arial" w:cs="Arial"/>
          <w:noProof/>
          <w:color w:val="000000"/>
          <w:sz w:val="22"/>
          <w:szCs w:val="22"/>
          <w:lang w:val="en"/>
        </w:rPr>
        <mc:AlternateContent>
          <mc:Choice Requires="wps">
            <w:drawing>
              <wp:anchor distT="0" distB="0" distL="114300" distR="114300" simplePos="0" relativeHeight="251669519" behindDoc="0" locked="0" layoutInCell="1" allowOverlap="1" wp14:anchorId="6BC1F8DF" wp14:editId="78240D75">
                <wp:simplePos x="0" y="0"/>
                <wp:positionH relativeFrom="column">
                  <wp:posOffset>-551793</wp:posOffset>
                </wp:positionH>
                <wp:positionV relativeFrom="paragraph">
                  <wp:posOffset>134247</wp:posOffset>
                </wp:positionV>
                <wp:extent cx="6496050" cy="2317531"/>
                <wp:effectExtent l="0" t="0" r="19050" b="26035"/>
                <wp:wrapNone/>
                <wp:docPr id="938136991" name="Text Box 7"/>
                <wp:cNvGraphicFramePr/>
                <a:graphic xmlns:a="http://schemas.openxmlformats.org/drawingml/2006/main">
                  <a:graphicData uri="http://schemas.microsoft.com/office/word/2010/wordprocessingShape">
                    <wps:wsp>
                      <wps:cNvSpPr txBox="1"/>
                      <wps:spPr>
                        <a:xfrm>
                          <a:off x="0" y="0"/>
                          <a:ext cx="6496050" cy="2317531"/>
                        </a:xfrm>
                        <a:prstGeom prst="rect">
                          <a:avLst/>
                        </a:prstGeom>
                        <a:solidFill>
                          <a:schemeClr val="lt1"/>
                        </a:solidFill>
                        <a:ln w="6350">
                          <a:solidFill>
                            <a:prstClr val="black"/>
                          </a:solidFill>
                        </a:ln>
                      </wps:spPr>
                      <wps:txbx>
                        <w:txbxContent>
                          <w:p w14:paraId="3C889DCF" w14:textId="77777777" w:rsidR="00833336" w:rsidRPr="00CA4A6A" w:rsidRDefault="00833336" w:rsidP="00833336">
                            <w:pPr>
                              <w:rPr>
                                <w:rFonts w:cs="Arial"/>
                                <w:snapToGrid w:val="0"/>
                                <w:sz w:val="24"/>
                                <w:lang w:val="en-US"/>
                              </w:rPr>
                            </w:pPr>
                            <w:r w:rsidRPr="00CA4A6A">
                              <w:rPr>
                                <w:rFonts w:cs="Arial"/>
                                <w:snapToGrid w:val="0"/>
                                <w:sz w:val="24"/>
                                <w:lang w:val="en-US"/>
                              </w:rPr>
                              <w:t>Throughout the week members of staff offer the following clubs to children:</w:t>
                            </w:r>
                          </w:p>
                          <w:p w14:paraId="3C563A9C" w14:textId="6FCFB17A" w:rsidR="00833336" w:rsidRPr="00E50D0F" w:rsidRDefault="00833336" w:rsidP="006D5CD5">
                            <w:pPr>
                              <w:numPr>
                                <w:ilvl w:val="0"/>
                                <w:numId w:val="26"/>
                              </w:numPr>
                              <w:rPr>
                                <w:rFonts w:cs="Arial"/>
                                <w:snapToGrid w:val="0"/>
                                <w:sz w:val="22"/>
                                <w:szCs w:val="22"/>
                                <w:lang w:val="en-US"/>
                              </w:rPr>
                            </w:pPr>
                            <w:r w:rsidRPr="00E50D0F">
                              <w:rPr>
                                <w:rFonts w:cs="Arial"/>
                                <w:snapToGrid w:val="0"/>
                                <w:sz w:val="22"/>
                                <w:szCs w:val="22"/>
                                <w:lang w:val="en-US"/>
                              </w:rPr>
                              <w:t>Football</w:t>
                            </w:r>
                            <w:r w:rsidR="006D5CD5" w:rsidRPr="00E50D0F">
                              <w:rPr>
                                <w:rFonts w:cs="Arial"/>
                                <w:snapToGrid w:val="0"/>
                                <w:sz w:val="22"/>
                                <w:szCs w:val="22"/>
                                <w:lang w:val="en-US"/>
                              </w:rPr>
                              <w:tab/>
                            </w:r>
                            <w:r w:rsidR="001379CB"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Poetry Club</w:t>
                            </w:r>
                            <w:r w:rsidR="006D5CD5" w:rsidRPr="00E50D0F">
                              <w:rPr>
                                <w:rFonts w:cs="Arial"/>
                                <w:snapToGrid w:val="0"/>
                                <w:sz w:val="22"/>
                                <w:szCs w:val="22"/>
                                <w:lang w:val="en-US"/>
                              </w:rPr>
                              <w:tab/>
                            </w:r>
                            <w:r w:rsidR="006D5CD5"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Hockey</w:t>
                            </w:r>
                          </w:p>
                          <w:p w14:paraId="62F8350C" w14:textId="0DD87EAC" w:rsidR="00833336" w:rsidRPr="00E50D0F" w:rsidRDefault="00833336" w:rsidP="006D5CD5">
                            <w:pPr>
                              <w:numPr>
                                <w:ilvl w:val="0"/>
                                <w:numId w:val="26"/>
                              </w:numPr>
                              <w:rPr>
                                <w:rFonts w:cs="Arial"/>
                                <w:snapToGrid w:val="0"/>
                                <w:sz w:val="22"/>
                                <w:szCs w:val="22"/>
                                <w:lang w:val="en-US"/>
                              </w:rPr>
                            </w:pPr>
                            <w:r w:rsidRPr="00E50D0F">
                              <w:rPr>
                                <w:rFonts w:cs="Arial"/>
                                <w:snapToGrid w:val="0"/>
                                <w:sz w:val="22"/>
                                <w:szCs w:val="22"/>
                                <w:lang w:val="en-US"/>
                              </w:rPr>
                              <w:t>Dance</w:t>
                            </w:r>
                            <w:r w:rsidR="006D5CD5" w:rsidRPr="00E50D0F">
                              <w:rPr>
                                <w:rFonts w:cs="Arial"/>
                                <w:snapToGrid w:val="0"/>
                                <w:sz w:val="22"/>
                                <w:szCs w:val="22"/>
                                <w:lang w:val="en-US"/>
                              </w:rPr>
                              <w:tab/>
                            </w:r>
                            <w:r w:rsidR="001379CB"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Board Games</w:t>
                            </w:r>
                            <w:r w:rsidR="006D5CD5"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Story Time</w:t>
                            </w:r>
                          </w:p>
                          <w:p w14:paraId="76FE4D83" w14:textId="6661782C" w:rsidR="00833336" w:rsidRPr="00E50D0F" w:rsidRDefault="00833336" w:rsidP="001379CB">
                            <w:pPr>
                              <w:numPr>
                                <w:ilvl w:val="0"/>
                                <w:numId w:val="26"/>
                              </w:numPr>
                              <w:rPr>
                                <w:rFonts w:cs="Arial"/>
                                <w:snapToGrid w:val="0"/>
                                <w:sz w:val="22"/>
                                <w:szCs w:val="22"/>
                                <w:lang w:val="en-US"/>
                              </w:rPr>
                            </w:pPr>
                            <w:r w:rsidRPr="00E50D0F">
                              <w:rPr>
                                <w:rFonts w:cs="Arial"/>
                                <w:snapToGrid w:val="0"/>
                                <w:sz w:val="22"/>
                                <w:szCs w:val="22"/>
                                <w:lang w:val="en-US"/>
                              </w:rPr>
                              <w:t>Prayer Group</w:t>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Chess</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History Club</w:t>
                            </w:r>
                          </w:p>
                          <w:p w14:paraId="20066D71" w14:textId="75191DD8" w:rsidR="00833336" w:rsidRDefault="00833336" w:rsidP="00833336">
                            <w:pPr>
                              <w:numPr>
                                <w:ilvl w:val="0"/>
                                <w:numId w:val="26"/>
                              </w:numPr>
                              <w:rPr>
                                <w:rFonts w:cs="Arial"/>
                                <w:snapToGrid w:val="0"/>
                                <w:sz w:val="22"/>
                                <w:szCs w:val="22"/>
                                <w:lang w:val="en-US"/>
                              </w:rPr>
                            </w:pPr>
                            <w:r w:rsidRPr="00E50D0F">
                              <w:rPr>
                                <w:rFonts w:cs="Arial"/>
                                <w:snapToGrid w:val="0"/>
                                <w:sz w:val="22"/>
                                <w:szCs w:val="22"/>
                                <w:lang w:val="en-US"/>
                              </w:rPr>
                              <w:t>STEM</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IT Club</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Basketball</w:t>
                            </w:r>
                          </w:p>
                          <w:p w14:paraId="50C8707F" w14:textId="77777777" w:rsidR="00E50D0F" w:rsidRPr="00E50D0F" w:rsidRDefault="00E50D0F" w:rsidP="00833336">
                            <w:pPr>
                              <w:numPr>
                                <w:ilvl w:val="0"/>
                                <w:numId w:val="26"/>
                              </w:numPr>
                              <w:rPr>
                                <w:rFonts w:cs="Arial"/>
                                <w:snapToGrid w:val="0"/>
                                <w:sz w:val="22"/>
                                <w:szCs w:val="22"/>
                                <w:lang w:val="en-US"/>
                              </w:rPr>
                            </w:pPr>
                          </w:p>
                          <w:p w14:paraId="15E4E8A2" w14:textId="0624FD8C" w:rsidR="00833336" w:rsidRPr="00CA4A6A" w:rsidRDefault="00833336" w:rsidP="00833336">
                            <w:pPr>
                              <w:rPr>
                                <w:rFonts w:cs="Arial"/>
                                <w:snapToGrid w:val="0"/>
                                <w:sz w:val="24"/>
                                <w:lang w:val="en-US"/>
                              </w:rPr>
                            </w:pPr>
                            <w:r w:rsidRPr="00CA4A6A">
                              <w:rPr>
                                <w:rFonts w:cs="Arial"/>
                                <w:snapToGrid w:val="0"/>
                                <w:sz w:val="24"/>
                                <w:lang w:val="en-US"/>
                              </w:rPr>
                              <w:t xml:space="preserve">Our pupils participate in many non-academic events throughout each school session. It is a </w:t>
                            </w:r>
                            <w:r w:rsidR="00425DA7" w:rsidRPr="00CA4A6A">
                              <w:rPr>
                                <w:rFonts w:cs="Arial"/>
                                <w:snapToGrid w:val="0"/>
                                <w:sz w:val="24"/>
                                <w:lang w:val="en-US"/>
                              </w:rPr>
                              <w:t>positive</w:t>
                            </w:r>
                            <w:r w:rsidRPr="00CA4A6A">
                              <w:rPr>
                                <w:rFonts w:cs="Arial"/>
                                <w:snapToGrid w:val="0"/>
                                <w:sz w:val="24"/>
                                <w:lang w:val="en-US"/>
                              </w:rPr>
                              <w:t xml:space="preserve"> decision to include pupils in</w:t>
                            </w:r>
                            <w:r w:rsidR="001C5F61" w:rsidRPr="00CA4A6A">
                              <w:rPr>
                                <w:rFonts w:cs="Arial"/>
                                <w:snapToGrid w:val="0"/>
                                <w:sz w:val="24"/>
                                <w:lang w:val="en-US"/>
                              </w:rPr>
                              <w:t xml:space="preserve"> </w:t>
                            </w:r>
                            <w:r w:rsidRPr="00CA4A6A">
                              <w:rPr>
                                <w:rFonts w:cs="Arial"/>
                                <w:snapToGrid w:val="0"/>
                                <w:sz w:val="24"/>
                                <w:lang w:val="en-US"/>
                              </w:rPr>
                              <w:t xml:space="preserve">as many events as possible </w:t>
                            </w:r>
                            <w:r w:rsidR="00CA4A6A" w:rsidRPr="00CA4A6A">
                              <w:rPr>
                                <w:rFonts w:cs="Arial"/>
                                <w:snapToGrid w:val="0"/>
                                <w:sz w:val="24"/>
                                <w:lang w:val="en-US"/>
                              </w:rPr>
                              <w:t>to</w:t>
                            </w:r>
                            <w:r w:rsidRPr="00CA4A6A">
                              <w:rPr>
                                <w:rFonts w:cs="Arial"/>
                                <w:snapToGrid w:val="0"/>
                                <w:sz w:val="24"/>
                                <w:lang w:val="en-US"/>
                              </w:rPr>
                              <w:t xml:space="preserve"> give them opportunities to represent the school and identify within their local community and beyond. These are just some examples of the activities and events which our pupils were involved in during the year:</w:t>
                            </w:r>
                          </w:p>
                          <w:p w14:paraId="59E3DC96" w14:textId="77777777" w:rsidR="00CA4A6A" w:rsidRPr="00CA4A6A" w:rsidRDefault="00CA4A6A" w:rsidP="00833336">
                            <w:pPr>
                              <w:rPr>
                                <w:rFonts w:cs="Arial"/>
                                <w:snapToGrid w:val="0"/>
                                <w:sz w:val="24"/>
                                <w:lang w:val="en-US"/>
                              </w:rPr>
                            </w:pPr>
                          </w:p>
                          <w:p w14:paraId="6F170570" w14:textId="4EE6960D" w:rsidR="00833336" w:rsidRPr="00E50D0F" w:rsidRDefault="00BE5AC2" w:rsidP="001C5F61">
                            <w:pPr>
                              <w:numPr>
                                <w:ilvl w:val="0"/>
                                <w:numId w:val="26"/>
                              </w:numPr>
                              <w:rPr>
                                <w:rFonts w:cs="Arial"/>
                                <w:snapToGrid w:val="0"/>
                                <w:color w:val="EE0000"/>
                                <w:sz w:val="22"/>
                                <w:szCs w:val="22"/>
                                <w:lang w:val="en-US"/>
                              </w:rPr>
                            </w:pPr>
                            <w:r w:rsidRPr="00E50D0F">
                              <w:rPr>
                                <w:rFonts w:cs="Arial"/>
                                <w:snapToGrid w:val="0"/>
                                <w:sz w:val="22"/>
                                <w:szCs w:val="22"/>
                                <w:lang w:val="en-US"/>
                              </w:rPr>
                              <w:t xml:space="preserve">School </w:t>
                            </w:r>
                            <w:r w:rsidR="00D70C7F" w:rsidRPr="00E50D0F">
                              <w:rPr>
                                <w:rFonts w:cs="Arial"/>
                                <w:snapToGrid w:val="0"/>
                                <w:sz w:val="22"/>
                                <w:szCs w:val="22"/>
                                <w:lang w:val="en-US"/>
                              </w:rPr>
                              <w:t>shows</w:t>
                            </w:r>
                            <w:r w:rsidR="00D70C7F">
                              <w:rPr>
                                <w:rFonts w:cs="Arial"/>
                                <w:snapToGrid w:val="0"/>
                                <w:sz w:val="22"/>
                                <w:szCs w:val="22"/>
                                <w:lang w:val="en-US"/>
                              </w:rPr>
                              <w:t xml:space="preserve">, </w:t>
                            </w:r>
                            <w:r w:rsidR="00833336" w:rsidRPr="00E50D0F">
                              <w:rPr>
                                <w:rFonts w:cs="Arial"/>
                                <w:snapToGrid w:val="0"/>
                                <w:sz w:val="22"/>
                                <w:szCs w:val="22"/>
                                <w:lang w:val="en-US"/>
                              </w:rPr>
                              <w:t>Christmas Fayre</w:t>
                            </w:r>
                            <w:r w:rsidR="001C5F61" w:rsidRPr="00E50D0F">
                              <w:rPr>
                                <w:rFonts w:cs="Arial"/>
                                <w:snapToGrid w:val="0"/>
                                <w:sz w:val="22"/>
                                <w:szCs w:val="22"/>
                                <w:lang w:val="en-US"/>
                              </w:rPr>
                              <w:t xml:space="preserve">. </w:t>
                            </w:r>
                            <w:r w:rsidR="00833336" w:rsidRPr="00E50D0F">
                              <w:rPr>
                                <w:rFonts w:cs="Arial"/>
                                <w:snapToGrid w:val="0"/>
                                <w:sz w:val="22"/>
                                <w:szCs w:val="22"/>
                                <w:lang w:val="en-US"/>
                              </w:rPr>
                              <w:t>Career’s Day</w:t>
                            </w:r>
                            <w:r w:rsidR="001C5F61" w:rsidRPr="00E50D0F">
                              <w:rPr>
                                <w:rFonts w:cs="Arial"/>
                                <w:snapToGrid w:val="0"/>
                                <w:sz w:val="22"/>
                                <w:szCs w:val="22"/>
                                <w:lang w:val="en-US"/>
                              </w:rPr>
                              <w:t xml:space="preserve">, </w:t>
                            </w:r>
                            <w:r w:rsidR="00833336" w:rsidRPr="00E50D0F">
                              <w:rPr>
                                <w:rFonts w:cs="Arial"/>
                                <w:snapToGrid w:val="0"/>
                                <w:sz w:val="22"/>
                                <w:szCs w:val="22"/>
                                <w:lang w:val="en-US"/>
                              </w:rPr>
                              <w:t>P7 residential experience</w:t>
                            </w:r>
                            <w:r w:rsidRPr="00E50D0F">
                              <w:rPr>
                                <w:rFonts w:cs="Arial"/>
                                <w:snapToGrid w:val="0"/>
                                <w:sz w:val="22"/>
                                <w:szCs w:val="22"/>
                                <w:lang w:val="en-US"/>
                              </w:rPr>
                              <w:t xml:space="preserve">, </w:t>
                            </w:r>
                            <w:r w:rsidR="00E50D0F" w:rsidRPr="00E50D0F">
                              <w:rPr>
                                <w:rFonts w:cs="Arial"/>
                                <w:snapToGrid w:val="0"/>
                                <w:sz w:val="22"/>
                                <w:szCs w:val="22"/>
                                <w:lang w:val="en-US"/>
                              </w:rPr>
                              <w:t xml:space="preserve">Projects with Hilltown Community Centre, </w:t>
                            </w:r>
                            <w:r w:rsidR="00D70C7F">
                              <w:rPr>
                                <w:rFonts w:cs="Arial"/>
                                <w:snapToGrid w:val="0"/>
                                <w:sz w:val="22"/>
                                <w:szCs w:val="22"/>
                                <w:lang w:val="en-US"/>
                              </w:rPr>
                              <w:t>Social Enterprise projects, Football Leagues</w:t>
                            </w:r>
                            <w:r w:rsidR="00ED0333">
                              <w:rPr>
                                <w:rFonts w:cs="Arial"/>
                                <w:snapToGrid w:val="0"/>
                                <w:sz w:val="22"/>
                                <w:szCs w:val="22"/>
                                <w:lang w:val="en-US"/>
                              </w:rPr>
                              <w:t>, Maxwell Garden Projects</w:t>
                            </w:r>
                          </w:p>
                          <w:p w14:paraId="539E3ACF" w14:textId="77777777" w:rsidR="00606863" w:rsidRPr="00020B9A" w:rsidRDefault="00606863" w:rsidP="00606863">
                            <w:pPr>
                              <w:rPr>
                                <w:rFonts w:cs="Arial"/>
                                <w:i/>
                                <w:iCs/>
                                <w:snapToGrid w:val="0"/>
                                <w:sz w:val="24"/>
                              </w:rPr>
                            </w:pPr>
                          </w:p>
                          <w:p w14:paraId="7842ED83" w14:textId="77777777" w:rsidR="00606863" w:rsidRPr="00020B9A" w:rsidRDefault="00606863" w:rsidP="00606863">
                            <w:pPr>
                              <w:rPr>
                                <w:rFonts w:cs="Arial"/>
                                <w:snapToGrid w:val="0"/>
                                <w:sz w:val="24"/>
                              </w:rPr>
                            </w:pPr>
                          </w:p>
                          <w:p w14:paraId="3A9EC462" w14:textId="77777777" w:rsidR="00606863" w:rsidRPr="00020B9A" w:rsidRDefault="00606863" w:rsidP="00606863">
                            <w:pPr>
                              <w:rPr>
                                <w:rFonts w:cs="Arial"/>
                                <w:snapToGrid w:val="0"/>
                                <w:sz w:val="24"/>
                              </w:rPr>
                            </w:pPr>
                          </w:p>
                          <w:p w14:paraId="77E0BEF0" w14:textId="77777777" w:rsidR="00606863" w:rsidRPr="00020B9A" w:rsidRDefault="00606863" w:rsidP="00606863">
                            <w:pPr>
                              <w:rPr>
                                <w:rFonts w:cs="Arial"/>
                                <w:snapToGrid w:val="0"/>
                                <w:sz w:val="24"/>
                              </w:rPr>
                            </w:pPr>
                          </w:p>
                          <w:p w14:paraId="0409E724" w14:textId="77777777" w:rsidR="00606863" w:rsidRPr="00020B9A" w:rsidRDefault="00606863" w:rsidP="00606863">
                            <w:pPr>
                              <w:rPr>
                                <w:rFonts w:cs="Arial"/>
                                <w:snapToGrid w:val="0"/>
                                <w:sz w:val="24"/>
                              </w:rPr>
                            </w:pPr>
                          </w:p>
                          <w:p w14:paraId="0AF4FD90" w14:textId="77777777" w:rsidR="00606863" w:rsidRPr="00020B9A" w:rsidRDefault="00606863" w:rsidP="00606863">
                            <w:pPr>
                              <w:rPr>
                                <w:rFonts w:cs="Arial"/>
                                <w:i/>
                                <w:iCs/>
                                <w:snapToGrid w:val="0"/>
                                <w:sz w:val="24"/>
                              </w:rPr>
                            </w:pPr>
                            <w:r w:rsidRPr="00020B9A">
                              <w:rPr>
                                <w:rFonts w:cs="Arial"/>
                                <w:snapToGrid w:val="0"/>
                                <w:sz w:val="24"/>
                              </w:rPr>
                              <w:t xml:space="preserve">Details of current clubs and activities is on our website at </w:t>
                            </w:r>
                            <w:r w:rsidRPr="00020B9A">
                              <w:rPr>
                                <w:rFonts w:cs="Arial"/>
                                <w:i/>
                                <w:iCs/>
                                <w:snapToGrid w:val="0"/>
                                <w:color w:val="EE0000"/>
                                <w:sz w:val="24"/>
                              </w:rPr>
                              <w:t>(link).</w:t>
                            </w:r>
                            <w:r w:rsidRPr="00020B9A">
                              <w:rPr>
                                <w:rFonts w:cs="Arial"/>
                                <w:snapToGrid w:val="0"/>
                                <w:color w:val="EE0000"/>
                                <w:sz w:val="24"/>
                              </w:rPr>
                              <w:t xml:space="preserve"> </w:t>
                            </w:r>
                          </w:p>
                          <w:p w14:paraId="73B03A9A" w14:textId="77777777" w:rsidR="00606863" w:rsidRPr="00020B9A" w:rsidRDefault="00606863" w:rsidP="00606863">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4AC5161D" w14:textId="77777777" w:rsidR="00606863" w:rsidRPr="005F6A9B" w:rsidRDefault="00606863" w:rsidP="00606863">
                            <w:pPr>
                              <w:jc w:val="both"/>
                              <w:rPr>
                                <w:rFonts w:cs="Arial"/>
                                <w:color w:val="EE0000"/>
                                <w:lang w:val="en"/>
                              </w:rPr>
                            </w:pPr>
                          </w:p>
                          <w:p w14:paraId="05EE2D3B" w14:textId="77777777" w:rsidR="00606863" w:rsidRPr="001E1BB4" w:rsidRDefault="00606863" w:rsidP="00606863">
                            <w:pPr>
                              <w:pStyle w:val="BodyTextIndent2"/>
                              <w:tabs>
                                <w:tab w:val="left" w:pos="864"/>
                                <w:tab w:val="left" w:pos="27360"/>
                              </w:tabs>
                              <w:ind w:left="720"/>
                              <w:rPr>
                                <w:rFonts w:cs="Arial"/>
                                <w:highlight w:val="green"/>
                              </w:rPr>
                            </w:pPr>
                          </w:p>
                          <w:p w14:paraId="1D49E9FB" w14:textId="77777777" w:rsidR="00606863" w:rsidRPr="001E1BB4" w:rsidRDefault="00606863" w:rsidP="00606863">
                            <w:pPr>
                              <w:pStyle w:val="BodyTextIndent2"/>
                              <w:tabs>
                                <w:tab w:val="left" w:pos="864"/>
                                <w:tab w:val="left" w:pos="27360"/>
                              </w:tabs>
                              <w:rPr>
                                <w:rFonts w:cs="Arial"/>
                                <w:highlight w:val="green"/>
                              </w:rPr>
                            </w:pPr>
                          </w:p>
                          <w:p w14:paraId="37A208D8" w14:textId="77777777" w:rsidR="00606863" w:rsidRDefault="00606863" w:rsidP="006068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1F8DF" id="_x0000_s1033" type="#_x0000_t202" style="position:absolute;margin-left:-43.45pt;margin-top:10.55pt;width:511.5pt;height:182.5pt;z-index:251669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" fillcolor="white [3201]" strokeweight=".5pt">
                <v:textbox>
                  <w:txbxContent>
                    <w:p w14:paraId="3C889DCF" w14:textId="77777777" w:rsidR="00833336" w:rsidRPr="00CA4A6A" w:rsidRDefault="00833336" w:rsidP="00833336">
                      <w:pPr>
                        <w:rPr>
                          <w:rFonts w:cs="Arial"/>
                          <w:snapToGrid w:val="0"/>
                          <w:sz w:val="24"/>
                          <w:lang w:val="en-US"/>
                        </w:rPr>
                      </w:pPr>
                      <w:r w:rsidRPr="00CA4A6A">
                        <w:rPr>
                          <w:rFonts w:cs="Arial"/>
                          <w:snapToGrid w:val="0"/>
                          <w:sz w:val="24"/>
                          <w:lang w:val="en-US"/>
                        </w:rPr>
                        <w:t>Throughout the week members of staff offer the following clubs to children:</w:t>
                      </w:r>
                    </w:p>
                    <w:p w14:paraId="3C563A9C" w14:textId="6FCFB17A" w:rsidR="00833336" w:rsidRPr="00E50D0F" w:rsidRDefault="00833336" w:rsidP="006D5CD5">
                      <w:pPr>
                        <w:numPr>
                          <w:ilvl w:val="0"/>
                          <w:numId w:val="26"/>
                        </w:numPr>
                        <w:rPr>
                          <w:rFonts w:cs="Arial"/>
                          <w:snapToGrid w:val="0"/>
                          <w:sz w:val="22"/>
                          <w:szCs w:val="22"/>
                          <w:lang w:val="en-US"/>
                        </w:rPr>
                      </w:pPr>
                      <w:r w:rsidRPr="00E50D0F">
                        <w:rPr>
                          <w:rFonts w:cs="Arial"/>
                          <w:snapToGrid w:val="0"/>
                          <w:sz w:val="22"/>
                          <w:szCs w:val="22"/>
                          <w:lang w:val="en-US"/>
                        </w:rPr>
                        <w:t>Football</w:t>
                      </w:r>
                      <w:r w:rsidR="006D5CD5" w:rsidRPr="00E50D0F">
                        <w:rPr>
                          <w:rFonts w:cs="Arial"/>
                          <w:snapToGrid w:val="0"/>
                          <w:sz w:val="22"/>
                          <w:szCs w:val="22"/>
                          <w:lang w:val="en-US"/>
                        </w:rPr>
                        <w:tab/>
                      </w:r>
                      <w:r w:rsidR="001379CB"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Poetry Club</w:t>
                      </w:r>
                      <w:r w:rsidR="006D5CD5" w:rsidRPr="00E50D0F">
                        <w:rPr>
                          <w:rFonts w:cs="Arial"/>
                          <w:snapToGrid w:val="0"/>
                          <w:sz w:val="22"/>
                          <w:szCs w:val="22"/>
                          <w:lang w:val="en-US"/>
                        </w:rPr>
                        <w:tab/>
                      </w:r>
                      <w:r w:rsidR="006D5CD5"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Hockey</w:t>
                      </w:r>
                    </w:p>
                    <w:p w14:paraId="62F8350C" w14:textId="0DD87EAC" w:rsidR="00833336" w:rsidRPr="00E50D0F" w:rsidRDefault="00833336" w:rsidP="006D5CD5">
                      <w:pPr>
                        <w:numPr>
                          <w:ilvl w:val="0"/>
                          <w:numId w:val="26"/>
                        </w:numPr>
                        <w:rPr>
                          <w:rFonts w:cs="Arial"/>
                          <w:snapToGrid w:val="0"/>
                          <w:sz w:val="22"/>
                          <w:szCs w:val="22"/>
                          <w:lang w:val="en-US"/>
                        </w:rPr>
                      </w:pPr>
                      <w:r w:rsidRPr="00E50D0F">
                        <w:rPr>
                          <w:rFonts w:cs="Arial"/>
                          <w:snapToGrid w:val="0"/>
                          <w:sz w:val="22"/>
                          <w:szCs w:val="22"/>
                          <w:lang w:val="en-US"/>
                        </w:rPr>
                        <w:t>Dance</w:t>
                      </w:r>
                      <w:r w:rsidR="006D5CD5" w:rsidRPr="00E50D0F">
                        <w:rPr>
                          <w:rFonts w:cs="Arial"/>
                          <w:snapToGrid w:val="0"/>
                          <w:sz w:val="22"/>
                          <w:szCs w:val="22"/>
                          <w:lang w:val="en-US"/>
                        </w:rPr>
                        <w:tab/>
                      </w:r>
                      <w:r w:rsidR="001379CB"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Board Games</w:t>
                      </w:r>
                      <w:r w:rsidR="006D5CD5" w:rsidRPr="00E50D0F">
                        <w:rPr>
                          <w:rFonts w:cs="Arial"/>
                          <w:snapToGrid w:val="0"/>
                          <w:sz w:val="22"/>
                          <w:szCs w:val="22"/>
                          <w:lang w:val="en-US"/>
                        </w:rPr>
                        <w:tab/>
                      </w:r>
                      <w:r w:rsidR="006D5CD5" w:rsidRPr="00E50D0F">
                        <w:rPr>
                          <w:rFonts w:cs="Arial"/>
                          <w:snapToGrid w:val="0"/>
                          <w:sz w:val="22"/>
                          <w:szCs w:val="22"/>
                          <w:lang w:val="en-US"/>
                        </w:rPr>
                        <w:tab/>
                        <w:t xml:space="preserve">- </w:t>
                      </w:r>
                      <w:r w:rsidRPr="00E50D0F">
                        <w:rPr>
                          <w:rFonts w:cs="Arial"/>
                          <w:snapToGrid w:val="0"/>
                          <w:sz w:val="22"/>
                          <w:szCs w:val="22"/>
                          <w:lang w:val="en-US"/>
                        </w:rPr>
                        <w:t>Story Time</w:t>
                      </w:r>
                    </w:p>
                    <w:p w14:paraId="76FE4D83" w14:textId="6661782C" w:rsidR="00833336" w:rsidRPr="00E50D0F" w:rsidRDefault="00833336" w:rsidP="001379CB">
                      <w:pPr>
                        <w:numPr>
                          <w:ilvl w:val="0"/>
                          <w:numId w:val="26"/>
                        </w:numPr>
                        <w:rPr>
                          <w:rFonts w:cs="Arial"/>
                          <w:snapToGrid w:val="0"/>
                          <w:sz w:val="22"/>
                          <w:szCs w:val="22"/>
                          <w:lang w:val="en-US"/>
                        </w:rPr>
                      </w:pPr>
                      <w:r w:rsidRPr="00E50D0F">
                        <w:rPr>
                          <w:rFonts w:cs="Arial"/>
                          <w:snapToGrid w:val="0"/>
                          <w:sz w:val="22"/>
                          <w:szCs w:val="22"/>
                          <w:lang w:val="en-US"/>
                        </w:rPr>
                        <w:t>Prayer Group</w:t>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Chess</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History Club</w:t>
                      </w:r>
                    </w:p>
                    <w:p w14:paraId="20066D71" w14:textId="75191DD8" w:rsidR="00833336" w:rsidRDefault="00833336" w:rsidP="00833336">
                      <w:pPr>
                        <w:numPr>
                          <w:ilvl w:val="0"/>
                          <w:numId w:val="26"/>
                        </w:numPr>
                        <w:rPr>
                          <w:rFonts w:cs="Arial"/>
                          <w:snapToGrid w:val="0"/>
                          <w:sz w:val="22"/>
                          <w:szCs w:val="22"/>
                          <w:lang w:val="en-US"/>
                        </w:rPr>
                      </w:pPr>
                      <w:r w:rsidRPr="00E50D0F">
                        <w:rPr>
                          <w:rFonts w:cs="Arial"/>
                          <w:snapToGrid w:val="0"/>
                          <w:sz w:val="22"/>
                          <w:szCs w:val="22"/>
                          <w:lang w:val="en-US"/>
                        </w:rPr>
                        <w:t>STEM</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IT Club</w:t>
                      </w:r>
                      <w:r w:rsidR="001379CB" w:rsidRPr="00E50D0F">
                        <w:rPr>
                          <w:rFonts w:cs="Arial"/>
                          <w:snapToGrid w:val="0"/>
                          <w:sz w:val="22"/>
                          <w:szCs w:val="22"/>
                          <w:lang w:val="en-US"/>
                        </w:rPr>
                        <w:tab/>
                      </w:r>
                      <w:r w:rsidR="001379CB" w:rsidRPr="00E50D0F">
                        <w:rPr>
                          <w:rFonts w:cs="Arial"/>
                          <w:snapToGrid w:val="0"/>
                          <w:sz w:val="22"/>
                          <w:szCs w:val="22"/>
                          <w:lang w:val="en-US"/>
                        </w:rPr>
                        <w:tab/>
                      </w:r>
                      <w:r w:rsidR="001379CB" w:rsidRPr="00E50D0F">
                        <w:rPr>
                          <w:rFonts w:cs="Arial"/>
                          <w:snapToGrid w:val="0"/>
                          <w:sz w:val="22"/>
                          <w:szCs w:val="22"/>
                          <w:lang w:val="en-US"/>
                        </w:rPr>
                        <w:tab/>
                        <w:t xml:space="preserve">- </w:t>
                      </w:r>
                      <w:r w:rsidRPr="00E50D0F">
                        <w:rPr>
                          <w:rFonts w:cs="Arial"/>
                          <w:snapToGrid w:val="0"/>
                          <w:sz w:val="22"/>
                          <w:szCs w:val="22"/>
                          <w:lang w:val="en-US"/>
                        </w:rPr>
                        <w:t>Basketball</w:t>
                      </w:r>
                    </w:p>
                    <w:p w14:paraId="50C8707F" w14:textId="77777777" w:rsidR="00E50D0F" w:rsidRPr="00E50D0F" w:rsidRDefault="00E50D0F" w:rsidP="00833336">
                      <w:pPr>
                        <w:numPr>
                          <w:ilvl w:val="0"/>
                          <w:numId w:val="26"/>
                        </w:numPr>
                        <w:rPr>
                          <w:rFonts w:cs="Arial"/>
                          <w:snapToGrid w:val="0"/>
                          <w:sz w:val="22"/>
                          <w:szCs w:val="22"/>
                          <w:lang w:val="en-US"/>
                        </w:rPr>
                      </w:pPr>
                    </w:p>
                    <w:p w14:paraId="15E4E8A2" w14:textId="0624FD8C" w:rsidR="00833336" w:rsidRPr="00CA4A6A" w:rsidRDefault="00833336" w:rsidP="00833336">
                      <w:pPr>
                        <w:rPr>
                          <w:rFonts w:cs="Arial"/>
                          <w:snapToGrid w:val="0"/>
                          <w:sz w:val="24"/>
                          <w:lang w:val="en-US"/>
                        </w:rPr>
                      </w:pPr>
                      <w:r w:rsidRPr="00CA4A6A">
                        <w:rPr>
                          <w:rFonts w:cs="Arial"/>
                          <w:snapToGrid w:val="0"/>
                          <w:sz w:val="24"/>
                          <w:lang w:val="en-US"/>
                        </w:rPr>
                        <w:t xml:space="preserve">Our pupils participate in many non-academic events throughout each school session. It is a </w:t>
                      </w:r>
                      <w:r w:rsidR="00425DA7" w:rsidRPr="00CA4A6A">
                        <w:rPr>
                          <w:rFonts w:cs="Arial"/>
                          <w:snapToGrid w:val="0"/>
                          <w:sz w:val="24"/>
                          <w:lang w:val="en-US"/>
                        </w:rPr>
                        <w:t>positive</w:t>
                      </w:r>
                      <w:r w:rsidRPr="00CA4A6A">
                        <w:rPr>
                          <w:rFonts w:cs="Arial"/>
                          <w:snapToGrid w:val="0"/>
                          <w:sz w:val="24"/>
                          <w:lang w:val="en-US"/>
                        </w:rPr>
                        <w:t xml:space="preserve"> decision to include pupils in</w:t>
                      </w:r>
                      <w:r w:rsidR="001C5F61" w:rsidRPr="00CA4A6A">
                        <w:rPr>
                          <w:rFonts w:cs="Arial"/>
                          <w:snapToGrid w:val="0"/>
                          <w:sz w:val="24"/>
                          <w:lang w:val="en-US"/>
                        </w:rPr>
                        <w:t xml:space="preserve"> </w:t>
                      </w:r>
                      <w:r w:rsidRPr="00CA4A6A">
                        <w:rPr>
                          <w:rFonts w:cs="Arial"/>
                          <w:snapToGrid w:val="0"/>
                          <w:sz w:val="24"/>
                          <w:lang w:val="en-US"/>
                        </w:rPr>
                        <w:t xml:space="preserve">as many events as possible </w:t>
                      </w:r>
                      <w:r w:rsidR="00CA4A6A" w:rsidRPr="00CA4A6A">
                        <w:rPr>
                          <w:rFonts w:cs="Arial"/>
                          <w:snapToGrid w:val="0"/>
                          <w:sz w:val="24"/>
                          <w:lang w:val="en-US"/>
                        </w:rPr>
                        <w:t>to</w:t>
                      </w:r>
                      <w:r w:rsidRPr="00CA4A6A">
                        <w:rPr>
                          <w:rFonts w:cs="Arial"/>
                          <w:snapToGrid w:val="0"/>
                          <w:sz w:val="24"/>
                          <w:lang w:val="en-US"/>
                        </w:rPr>
                        <w:t xml:space="preserve"> give them opportunities to represent the school and identify within their local community and beyond. These are just some examples of the activities and events which our pupils were involved in during the year:</w:t>
                      </w:r>
                    </w:p>
                    <w:p w14:paraId="59E3DC96" w14:textId="77777777" w:rsidR="00CA4A6A" w:rsidRPr="00CA4A6A" w:rsidRDefault="00CA4A6A" w:rsidP="00833336">
                      <w:pPr>
                        <w:rPr>
                          <w:rFonts w:cs="Arial"/>
                          <w:snapToGrid w:val="0"/>
                          <w:sz w:val="24"/>
                          <w:lang w:val="en-US"/>
                        </w:rPr>
                      </w:pPr>
                    </w:p>
                    <w:p w14:paraId="6F170570" w14:textId="4EE6960D" w:rsidR="00833336" w:rsidRPr="00E50D0F" w:rsidRDefault="00BE5AC2" w:rsidP="001C5F61">
                      <w:pPr>
                        <w:numPr>
                          <w:ilvl w:val="0"/>
                          <w:numId w:val="26"/>
                        </w:numPr>
                        <w:rPr>
                          <w:rFonts w:cs="Arial"/>
                          <w:snapToGrid w:val="0"/>
                          <w:color w:val="EE0000"/>
                          <w:sz w:val="22"/>
                          <w:szCs w:val="22"/>
                          <w:lang w:val="en-US"/>
                        </w:rPr>
                      </w:pPr>
                      <w:r w:rsidRPr="00E50D0F">
                        <w:rPr>
                          <w:rFonts w:cs="Arial"/>
                          <w:snapToGrid w:val="0"/>
                          <w:sz w:val="22"/>
                          <w:szCs w:val="22"/>
                          <w:lang w:val="en-US"/>
                        </w:rPr>
                        <w:t xml:space="preserve">School </w:t>
                      </w:r>
                      <w:r w:rsidR="00D70C7F" w:rsidRPr="00E50D0F">
                        <w:rPr>
                          <w:rFonts w:cs="Arial"/>
                          <w:snapToGrid w:val="0"/>
                          <w:sz w:val="22"/>
                          <w:szCs w:val="22"/>
                          <w:lang w:val="en-US"/>
                        </w:rPr>
                        <w:t>shows</w:t>
                      </w:r>
                      <w:r w:rsidR="00D70C7F">
                        <w:rPr>
                          <w:rFonts w:cs="Arial"/>
                          <w:snapToGrid w:val="0"/>
                          <w:sz w:val="22"/>
                          <w:szCs w:val="22"/>
                          <w:lang w:val="en-US"/>
                        </w:rPr>
                        <w:t xml:space="preserve">, </w:t>
                      </w:r>
                      <w:r w:rsidR="00833336" w:rsidRPr="00E50D0F">
                        <w:rPr>
                          <w:rFonts w:cs="Arial"/>
                          <w:snapToGrid w:val="0"/>
                          <w:sz w:val="22"/>
                          <w:szCs w:val="22"/>
                          <w:lang w:val="en-US"/>
                        </w:rPr>
                        <w:t>Christmas Fayre</w:t>
                      </w:r>
                      <w:r w:rsidR="001C5F61" w:rsidRPr="00E50D0F">
                        <w:rPr>
                          <w:rFonts w:cs="Arial"/>
                          <w:snapToGrid w:val="0"/>
                          <w:sz w:val="22"/>
                          <w:szCs w:val="22"/>
                          <w:lang w:val="en-US"/>
                        </w:rPr>
                        <w:t xml:space="preserve">. </w:t>
                      </w:r>
                      <w:r w:rsidR="00833336" w:rsidRPr="00E50D0F">
                        <w:rPr>
                          <w:rFonts w:cs="Arial"/>
                          <w:snapToGrid w:val="0"/>
                          <w:sz w:val="22"/>
                          <w:szCs w:val="22"/>
                          <w:lang w:val="en-US"/>
                        </w:rPr>
                        <w:t>Career’s Day</w:t>
                      </w:r>
                      <w:r w:rsidR="001C5F61" w:rsidRPr="00E50D0F">
                        <w:rPr>
                          <w:rFonts w:cs="Arial"/>
                          <w:snapToGrid w:val="0"/>
                          <w:sz w:val="22"/>
                          <w:szCs w:val="22"/>
                          <w:lang w:val="en-US"/>
                        </w:rPr>
                        <w:t xml:space="preserve">, </w:t>
                      </w:r>
                      <w:r w:rsidR="00833336" w:rsidRPr="00E50D0F">
                        <w:rPr>
                          <w:rFonts w:cs="Arial"/>
                          <w:snapToGrid w:val="0"/>
                          <w:sz w:val="22"/>
                          <w:szCs w:val="22"/>
                          <w:lang w:val="en-US"/>
                        </w:rPr>
                        <w:t>P7 residential experience</w:t>
                      </w:r>
                      <w:r w:rsidRPr="00E50D0F">
                        <w:rPr>
                          <w:rFonts w:cs="Arial"/>
                          <w:snapToGrid w:val="0"/>
                          <w:sz w:val="22"/>
                          <w:szCs w:val="22"/>
                          <w:lang w:val="en-US"/>
                        </w:rPr>
                        <w:t xml:space="preserve">, </w:t>
                      </w:r>
                      <w:r w:rsidR="00E50D0F" w:rsidRPr="00E50D0F">
                        <w:rPr>
                          <w:rFonts w:cs="Arial"/>
                          <w:snapToGrid w:val="0"/>
                          <w:sz w:val="22"/>
                          <w:szCs w:val="22"/>
                          <w:lang w:val="en-US"/>
                        </w:rPr>
                        <w:t xml:space="preserve">Projects with Hilltown Community Centre, </w:t>
                      </w:r>
                      <w:r w:rsidR="00D70C7F">
                        <w:rPr>
                          <w:rFonts w:cs="Arial"/>
                          <w:snapToGrid w:val="0"/>
                          <w:sz w:val="22"/>
                          <w:szCs w:val="22"/>
                          <w:lang w:val="en-US"/>
                        </w:rPr>
                        <w:t>Social Enterprise projects, Football Leagues</w:t>
                      </w:r>
                      <w:r w:rsidR="00ED0333">
                        <w:rPr>
                          <w:rFonts w:cs="Arial"/>
                          <w:snapToGrid w:val="0"/>
                          <w:sz w:val="22"/>
                          <w:szCs w:val="22"/>
                          <w:lang w:val="en-US"/>
                        </w:rPr>
                        <w:t>, Maxwell Garden Projects</w:t>
                      </w:r>
                    </w:p>
                    <w:p w14:paraId="539E3ACF" w14:textId="77777777" w:rsidR="00606863" w:rsidRPr="00020B9A" w:rsidRDefault="00606863" w:rsidP="00606863">
                      <w:pPr>
                        <w:rPr>
                          <w:rFonts w:cs="Arial"/>
                          <w:i/>
                          <w:iCs/>
                          <w:snapToGrid w:val="0"/>
                          <w:sz w:val="24"/>
                        </w:rPr>
                      </w:pPr>
                    </w:p>
                    <w:p w14:paraId="7842ED83" w14:textId="77777777" w:rsidR="00606863" w:rsidRPr="00020B9A" w:rsidRDefault="00606863" w:rsidP="00606863">
                      <w:pPr>
                        <w:rPr>
                          <w:rFonts w:cs="Arial"/>
                          <w:snapToGrid w:val="0"/>
                          <w:sz w:val="24"/>
                        </w:rPr>
                      </w:pPr>
                    </w:p>
                    <w:p w14:paraId="3A9EC462" w14:textId="77777777" w:rsidR="00606863" w:rsidRPr="00020B9A" w:rsidRDefault="00606863" w:rsidP="00606863">
                      <w:pPr>
                        <w:rPr>
                          <w:rFonts w:cs="Arial"/>
                          <w:snapToGrid w:val="0"/>
                          <w:sz w:val="24"/>
                        </w:rPr>
                      </w:pPr>
                    </w:p>
                    <w:p w14:paraId="77E0BEF0" w14:textId="77777777" w:rsidR="00606863" w:rsidRPr="00020B9A" w:rsidRDefault="00606863" w:rsidP="00606863">
                      <w:pPr>
                        <w:rPr>
                          <w:rFonts w:cs="Arial"/>
                          <w:snapToGrid w:val="0"/>
                          <w:sz w:val="24"/>
                        </w:rPr>
                      </w:pPr>
                    </w:p>
                    <w:p w14:paraId="0409E724" w14:textId="77777777" w:rsidR="00606863" w:rsidRPr="00020B9A" w:rsidRDefault="00606863" w:rsidP="00606863">
                      <w:pPr>
                        <w:rPr>
                          <w:rFonts w:cs="Arial"/>
                          <w:snapToGrid w:val="0"/>
                          <w:sz w:val="24"/>
                        </w:rPr>
                      </w:pPr>
                    </w:p>
                    <w:p w14:paraId="0AF4FD90" w14:textId="77777777" w:rsidR="00606863" w:rsidRPr="00020B9A" w:rsidRDefault="00606863" w:rsidP="00606863">
                      <w:pPr>
                        <w:rPr>
                          <w:rFonts w:cs="Arial"/>
                          <w:i/>
                          <w:iCs/>
                          <w:snapToGrid w:val="0"/>
                          <w:sz w:val="24"/>
                        </w:rPr>
                      </w:pPr>
                      <w:r w:rsidRPr="00020B9A">
                        <w:rPr>
                          <w:rFonts w:cs="Arial"/>
                          <w:snapToGrid w:val="0"/>
                          <w:sz w:val="24"/>
                        </w:rPr>
                        <w:t xml:space="preserve">Details of current clubs and activities is on our website at </w:t>
                      </w:r>
                      <w:r w:rsidRPr="00020B9A">
                        <w:rPr>
                          <w:rFonts w:cs="Arial"/>
                          <w:i/>
                          <w:iCs/>
                          <w:snapToGrid w:val="0"/>
                          <w:color w:val="EE0000"/>
                          <w:sz w:val="24"/>
                        </w:rPr>
                        <w:t>(link).</w:t>
                      </w:r>
                      <w:r w:rsidRPr="00020B9A">
                        <w:rPr>
                          <w:rFonts w:cs="Arial"/>
                          <w:snapToGrid w:val="0"/>
                          <w:color w:val="EE0000"/>
                          <w:sz w:val="24"/>
                        </w:rPr>
                        <w:t xml:space="preserve"> </w:t>
                      </w:r>
                    </w:p>
                    <w:p w14:paraId="73B03A9A" w14:textId="77777777" w:rsidR="00606863" w:rsidRPr="00020B9A" w:rsidRDefault="00606863" w:rsidP="00606863">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napToGrid w:val="0"/>
                          <w:sz w:val="24"/>
                        </w:rPr>
                      </w:pPr>
                    </w:p>
                    <w:p w14:paraId="4AC5161D" w14:textId="77777777" w:rsidR="00606863" w:rsidRPr="005F6A9B" w:rsidRDefault="00606863" w:rsidP="00606863">
                      <w:pPr>
                        <w:jc w:val="both"/>
                        <w:rPr>
                          <w:rFonts w:cs="Arial"/>
                          <w:color w:val="EE0000"/>
                          <w:lang w:val="en"/>
                        </w:rPr>
                      </w:pPr>
                    </w:p>
                    <w:p w14:paraId="05EE2D3B" w14:textId="77777777" w:rsidR="00606863" w:rsidRPr="001E1BB4" w:rsidRDefault="00606863" w:rsidP="00606863">
                      <w:pPr>
                        <w:pStyle w:val="BodyTextIndent2"/>
                        <w:tabs>
                          <w:tab w:val="left" w:pos="864"/>
                          <w:tab w:val="left" w:pos="27360"/>
                        </w:tabs>
                        <w:ind w:left="720"/>
                        <w:rPr>
                          <w:rFonts w:cs="Arial"/>
                          <w:highlight w:val="green"/>
                        </w:rPr>
                      </w:pPr>
                    </w:p>
                    <w:p w14:paraId="1D49E9FB" w14:textId="77777777" w:rsidR="00606863" w:rsidRPr="001E1BB4" w:rsidRDefault="00606863" w:rsidP="00606863">
                      <w:pPr>
                        <w:pStyle w:val="BodyTextIndent2"/>
                        <w:tabs>
                          <w:tab w:val="left" w:pos="864"/>
                          <w:tab w:val="left" w:pos="27360"/>
                        </w:tabs>
                        <w:rPr>
                          <w:rFonts w:cs="Arial"/>
                          <w:highlight w:val="green"/>
                        </w:rPr>
                      </w:pPr>
                    </w:p>
                    <w:p w14:paraId="37A208D8" w14:textId="77777777" w:rsidR="00606863" w:rsidRDefault="00606863" w:rsidP="00606863"/>
                  </w:txbxContent>
                </v:textbox>
              </v:shape>
            </w:pict>
          </mc:Fallback>
        </mc:AlternateContent>
      </w:r>
    </w:p>
    <w:p w14:paraId="5AE541FB" w14:textId="77777777" w:rsidR="00606863" w:rsidRDefault="00606863" w:rsidP="00606863">
      <w:pPr>
        <w:pStyle w:val="sectionheader"/>
      </w:pPr>
    </w:p>
    <w:p w14:paraId="2821264F" w14:textId="77777777" w:rsidR="00606863" w:rsidRDefault="00606863" w:rsidP="00606863">
      <w:pPr>
        <w:pStyle w:val="sectionheader"/>
      </w:pPr>
    </w:p>
    <w:p w14:paraId="1AC75C4C" w14:textId="77777777" w:rsidR="005C4B29" w:rsidRDefault="005C4B29" w:rsidP="00492A20">
      <w:pPr>
        <w:pStyle w:val="sectionheader"/>
      </w:pPr>
    </w:p>
    <w:p w14:paraId="6D2CA0E7" w14:textId="77777777" w:rsidR="00D63AF7" w:rsidRPr="005C4B29" w:rsidRDefault="00D63AF7" w:rsidP="00D63AF7">
      <w:pPr>
        <w:pStyle w:val="sectionheader"/>
        <w:rPr>
          <w:sz w:val="40"/>
          <w:szCs w:val="40"/>
        </w:rPr>
      </w:pPr>
      <w:r w:rsidRPr="005C4B29">
        <w:rPr>
          <w:sz w:val="40"/>
          <w:szCs w:val="40"/>
        </w:rPr>
        <w:t xml:space="preserve">Section </w:t>
      </w:r>
      <w:r>
        <w:rPr>
          <w:sz w:val="40"/>
          <w:szCs w:val="40"/>
        </w:rPr>
        <w:t xml:space="preserve">7: </w:t>
      </w:r>
      <w:r w:rsidR="0050239D">
        <w:rPr>
          <w:sz w:val="40"/>
          <w:szCs w:val="40"/>
        </w:rPr>
        <w:t>Attendance</w:t>
      </w:r>
    </w:p>
    <w:p w14:paraId="6425C131" w14:textId="77777777" w:rsidR="005C4B29" w:rsidRDefault="005C4B29" w:rsidP="00492A20">
      <w:pPr>
        <w:pStyle w:val="sectionheader"/>
      </w:pPr>
    </w:p>
    <w:p w14:paraId="177157A2" w14:textId="77777777" w:rsidR="00C42144" w:rsidRPr="005C4B29" w:rsidRDefault="00C42144" w:rsidP="00C42144">
      <w:pPr>
        <w:pStyle w:val="sectionheader"/>
        <w:rPr>
          <w:sz w:val="40"/>
          <w:szCs w:val="40"/>
        </w:rPr>
      </w:pPr>
      <w:r w:rsidRPr="00806D5C">
        <w:rPr>
          <w:rFonts w:asciiTheme="majorHAnsi" w:hAnsiTheme="majorHAnsi" w:cs="Arial"/>
          <w:noProof/>
          <w:color w:val="000000" w:themeColor="text1"/>
          <w:sz w:val="22"/>
          <w:szCs w:val="22"/>
          <w:lang w:val="en"/>
        </w:rPr>
        <mc:AlternateContent>
          <mc:Choice Requires="wps">
            <w:drawing>
              <wp:anchor distT="0" distB="0" distL="114300" distR="114300" simplePos="0" relativeHeight="251671567" behindDoc="0" locked="0" layoutInCell="1" allowOverlap="1" wp14:anchorId="3955F927" wp14:editId="11383C6F">
                <wp:simplePos x="0" y="0"/>
                <wp:positionH relativeFrom="column">
                  <wp:posOffset>-476250</wp:posOffset>
                </wp:positionH>
                <wp:positionV relativeFrom="paragraph">
                  <wp:posOffset>382269</wp:posOffset>
                </wp:positionV>
                <wp:extent cx="6496050" cy="5895975"/>
                <wp:effectExtent l="0" t="0" r="19050" b="28575"/>
                <wp:wrapNone/>
                <wp:docPr id="2139179923" name="Text Box 10"/>
                <wp:cNvGraphicFramePr/>
                <a:graphic xmlns:a="http://schemas.openxmlformats.org/drawingml/2006/main">
                  <a:graphicData uri="http://schemas.microsoft.com/office/word/2010/wordprocessingShape">
                    <wps:wsp>
                      <wps:cNvSpPr txBox="1"/>
                      <wps:spPr>
                        <a:xfrm>
                          <a:off x="0" y="0"/>
                          <a:ext cx="6496050" cy="5895975"/>
                        </a:xfrm>
                        <a:prstGeom prst="rect">
                          <a:avLst/>
                        </a:prstGeom>
                        <a:solidFill>
                          <a:schemeClr val="lt1"/>
                        </a:solidFill>
                        <a:ln w="6350">
                          <a:solidFill>
                            <a:prstClr val="black"/>
                          </a:solidFill>
                        </a:ln>
                      </wps:spPr>
                      <wps:txbx>
                        <w:txbxContent>
                          <w:p w14:paraId="72DD1792" w14:textId="0CDBE974" w:rsidR="00C42144" w:rsidRPr="0050239D" w:rsidRDefault="00C42144" w:rsidP="00C42144">
                            <w:pPr>
                              <w:spacing w:after="43" w:line="259" w:lineRule="auto"/>
                              <w:rPr>
                                <w:rFonts w:cs="Arial"/>
                                <w:sz w:val="24"/>
                              </w:rPr>
                            </w:pPr>
                            <w:r w:rsidRPr="0050239D">
                              <w:rPr>
                                <w:rFonts w:cs="Arial"/>
                                <w:sz w:val="24"/>
                              </w:rPr>
                              <w:t xml:space="preserve">Presence at school is </w:t>
                            </w:r>
                            <w:r w:rsidR="000847AC">
                              <w:rPr>
                                <w:rFonts w:cs="Arial"/>
                                <w:sz w:val="24"/>
                              </w:rPr>
                              <w:t xml:space="preserve">always </w:t>
                            </w:r>
                            <w:r w:rsidRPr="0050239D">
                              <w:rPr>
                                <w:rFonts w:cs="Arial"/>
                                <w:sz w:val="24"/>
                              </w:rPr>
                              <w:t xml:space="preserve">a key feature of our school improvement plan. Good school attendance ensures </w:t>
                            </w:r>
                            <w:r w:rsidR="0061554C">
                              <w:rPr>
                                <w:rFonts w:cs="Arial"/>
                                <w:sz w:val="24"/>
                              </w:rPr>
                              <w:t xml:space="preserve">all children receive the </w:t>
                            </w:r>
                            <w:r w:rsidRPr="0050239D">
                              <w:rPr>
                                <w:rFonts w:cs="Arial"/>
                                <w:sz w:val="24"/>
                              </w:rPr>
                              <w:t xml:space="preserve">education to which </w:t>
                            </w:r>
                            <w:r w:rsidR="0061554C">
                              <w:rPr>
                                <w:rFonts w:cs="Arial"/>
                                <w:sz w:val="24"/>
                              </w:rPr>
                              <w:t>they are</w:t>
                            </w:r>
                            <w:r w:rsidRPr="0050239D">
                              <w:rPr>
                                <w:rFonts w:cs="Arial"/>
                                <w:sz w:val="24"/>
                              </w:rPr>
                              <w:t xml:space="preserve"> entitled. Parents/Carers and school working together helps to make presence a reality. Even 90% attendance still means that 10% of learning time has been lost – nearly twenty days across a full year. </w:t>
                            </w:r>
                          </w:p>
                          <w:p w14:paraId="26DE43D0" w14:textId="77777777" w:rsidR="00C42144" w:rsidRPr="0050239D" w:rsidRDefault="00C42144" w:rsidP="00C42144">
                            <w:pPr>
                              <w:spacing w:after="43" w:line="259" w:lineRule="auto"/>
                              <w:rPr>
                                <w:rFonts w:cs="Arial"/>
                                <w:color w:val="000000"/>
                                <w:sz w:val="24"/>
                                <w:lang w:eastAsia="en-GB"/>
                              </w:rPr>
                            </w:pPr>
                          </w:p>
                          <w:p w14:paraId="37DC3B22" w14:textId="77777777" w:rsidR="00C42144" w:rsidRPr="0050239D" w:rsidRDefault="00C42144" w:rsidP="00C42144">
                            <w:pPr>
                              <w:spacing w:after="43" w:line="259" w:lineRule="auto"/>
                              <w:rPr>
                                <w:rFonts w:cs="Arial"/>
                                <w:color w:val="000000" w:themeColor="text1"/>
                                <w:sz w:val="24"/>
                                <w:lang w:eastAsia="en-GB"/>
                              </w:rPr>
                            </w:pPr>
                            <w:r w:rsidRPr="0050239D">
                              <w:rPr>
                                <w:rFonts w:cs="Arial"/>
                                <w:color w:val="000000" w:themeColor="text1"/>
                                <w:sz w:val="24"/>
                                <w:lang w:eastAsia="en-GB"/>
                              </w:rPr>
                              <w:t xml:space="preserve">If an absence is planned, e.g. a hospital appointment, please let the school know </w:t>
                            </w:r>
                            <w:r w:rsidR="000501A7">
                              <w:rPr>
                                <w:rFonts w:cs="Arial"/>
                                <w:color w:val="000000" w:themeColor="text1"/>
                                <w:sz w:val="24"/>
                                <w:lang w:eastAsia="en-GB"/>
                              </w:rPr>
                              <w:t>in advance.</w:t>
                            </w:r>
                            <w:r w:rsidRPr="0050239D">
                              <w:rPr>
                                <w:rFonts w:cs="Arial"/>
                                <w:color w:val="000000" w:themeColor="text1"/>
                                <w:sz w:val="24"/>
                                <w:lang w:eastAsia="en-GB"/>
                              </w:rPr>
                              <w:t xml:space="preserve"> </w:t>
                            </w:r>
                          </w:p>
                          <w:p w14:paraId="16D56683" w14:textId="77777777" w:rsidR="00C42144" w:rsidRPr="0050239D" w:rsidRDefault="00C42144" w:rsidP="00C42144">
                            <w:pPr>
                              <w:spacing w:after="43" w:line="259" w:lineRule="auto"/>
                              <w:rPr>
                                <w:rFonts w:cs="Arial"/>
                                <w:color w:val="000000" w:themeColor="text1"/>
                                <w:sz w:val="24"/>
                                <w:lang w:eastAsia="en-GB"/>
                              </w:rPr>
                            </w:pPr>
                          </w:p>
                          <w:p w14:paraId="13CA7D4B" w14:textId="459241C3" w:rsidR="00C42144" w:rsidRPr="0050239D" w:rsidRDefault="00C42144" w:rsidP="00C42144">
                            <w:pPr>
                              <w:spacing w:after="43" w:line="259" w:lineRule="auto"/>
                              <w:rPr>
                                <w:rFonts w:cs="Arial"/>
                                <w:color w:val="000000" w:themeColor="text1"/>
                                <w:sz w:val="24"/>
                                <w:lang w:eastAsia="en-GB"/>
                              </w:rPr>
                            </w:pPr>
                            <w:r w:rsidRPr="0050239D">
                              <w:rPr>
                                <w:rFonts w:cs="Arial"/>
                                <w:color w:val="000000"/>
                                <w:sz w:val="24"/>
                                <w:lang w:eastAsia="en-GB"/>
                              </w:rPr>
                              <w:t xml:space="preserve">If your child is ill and cannot attend school, please contact the school before, or as soon as possible after 9.00am on the first day of absence. </w:t>
                            </w:r>
                            <w:r w:rsidRPr="0050239D">
                              <w:rPr>
                                <w:rFonts w:cs="Arial"/>
                                <w:snapToGrid w:val="0"/>
                                <w:sz w:val="24"/>
                              </w:rPr>
                              <w:t xml:space="preserve">This can be by telephone or via Parents Portal. </w:t>
                            </w:r>
                            <w:r w:rsidRPr="0050239D">
                              <w:rPr>
                                <w:rFonts w:cs="Arial"/>
                                <w:color w:val="000000" w:themeColor="text1"/>
                                <w:sz w:val="24"/>
                                <w:lang w:eastAsia="en-GB"/>
                              </w:rPr>
                              <w:t xml:space="preserve">If your child is absent for more than three days, please contact the school again to update us.  </w:t>
                            </w:r>
                          </w:p>
                          <w:p w14:paraId="5A356795" w14:textId="77777777" w:rsidR="00C42144" w:rsidRPr="0050239D" w:rsidRDefault="00C42144" w:rsidP="00C42144">
                            <w:pPr>
                              <w:spacing w:after="43" w:line="259" w:lineRule="auto"/>
                              <w:rPr>
                                <w:rFonts w:cs="Arial"/>
                                <w:snapToGrid w:val="0"/>
                                <w:sz w:val="24"/>
                              </w:rPr>
                            </w:pPr>
                            <w:r w:rsidRPr="0050239D">
                              <w:rPr>
                                <w:rFonts w:cs="Arial"/>
                                <w:snapToGrid w:val="0"/>
                                <w:sz w:val="24"/>
                              </w:rPr>
                              <w:t xml:space="preserve"> </w:t>
                            </w:r>
                          </w:p>
                          <w:p w14:paraId="4DD3A7F4" w14:textId="77777777" w:rsidR="00C42144" w:rsidRPr="0050239D" w:rsidRDefault="00C42144" w:rsidP="00C42144">
                            <w:pPr>
                              <w:spacing w:line="259" w:lineRule="auto"/>
                              <w:rPr>
                                <w:rFonts w:cs="Arial"/>
                                <w:color w:val="000000" w:themeColor="text1"/>
                                <w:sz w:val="24"/>
                                <w:lang w:eastAsia="en-GB"/>
                              </w:rPr>
                            </w:pPr>
                            <w:r w:rsidRPr="0050239D">
                              <w:rPr>
                                <w:rFonts w:cs="Arial"/>
                                <w:color w:val="000000" w:themeColor="text1"/>
                                <w:sz w:val="24"/>
                                <w:lang w:eastAsia="en-GB"/>
                              </w:rPr>
                              <w:t xml:space="preserve">If your child is absent and no contact is made by you, a text message will be sent from the school. If you have not contacted the school to say your child is absent but have received a text message, please contact the school as soon as possible. </w:t>
                            </w:r>
                          </w:p>
                          <w:p w14:paraId="4BDF19E6" w14:textId="77777777" w:rsidR="00C42144" w:rsidRPr="0050239D" w:rsidRDefault="00C42144" w:rsidP="00C42144">
                            <w:pPr>
                              <w:spacing w:line="259" w:lineRule="auto"/>
                              <w:rPr>
                                <w:rFonts w:cs="Arial"/>
                                <w:color w:val="000000" w:themeColor="text1"/>
                                <w:sz w:val="24"/>
                                <w:lang w:eastAsia="en-GB"/>
                              </w:rPr>
                            </w:pPr>
                          </w:p>
                          <w:p w14:paraId="48F179BA" w14:textId="77777777" w:rsidR="00C42144" w:rsidRPr="0050239D" w:rsidRDefault="00C42144" w:rsidP="00C42144">
                            <w:pPr>
                              <w:spacing w:line="259" w:lineRule="auto"/>
                              <w:rPr>
                                <w:rFonts w:cs="Arial"/>
                                <w:color w:val="000000" w:themeColor="text1"/>
                                <w:sz w:val="24"/>
                                <w:lang w:eastAsia="en-GB"/>
                              </w:rPr>
                            </w:pPr>
                            <w:r w:rsidRPr="0050239D">
                              <w:rPr>
                                <w:rFonts w:cs="Arial"/>
                                <w:color w:val="000000" w:themeColor="text1"/>
                                <w:sz w:val="24"/>
                                <w:lang w:eastAsia="en-GB"/>
                              </w:rPr>
                              <w:t xml:space="preserve">If the school is concerned about your child’s whereabouts, and there has been no explanation for an absence, a School Worker may arrange to visit you and your child at home (normally after three consecutive days of absence). </w:t>
                            </w:r>
                          </w:p>
                          <w:p w14:paraId="72D7A0FF" w14:textId="77777777" w:rsidR="00C42144" w:rsidRPr="0050239D" w:rsidRDefault="00C42144" w:rsidP="00C42144">
                            <w:pPr>
                              <w:autoSpaceDE w:val="0"/>
                              <w:autoSpaceDN w:val="0"/>
                              <w:adjustRightInd w:val="0"/>
                              <w:rPr>
                                <w:rFonts w:cs="Arial"/>
                                <w:color w:val="000000"/>
                                <w:sz w:val="24"/>
                                <w:lang w:eastAsia="en-GB"/>
                              </w:rPr>
                            </w:pPr>
                          </w:p>
                          <w:p w14:paraId="55483AF7" w14:textId="77777777" w:rsidR="00C42144" w:rsidRPr="0050239D" w:rsidRDefault="00C42144" w:rsidP="00C42144">
                            <w:pPr>
                              <w:pStyle w:val="Default"/>
                              <w:spacing w:line="259" w:lineRule="auto"/>
                            </w:pPr>
                            <w:r w:rsidRPr="0050239D">
                              <w:t xml:space="preserve">Dundee City Council asks that parents do not take children out of school for family holidays during term time. In accordance with Scottish Government guidelines, almost all holidays are recorded as unauthorised. </w:t>
                            </w:r>
                          </w:p>
                          <w:p w14:paraId="4F0AF7F6" w14:textId="77777777" w:rsidR="00C42144" w:rsidRPr="0050239D" w:rsidRDefault="00C42144" w:rsidP="00C42144">
                            <w:pPr>
                              <w:rPr>
                                <w:b/>
                                <w:bCs/>
                                <w:sz w:val="24"/>
                              </w:rPr>
                            </w:pPr>
                          </w:p>
                          <w:p w14:paraId="4F05C443" w14:textId="77777777" w:rsidR="00C42144" w:rsidRDefault="00C42144" w:rsidP="00C42144">
                            <w:pPr>
                              <w:rPr>
                                <w:rFonts w:cs="Arial"/>
                                <w:i/>
                                <w:iCs/>
                                <w:snapToGrid w:val="0"/>
                                <w:color w:val="EE0000"/>
                                <w:sz w:val="22"/>
                                <w:szCs w:val="22"/>
                              </w:rPr>
                            </w:pPr>
                          </w:p>
                          <w:p w14:paraId="2B47103D" w14:textId="77777777" w:rsidR="00C42144" w:rsidRPr="004671A7" w:rsidRDefault="00C42144" w:rsidP="00C42144">
                            <w:pPr>
                              <w:pStyle w:val="PlainText"/>
                              <w:jc w:val="both"/>
                              <w:rPr>
                                <w:rFonts w:ascii="Arial" w:hAnsi="Arial" w:cs="Arial"/>
                                <w:sz w:val="22"/>
                                <w:szCs w:val="22"/>
                              </w:rPr>
                            </w:pPr>
                            <w:hyperlink r:id="rId21" w:history="1">
                              <w:r w:rsidRPr="00D41FE1">
                                <w:rPr>
                                  <w:rStyle w:val="Hyperlink"/>
                                  <w:rFonts w:ascii="Arial" w:hAnsi="Arial" w:cs="Arial"/>
                                  <w:sz w:val="22"/>
                                  <w:szCs w:val="22"/>
                                </w:rPr>
                                <w:t>School attendance: a guide for parents</w:t>
                              </w:r>
                            </w:hyperlink>
                            <w:r>
                              <w:t xml:space="preserve"> </w:t>
                            </w:r>
                            <w:r w:rsidRPr="006F687E">
                              <w:rPr>
                                <w:rFonts w:ascii="Arial" w:hAnsi="Arial" w:cs="Arial"/>
                                <w:sz w:val="22"/>
                                <w:szCs w:val="22"/>
                              </w:rPr>
                              <w:t>is a</w:t>
                            </w:r>
                            <w:r>
                              <w:t xml:space="preserve"> </w:t>
                            </w:r>
                            <w:r>
                              <w:rPr>
                                <w:rFonts w:ascii="Arial" w:hAnsi="Arial" w:cs="Arial"/>
                                <w:bCs/>
                                <w:sz w:val="22"/>
                                <w:szCs w:val="22"/>
                              </w:rPr>
                              <w:t xml:space="preserve">government </w:t>
                            </w:r>
                            <w:r w:rsidRPr="004671A7">
                              <w:rPr>
                                <w:rFonts w:ascii="Arial" w:hAnsi="Arial" w:cs="Arial"/>
                                <w:bCs/>
                                <w:sz w:val="22"/>
                                <w:szCs w:val="22"/>
                              </w:rPr>
                              <w:t>guide for parents about school attendance</w:t>
                            </w:r>
                            <w:r>
                              <w:rPr>
                                <w:rFonts w:ascii="Arial" w:hAnsi="Arial" w:cs="Arial"/>
                                <w:sz w:val="22"/>
                                <w:szCs w:val="22"/>
                              </w:rPr>
                              <w:t xml:space="preserve">. It </w:t>
                            </w:r>
                            <w:r w:rsidRPr="004671A7">
                              <w:rPr>
                                <w:rFonts w:ascii="Arial" w:hAnsi="Arial" w:cs="Arial"/>
                                <w:sz w:val="22"/>
                                <w:szCs w:val="22"/>
                              </w:rPr>
                              <w:t>explains parental responsibilities with regard to children’s attendance at school</w:t>
                            </w:r>
                            <w:r>
                              <w:rPr>
                                <w:rFonts w:ascii="Arial" w:hAnsi="Arial" w:cs="Arial"/>
                                <w:sz w:val="22"/>
                                <w:szCs w:val="22"/>
                              </w:rPr>
                              <w:t>.</w:t>
                            </w:r>
                          </w:p>
                          <w:p w14:paraId="6046BC17" w14:textId="77777777" w:rsidR="00C42144" w:rsidRPr="00D41FE1" w:rsidRDefault="00C42144" w:rsidP="00C42144">
                            <w:pPr>
                              <w:rPr>
                                <w:rFonts w:cs="Arial"/>
                                <w:i/>
                                <w:iCs/>
                                <w:color w:val="EE0000"/>
                                <w:sz w:val="22"/>
                                <w:szCs w:val="22"/>
                              </w:rPr>
                            </w:pPr>
                            <w:r w:rsidRPr="00A15586">
                              <w:rPr>
                                <w:rFonts w:cs="Arial"/>
                                <w:i/>
                                <w:iCs/>
                                <w:snapToGrid w:val="0"/>
                                <w:color w:val="EE0000"/>
                                <w:sz w:val="22"/>
                                <w:szCs w:val="22"/>
                              </w:rPr>
                              <w:t xml:space="preserve"> </w:t>
                            </w:r>
                          </w:p>
                          <w:p w14:paraId="14AAA695" w14:textId="77777777" w:rsidR="00C42144" w:rsidRPr="00A15586" w:rsidRDefault="00C42144" w:rsidP="00C42144">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i/>
                                <w:iCs/>
                                <w:snapToGrid w:val="0"/>
                                <w:color w:val="EE0000"/>
                                <w:sz w:val="22"/>
                                <w:szCs w:val="22"/>
                              </w:rPr>
                            </w:pPr>
                          </w:p>
                          <w:p w14:paraId="71C56F01" w14:textId="77777777" w:rsidR="00C42144" w:rsidRPr="00D41FE1" w:rsidRDefault="00C42144" w:rsidP="00C42144">
                            <w:pPr>
                              <w:rPr>
                                <w:rFonts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5F927" id="Text Box 10" o:spid="_x0000_s1034" type="#_x0000_t202" style="position:absolute;margin-left:-37.5pt;margin-top:30.1pt;width:511.5pt;height:464.25pt;z-index:251671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" fillcolor="white [3201]" strokeweight=".5pt">
                <v:textbox>
                  <w:txbxContent>
                    <w:p w14:paraId="72DD1792" w14:textId="0CDBE974" w:rsidR="00C42144" w:rsidRPr="0050239D" w:rsidRDefault="00C42144" w:rsidP="00C42144">
                      <w:pPr>
                        <w:spacing w:after="43" w:line="259" w:lineRule="auto"/>
                        <w:rPr>
                          <w:rFonts w:cs="Arial"/>
                          <w:sz w:val="24"/>
                        </w:rPr>
                      </w:pPr>
                      <w:r w:rsidRPr="0050239D">
                        <w:rPr>
                          <w:rFonts w:cs="Arial"/>
                          <w:sz w:val="24"/>
                        </w:rPr>
                        <w:t xml:space="preserve">Presence at school is </w:t>
                      </w:r>
                      <w:r w:rsidR="000847AC">
                        <w:rPr>
                          <w:rFonts w:cs="Arial"/>
                          <w:sz w:val="24"/>
                        </w:rPr>
                        <w:t xml:space="preserve">always </w:t>
                      </w:r>
                      <w:r w:rsidRPr="0050239D">
                        <w:rPr>
                          <w:rFonts w:cs="Arial"/>
                          <w:sz w:val="24"/>
                        </w:rPr>
                        <w:t xml:space="preserve">a key feature of our school improvement plan. Good school attendance ensures </w:t>
                      </w:r>
                      <w:r w:rsidR="0061554C">
                        <w:rPr>
                          <w:rFonts w:cs="Arial"/>
                          <w:sz w:val="24"/>
                        </w:rPr>
                        <w:t xml:space="preserve">all children receive the </w:t>
                      </w:r>
                      <w:r w:rsidRPr="0050239D">
                        <w:rPr>
                          <w:rFonts w:cs="Arial"/>
                          <w:sz w:val="24"/>
                        </w:rPr>
                        <w:t xml:space="preserve">education to which </w:t>
                      </w:r>
                      <w:r w:rsidR="0061554C">
                        <w:rPr>
                          <w:rFonts w:cs="Arial"/>
                          <w:sz w:val="24"/>
                        </w:rPr>
                        <w:t>they are</w:t>
                      </w:r>
                      <w:r w:rsidRPr="0050239D">
                        <w:rPr>
                          <w:rFonts w:cs="Arial"/>
                          <w:sz w:val="24"/>
                        </w:rPr>
                        <w:t xml:space="preserve"> entitled. Parents/Carers and school working together helps to make presence a reality. Even 90% attendance still means that 10% of learning time has been lost – nearly twenty days across a full year. </w:t>
                      </w:r>
                    </w:p>
                    <w:p w14:paraId="26DE43D0" w14:textId="77777777" w:rsidR="00C42144" w:rsidRPr="0050239D" w:rsidRDefault="00C42144" w:rsidP="00C42144">
                      <w:pPr>
                        <w:spacing w:after="43" w:line="259" w:lineRule="auto"/>
                        <w:rPr>
                          <w:rFonts w:cs="Arial"/>
                          <w:color w:val="000000"/>
                          <w:sz w:val="24"/>
                          <w:lang w:eastAsia="en-GB"/>
                        </w:rPr>
                      </w:pPr>
                    </w:p>
                    <w:p w14:paraId="37DC3B22" w14:textId="77777777" w:rsidR="00C42144" w:rsidRPr="0050239D" w:rsidRDefault="00C42144" w:rsidP="00C42144">
                      <w:pPr>
                        <w:spacing w:after="43" w:line="259" w:lineRule="auto"/>
                        <w:rPr>
                          <w:rFonts w:cs="Arial"/>
                          <w:color w:val="000000" w:themeColor="text1"/>
                          <w:sz w:val="24"/>
                          <w:lang w:eastAsia="en-GB"/>
                        </w:rPr>
                      </w:pPr>
                      <w:r w:rsidRPr="0050239D">
                        <w:rPr>
                          <w:rFonts w:cs="Arial"/>
                          <w:color w:val="000000" w:themeColor="text1"/>
                          <w:sz w:val="24"/>
                          <w:lang w:eastAsia="en-GB"/>
                        </w:rPr>
                        <w:t xml:space="preserve">If an absence is planned, e.g. a hospital appointment, please let the school know </w:t>
                      </w:r>
                      <w:r w:rsidR="000501A7">
                        <w:rPr>
                          <w:rFonts w:cs="Arial"/>
                          <w:color w:val="000000" w:themeColor="text1"/>
                          <w:sz w:val="24"/>
                          <w:lang w:eastAsia="en-GB"/>
                        </w:rPr>
                        <w:t>in advance.</w:t>
                      </w:r>
                      <w:r w:rsidRPr="0050239D">
                        <w:rPr>
                          <w:rFonts w:cs="Arial"/>
                          <w:color w:val="000000" w:themeColor="text1"/>
                          <w:sz w:val="24"/>
                          <w:lang w:eastAsia="en-GB"/>
                        </w:rPr>
                        <w:t xml:space="preserve"> </w:t>
                      </w:r>
                    </w:p>
                    <w:p w14:paraId="16D56683" w14:textId="77777777" w:rsidR="00C42144" w:rsidRPr="0050239D" w:rsidRDefault="00C42144" w:rsidP="00C42144">
                      <w:pPr>
                        <w:spacing w:after="43" w:line="259" w:lineRule="auto"/>
                        <w:rPr>
                          <w:rFonts w:cs="Arial"/>
                          <w:color w:val="000000" w:themeColor="text1"/>
                          <w:sz w:val="24"/>
                          <w:lang w:eastAsia="en-GB"/>
                        </w:rPr>
                      </w:pPr>
                    </w:p>
                    <w:p w14:paraId="13CA7D4B" w14:textId="459241C3" w:rsidR="00C42144" w:rsidRPr="0050239D" w:rsidRDefault="00C42144" w:rsidP="00C42144">
                      <w:pPr>
                        <w:spacing w:after="43" w:line="259" w:lineRule="auto"/>
                        <w:rPr>
                          <w:rFonts w:cs="Arial"/>
                          <w:color w:val="000000" w:themeColor="text1"/>
                          <w:sz w:val="24"/>
                          <w:lang w:eastAsia="en-GB"/>
                        </w:rPr>
                      </w:pPr>
                      <w:r w:rsidRPr="0050239D">
                        <w:rPr>
                          <w:rFonts w:cs="Arial"/>
                          <w:color w:val="000000"/>
                          <w:sz w:val="24"/>
                          <w:lang w:eastAsia="en-GB"/>
                        </w:rPr>
                        <w:t xml:space="preserve">If your child is ill and cannot attend school, please contact the school before, or as soon as possible after 9.00am on the first day of absence. </w:t>
                      </w:r>
                      <w:r w:rsidRPr="0050239D">
                        <w:rPr>
                          <w:rFonts w:cs="Arial"/>
                          <w:snapToGrid w:val="0"/>
                          <w:sz w:val="24"/>
                        </w:rPr>
                        <w:t xml:space="preserve">This can be by telephone or via Parents Portal. </w:t>
                      </w:r>
                      <w:r w:rsidRPr="0050239D">
                        <w:rPr>
                          <w:rFonts w:cs="Arial"/>
                          <w:color w:val="000000" w:themeColor="text1"/>
                          <w:sz w:val="24"/>
                          <w:lang w:eastAsia="en-GB"/>
                        </w:rPr>
                        <w:t xml:space="preserve">If your child is absent for more than three days, please contact the school again to update us.  </w:t>
                      </w:r>
                    </w:p>
                    <w:p w14:paraId="5A356795" w14:textId="77777777" w:rsidR="00C42144" w:rsidRPr="0050239D" w:rsidRDefault="00C42144" w:rsidP="00C42144">
                      <w:pPr>
                        <w:spacing w:after="43" w:line="259" w:lineRule="auto"/>
                        <w:rPr>
                          <w:rFonts w:cs="Arial"/>
                          <w:snapToGrid w:val="0"/>
                          <w:sz w:val="24"/>
                        </w:rPr>
                      </w:pPr>
                      <w:r w:rsidRPr="0050239D">
                        <w:rPr>
                          <w:rFonts w:cs="Arial"/>
                          <w:snapToGrid w:val="0"/>
                          <w:sz w:val="24"/>
                        </w:rPr>
                        <w:t xml:space="preserve"> </w:t>
                      </w:r>
                    </w:p>
                    <w:p w14:paraId="4DD3A7F4" w14:textId="77777777" w:rsidR="00C42144" w:rsidRPr="0050239D" w:rsidRDefault="00C42144" w:rsidP="00C42144">
                      <w:pPr>
                        <w:spacing w:line="259" w:lineRule="auto"/>
                        <w:rPr>
                          <w:rFonts w:cs="Arial"/>
                          <w:color w:val="000000" w:themeColor="text1"/>
                          <w:sz w:val="24"/>
                          <w:lang w:eastAsia="en-GB"/>
                        </w:rPr>
                      </w:pPr>
                      <w:r w:rsidRPr="0050239D">
                        <w:rPr>
                          <w:rFonts w:cs="Arial"/>
                          <w:color w:val="000000" w:themeColor="text1"/>
                          <w:sz w:val="24"/>
                          <w:lang w:eastAsia="en-GB"/>
                        </w:rPr>
                        <w:t xml:space="preserve">If your child is absent and no contact is made by you, a text message will be sent from the school. If you have not contacted the school to say your child is absent but have received a text message, please contact the school as soon as possible. </w:t>
                      </w:r>
                    </w:p>
                    <w:p w14:paraId="4BDF19E6" w14:textId="77777777" w:rsidR="00C42144" w:rsidRPr="0050239D" w:rsidRDefault="00C42144" w:rsidP="00C42144">
                      <w:pPr>
                        <w:spacing w:line="259" w:lineRule="auto"/>
                        <w:rPr>
                          <w:rFonts w:cs="Arial"/>
                          <w:color w:val="000000" w:themeColor="text1"/>
                          <w:sz w:val="24"/>
                          <w:lang w:eastAsia="en-GB"/>
                        </w:rPr>
                      </w:pPr>
                    </w:p>
                    <w:p w14:paraId="48F179BA" w14:textId="77777777" w:rsidR="00C42144" w:rsidRPr="0050239D" w:rsidRDefault="00C42144" w:rsidP="00C42144">
                      <w:pPr>
                        <w:spacing w:line="259" w:lineRule="auto"/>
                        <w:rPr>
                          <w:rFonts w:cs="Arial"/>
                          <w:color w:val="000000" w:themeColor="text1"/>
                          <w:sz w:val="24"/>
                          <w:lang w:eastAsia="en-GB"/>
                        </w:rPr>
                      </w:pPr>
                      <w:r w:rsidRPr="0050239D">
                        <w:rPr>
                          <w:rFonts w:cs="Arial"/>
                          <w:color w:val="000000" w:themeColor="text1"/>
                          <w:sz w:val="24"/>
                          <w:lang w:eastAsia="en-GB"/>
                        </w:rPr>
                        <w:t xml:space="preserve">If the school is concerned about your child’s whereabouts, and there has been no explanation for an absence, a School Worker may arrange to visit you and your child at home (normally after three consecutive days of absence). </w:t>
                      </w:r>
                    </w:p>
                    <w:p w14:paraId="72D7A0FF" w14:textId="77777777" w:rsidR="00C42144" w:rsidRPr="0050239D" w:rsidRDefault="00C42144" w:rsidP="00C42144">
                      <w:pPr>
                        <w:autoSpaceDE w:val="0"/>
                        <w:autoSpaceDN w:val="0"/>
                        <w:adjustRightInd w:val="0"/>
                        <w:rPr>
                          <w:rFonts w:cs="Arial"/>
                          <w:color w:val="000000"/>
                          <w:sz w:val="24"/>
                          <w:lang w:eastAsia="en-GB"/>
                        </w:rPr>
                      </w:pPr>
                    </w:p>
                    <w:p w14:paraId="55483AF7" w14:textId="77777777" w:rsidR="00C42144" w:rsidRPr="0050239D" w:rsidRDefault="00C42144" w:rsidP="00C42144">
                      <w:pPr>
                        <w:pStyle w:val="Default"/>
                        <w:spacing w:line="259" w:lineRule="auto"/>
                      </w:pPr>
                      <w:r w:rsidRPr="0050239D">
                        <w:t xml:space="preserve">Dundee City Council asks that parents do not take children out of school for family holidays during term time. In accordance with Scottish Government guidelines, almost all holidays are recorded as unauthorised. </w:t>
                      </w:r>
                    </w:p>
                    <w:p w14:paraId="4F0AF7F6" w14:textId="77777777" w:rsidR="00C42144" w:rsidRPr="0050239D" w:rsidRDefault="00C42144" w:rsidP="00C42144">
                      <w:pPr>
                        <w:rPr>
                          <w:b/>
                          <w:bCs/>
                          <w:sz w:val="24"/>
                        </w:rPr>
                      </w:pPr>
                    </w:p>
                    <w:p w14:paraId="4F05C443" w14:textId="77777777" w:rsidR="00C42144" w:rsidRDefault="00C42144" w:rsidP="00C42144">
                      <w:pPr>
                        <w:rPr>
                          <w:rFonts w:cs="Arial"/>
                          <w:i/>
                          <w:iCs/>
                          <w:snapToGrid w:val="0"/>
                          <w:color w:val="EE0000"/>
                          <w:sz w:val="22"/>
                          <w:szCs w:val="22"/>
                        </w:rPr>
                      </w:pPr>
                    </w:p>
                    <w:p w14:paraId="2B47103D" w14:textId="77777777" w:rsidR="00C42144" w:rsidRPr="004671A7" w:rsidRDefault="00C42144" w:rsidP="00C42144">
                      <w:pPr>
                        <w:pStyle w:val="PlainText"/>
                        <w:jc w:val="both"/>
                        <w:rPr>
                          <w:rFonts w:ascii="Arial" w:hAnsi="Arial" w:cs="Arial"/>
                          <w:sz w:val="22"/>
                          <w:szCs w:val="22"/>
                        </w:rPr>
                      </w:pPr>
                      <w:hyperlink r:id="rId22" w:history="1">
                        <w:r w:rsidRPr="00D41FE1">
                          <w:rPr>
                            <w:rStyle w:val="Hyperlink"/>
                            <w:rFonts w:ascii="Arial" w:hAnsi="Arial" w:cs="Arial"/>
                            <w:sz w:val="22"/>
                            <w:szCs w:val="22"/>
                          </w:rPr>
                          <w:t>School attendance: a guide for parents</w:t>
                        </w:r>
                      </w:hyperlink>
                      <w:r>
                        <w:t xml:space="preserve"> </w:t>
                      </w:r>
                      <w:r w:rsidRPr="006F687E">
                        <w:rPr>
                          <w:rFonts w:ascii="Arial" w:hAnsi="Arial" w:cs="Arial"/>
                          <w:sz w:val="22"/>
                          <w:szCs w:val="22"/>
                        </w:rPr>
                        <w:t>is a</w:t>
                      </w:r>
                      <w:r>
                        <w:t xml:space="preserve"> </w:t>
                      </w:r>
                      <w:r>
                        <w:rPr>
                          <w:rFonts w:ascii="Arial" w:hAnsi="Arial" w:cs="Arial"/>
                          <w:bCs/>
                          <w:sz w:val="22"/>
                          <w:szCs w:val="22"/>
                        </w:rPr>
                        <w:t xml:space="preserve">government </w:t>
                      </w:r>
                      <w:r w:rsidRPr="004671A7">
                        <w:rPr>
                          <w:rFonts w:ascii="Arial" w:hAnsi="Arial" w:cs="Arial"/>
                          <w:bCs/>
                          <w:sz w:val="22"/>
                          <w:szCs w:val="22"/>
                        </w:rPr>
                        <w:t>guide for parents about school attendance</w:t>
                      </w:r>
                      <w:r>
                        <w:rPr>
                          <w:rFonts w:ascii="Arial" w:hAnsi="Arial" w:cs="Arial"/>
                          <w:sz w:val="22"/>
                          <w:szCs w:val="22"/>
                        </w:rPr>
                        <w:t xml:space="preserve">. It </w:t>
                      </w:r>
                      <w:r w:rsidRPr="004671A7">
                        <w:rPr>
                          <w:rFonts w:ascii="Arial" w:hAnsi="Arial" w:cs="Arial"/>
                          <w:sz w:val="22"/>
                          <w:szCs w:val="22"/>
                        </w:rPr>
                        <w:t>explains parental responsibilities with regard to children’s attendance at school</w:t>
                      </w:r>
                      <w:r>
                        <w:rPr>
                          <w:rFonts w:ascii="Arial" w:hAnsi="Arial" w:cs="Arial"/>
                          <w:sz w:val="22"/>
                          <w:szCs w:val="22"/>
                        </w:rPr>
                        <w:t>.</w:t>
                      </w:r>
                    </w:p>
                    <w:p w14:paraId="6046BC17" w14:textId="77777777" w:rsidR="00C42144" w:rsidRPr="00D41FE1" w:rsidRDefault="00C42144" w:rsidP="00C42144">
                      <w:pPr>
                        <w:rPr>
                          <w:rFonts w:cs="Arial"/>
                          <w:i/>
                          <w:iCs/>
                          <w:color w:val="EE0000"/>
                          <w:sz w:val="22"/>
                          <w:szCs w:val="22"/>
                        </w:rPr>
                      </w:pPr>
                      <w:r w:rsidRPr="00A15586">
                        <w:rPr>
                          <w:rFonts w:cs="Arial"/>
                          <w:i/>
                          <w:iCs/>
                          <w:snapToGrid w:val="0"/>
                          <w:color w:val="EE0000"/>
                          <w:sz w:val="22"/>
                          <w:szCs w:val="22"/>
                        </w:rPr>
                        <w:t xml:space="preserve"> </w:t>
                      </w:r>
                    </w:p>
                    <w:p w14:paraId="14AAA695" w14:textId="77777777" w:rsidR="00C42144" w:rsidRPr="00A15586" w:rsidRDefault="00C42144" w:rsidP="00C42144">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i/>
                          <w:iCs/>
                          <w:snapToGrid w:val="0"/>
                          <w:color w:val="EE0000"/>
                          <w:sz w:val="22"/>
                          <w:szCs w:val="22"/>
                        </w:rPr>
                      </w:pPr>
                    </w:p>
                    <w:p w14:paraId="71C56F01" w14:textId="77777777" w:rsidR="00C42144" w:rsidRPr="00D41FE1" w:rsidRDefault="00C42144" w:rsidP="00C42144">
                      <w:pPr>
                        <w:rPr>
                          <w:rFonts w:cs="Arial"/>
                          <w:sz w:val="22"/>
                          <w:szCs w:val="22"/>
                        </w:rPr>
                      </w:pPr>
                    </w:p>
                  </w:txbxContent>
                </v:textbox>
              </v:shape>
            </w:pict>
          </mc:Fallback>
        </mc:AlternateContent>
      </w:r>
      <w:r w:rsidRPr="00806D5C">
        <w:rPr>
          <w:rFonts w:asciiTheme="majorHAnsi" w:hAnsiTheme="majorHAnsi"/>
          <w:sz w:val="40"/>
          <w:szCs w:val="40"/>
        </w:rPr>
        <w:t>Section 7:</w:t>
      </w:r>
      <w:r w:rsidR="00806D5C">
        <w:rPr>
          <w:sz w:val="40"/>
          <w:szCs w:val="40"/>
        </w:rPr>
        <w:t xml:space="preserve"> </w:t>
      </w:r>
      <w:r w:rsidRPr="00806D5C">
        <w:rPr>
          <w:rFonts w:asciiTheme="majorHAnsi" w:hAnsiTheme="majorHAnsi"/>
          <w:sz w:val="40"/>
          <w:szCs w:val="40"/>
        </w:rPr>
        <w:t>Attendance</w:t>
      </w:r>
    </w:p>
    <w:p w14:paraId="723BABBA" w14:textId="77777777" w:rsidR="005C4B29" w:rsidRDefault="005C4B29" w:rsidP="00492A20">
      <w:pPr>
        <w:pStyle w:val="sectionheader"/>
      </w:pPr>
    </w:p>
    <w:p w14:paraId="76380284" w14:textId="77777777" w:rsidR="005C4B29" w:rsidRDefault="005C4B29" w:rsidP="00492A20">
      <w:pPr>
        <w:pStyle w:val="sectionheader"/>
      </w:pPr>
    </w:p>
    <w:p w14:paraId="5DC57D35" w14:textId="77777777" w:rsidR="005C4B29" w:rsidRDefault="005C4B29" w:rsidP="00492A20">
      <w:pPr>
        <w:pStyle w:val="sectionheader"/>
      </w:pPr>
    </w:p>
    <w:p w14:paraId="7C6152CF" w14:textId="77777777" w:rsidR="005C4B29" w:rsidRDefault="005C4B29" w:rsidP="00492A20">
      <w:pPr>
        <w:pStyle w:val="sectionheader"/>
      </w:pPr>
    </w:p>
    <w:p w14:paraId="3CB2D95E" w14:textId="77777777" w:rsidR="005C4B29" w:rsidRDefault="005C4B29" w:rsidP="00492A20">
      <w:pPr>
        <w:pStyle w:val="sectionheader"/>
      </w:pPr>
    </w:p>
    <w:p w14:paraId="3449C2E4" w14:textId="77777777" w:rsidR="005C4B29" w:rsidRDefault="005C4B29" w:rsidP="00492A20">
      <w:pPr>
        <w:pStyle w:val="sectionheader"/>
      </w:pPr>
    </w:p>
    <w:p w14:paraId="0CC67335" w14:textId="77777777" w:rsidR="005C4B29" w:rsidRDefault="005C4B29" w:rsidP="00492A20">
      <w:pPr>
        <w:pStyle w:val="sectionheader"/>
      </w:pPr>
    </w:p>
    <w:p w14:paraId="343E6B95" w14:textId="77777777" w:rsidR="005C4B29" w:rsidRDefault="005C4B29" w:rsidP="00492A20">
      <w:pPr>
        <w:pStyle w:val="sectionheader"/>
      </w:pPr>
    </w:p>
    <w:p w14:paraId="59B1F6DD" w14:textId="77777777" w:rsidR="005C4B29" w:rsidRDefault="005C4B29" w:rsidP="00492A20">
      <w:pPr>
        <w:pStyle w:val="sectionheader"/>
      </w:pPr>
    </w:p>
    <w:p w14:paraId="1B585DEB" w14:textId="77777777" w:rsidR="00C42144" w:rsidRDefault="00C42144" w:rsidP="00492A20">
      <w:pPr>
        <w:pStyle w:val="sectionheader"/>
      </w:pPr>
    </w:p>
    <w:p w14:paraId="2817CDD9" w14:textId="77777777" w:rsidR="00C42144" w:rsidRDefault="00C42144" w:rsidP="00492A20">
      <w:pPr>
        <w:pStyle w:val="sectionheader"/>
      </w:pPr>
    </w:p>
    <w:p w14:paraId="3440D0A1" w14:textId="77777777" w:rsidR="00C42144" w:rsidRDefault="00C42144" w:rsidP="00492A20">
      <w:pPr>
        <w:pStyle w:val="sectionheader"/>
      </w:pPr>
    </w:p>
    <w:p w14:paraId="35907F50" w14:textId="77777777" w:rsidR="00C42144" w:rsidRDefault="00C42144" w:rsidP="00492A20">
      <w:pPr>
        <w:pStyle w:val="sectionheader"/>
      </w:pPr>
    </w:p>
    <w:p w14:paraId="0370FD34" w14:textId="77777777" w:rsidR="00C42144" w:rsidRDefault="00C42144" w:rsidP="00492A20">
      <w:pPr>
        <w:pStyle w:val="sectionheader"/>
      </w:pPr>
    </w:p>
    <w:p w14:paraId="20AE5EE7" w14:textId="77777777" w:rsidR="00C42144" w:rsidRDefault="00A33B6E" w:rsidP="00492A20">
      <w:pPr>
        <w:pStyle w:val="sectionheader"/>
      </w:pPr>
      <w:r w:rsidRPr="00806D5C">
        <w:rPr>
          <w:rFonts w:asciiTheme="majorHAnsi" w:hAnsiTheme="majorHAnsi" w:cs="Arial"/>
          <w:noProof/>
          <w:color w:val="000000" w:themeColor="text1"/>
          <w:sz w:val="22"/>
          <w:szCs w:val="22"/>
          <w:lang w:val="en"/>
        </w:rPr>
        <w:lastRenderedPageBreak/>
        <mc:AlternateContent>
          <mc:Choice Requires="wps">
            <w:drawing>
              <wp:anchor distT="0" distB="0" distL="114300" distR="114300" simplePos="0" relativeHeight="251673615" behindDoc="0" locked="0" layoutInCell="1" allowOverlap="1" wp14:anchorId="200E1F42" wp14:editId="61862030">
                <wp:simplePos x="0" y="0"/>
                <wp:positionH relativeFrom="column">
                  <wp:posOffset>-485775</wp:posOffset>
                </wp:positionH>
                <wp:positionV relativeFrom="paragraph">
                  <wp:posOffset>350520</wp:posOffset>
                </wp:positionV>
                <wp:extent cx="6696075" cy="8963025"/>
                <wp:effectExtent l="0" t="0" r="28575" b="28575"/>
                <wp:wrapNone/>
                <wp:docPr id="612908194" name="Text Box 11"/>
                <wp:cNvGraphicFramePr/>
                <a:graphic xmlns:a="http://schemas.openxmlformats.org/drawingml/2006/main">
                  <a:graphicData uri="http://schemas.microsoft.com/office/word/2010/wordprocessingShape">
                    <wps:wsp>
                      <wps:cNvSpPr txBox="1"/>
                      <wps:spPr>
                        <a:xfrm>
                          <a:off x="0" y="0"/>
                          <a:ext cx="6696075" cy="8963025"/>
                        </a:xfrm>
                        <a:prstGeom prst="rect">
                          <a:avLst/>
                        </a:prstGeom>
                        <a:solidFill>
                          <a:schemeClr val="lt1"/>
                        </a:solidFill>
                        <a:ln w="6350">
                          <a:solidFill>
                            <a:prstClr val="black"/>
                          </a:solidFill>
                        </a:ln>
                      </wps:spPr>
                      <wps:txbx>
                        <w:txbxContent>
                          <w:p w14:paraId="46DB6B95"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Cs/>
                                <w:sz w:val="24"/>
                              </w:rPr>
                              <w:t xml:space="preserve">The </w:t>
                            </w:r>
                            <w:hyperlink r:id="rId23" w:history="1">
                              <w:r w:rsidRPr="003B7CFA">
                                <w:rPr>
                                  <w:rStyle w:val="Hyperlink"/>
                                  <w:rFonts w:eastAsia="Calibri" w:cs="Arial"/>
                                  <w:bCs/>
                                  <w:sz w:val="24"/>
                                </w:rPr>
                                <w:t>Schools &amp; Learning</w:t>
                              </w:r>
                            </w:hyperlink>
                            <w:r w:rsidRPr="003B7CFA">
                              <w:rPr>
                                <w:rFonts w:eastAsia="Calibri" w:cs="Arial"/>
                                <w:bCs/>
                                <w:sz w:val="24"/>
                              </w:rPr>
                              <w:t xml:space="preserve"> pages on the Dundee City Council Website (go to </w:t>
                            </w:r>
                            <w:hyperlink r:id="rId24" w:history="1">
                              <w:r w:rsidRPr="003B7CFA">
                                <w:rPr>
                                  <w:rStyle w:val="Hyperlink"/>
                                  <w:rFonts w:eastAsia="Calibri" w:cs="Arial"/>
                                  <w:bCs/>
                                  <w:sz w:val="24"/>
                                </w:rPr>
                                <w:t>www.dundeecity.gov.uk</w:t>
                              </w:r>
                            </w:hyperlink>
                            <w:r w:rsidRPr="003B7CFA">
                              <w:rPr>
                                <w:rFonts w:eastAsia="Calibri" w:cs="Arial"/>
                                <w:bCs/>
                                <w:sz w:val="24"/>
                              </w:rPr>
                              <w:t xml:space="preserve"> and choose Schools and Learning) contains a wide range of relevant information for Parents/Carers. </w:t>
                            </w:r>
                          </w:p>
                          <w:p w14:paraId="6ABB143C"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p>
                          <w:p w14:paraId="26042B39"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
                                <w:sz w:val="24"/>
                              </w:rPr>
                              <w:t>Enrolment &amp; Placing Requests</w:t>
                            </w:r>
                          </w:p>
                          <w:p w14:paraId="08FAF2FE"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Cs/>
                                <w:sz w:val="24"/>
                              </w:rPr>
                            </w:pPr>
                            <w:r w:rsidRPr="003B7CFA">
                              <w:rPr>
                                <w:rFonts w:eastAsia="Calibri" w:cs="Arial"/>
                                <w:bCs/>
                                <w:sz w:val="24"/>
                              </w:rPr>
                              <w:t>Information on how to secure a school place for your P1 child, how P7-S1 transfer is managed, and how to change schools is on the D</w:t>
                            </w:r>
                            <w:r w:rsidR="000B6789">
                              <w:rPr>
                                <w:rFonts w:eastAsia="Calibri" w:cs="Arial"/>
                                <w:bCs/>
                                <w:sz w:val="24"/>
                              </w:rPr>
                              <w:t>C</w:t>
                            </w:r>
                            <w:r w:rsidRPr="003B7CFA">
                              <w:rPr>
                                <w:rFonts w:eastAsia="Calibri" w:cs="Arial"/>
                                <w:bCs/>
                                <w:sz w:val="24"/>
                              </w:rPr>
                              <w:t xml:space="preserve">C website at </w:t>
                            </w:r>
                            <w:hyperlink r:id="rId25" w:history="1">
                              <w:r w:rsidRPr="003B7CFA">
                                <w:rPr>
                                  <w:rStyle w:val="Hyperlink"/>
                                  <w:rFonts w:eastAsia="Calibri" w:cs="Arial"/>
                                  <w:bCs/>
                                  <w:sz w:val="24"/>
                                </w:rPr>
                                <w:t>Enrolment and Placing Requests for Schools in Dundee</w:t>
                              </w:r>
                            </w:hyperlink>
                            <w:r w:rsidRPr="003B7CFA">
                              <w:rPr>
                                <w:rFonts w:eastAsia="Calibri" w:cs="Arial"/>
                                <w:bCs/>
                                <w:sz w:val="24"/>
                              </w:rPr>
                              <w:t>.</w:t>
                            </w:r>
                          </w:p>
                          <w:p w14:paraId="1E48A01D"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center"/>
                              <w:rPr>
                                <w:rFonts w:eastAsia="Calibri" w:cs="Arial"/>
                                <w:b/>
                                <w:sz w:val="24"/>
                              </w:rPr>
                            </w:pPr>
                          </w:p>
                          <w:p w14:paraId="633347F5" w14:textId="77777777" w:rsidR="003B7CFA" w:rsidRPr="003B7CFA" w:rsidRDefault="003B7CFA" w:rsidP="003B7CFA">
                            <w:pPr>
                              <w:rPr>
                                <w:rFonts w:cs="Arial"/>
                                <w:b/>
                                <w:bCs/>
                                <w:sz w:val="24"/>
                              </w:rPr>
                            </w:pPr>
                            <w:r w:rsidRPr="003B7CFA">
                              <w:rPr>
                                <w:rFonts w:cs="Arial"/>
                                <w:b/>
                                <w:bCs/>
                                <w:sz w:val="24"/>
                              </w:rPr>
                              <w:t>School Clothing Grants</w:t>
                            </w:r>
                          </w:p>
                          <w:p w14:paraId="415C7086" w14:textId="77777777" w:rsidR="003B7CFA" w:rsidRPr="003B7CFA" w:rsidRDefault="003B7CFA" w:rsidP="003B7CFA">
                            <w:pPr>
                              <w:rPr>
                                <w:rFonts w:cs="Arial"/>
                                <w:bCs/>
                                <w:sz w:val="24"/>
                              </w:rPr>
                            </w:pPr>
                            <w:r w:rsidRPr="003B7CFA">
                              <w:rPr>
                                <w:rFonts w:cs="Arial"/>
                                <w:bCs/>
                                <w:sz w:val="24"/>
                              </w:rPr>
                              <w:t>Information on eligibility and application is</w:t>
                            </w:r>
                            <w:r w:rsidRPr="003B7CFA">
                              <w:rPr>
                                <w:rFonts w:eastAsia="Calibri" w:cs="Arial"/>
                                <w:bCs/>
                                <w:sz w:val="24"/>
                              </w:rPr>
                              <w:t xml:space="preserve"> on the DCC website </w:t>
                            </w:r>
                            <w:r w:rsidRPr="003B7CFA">
                              <w:rPr>
                                <w:rFonts w:cs="Arial"/>
                                <w:bCs/>
                                <w:sz w:val="24"/>
                              </w:rPr>
                              <w:t xml:space="preserve">at </w:t>
                            </w:r>
                            <w:hyperlink r:id="rId26" w:history="1">
                              <w:r w:rsidRPr="003B7CFA">
                                <w:rPr>
                                  <w:rStyle w:val="Hyperlink"/>
                                  <w:rFonts w:cs="Arial"/>
                                  <w:bCs/>
                                  <w:sz w:val="24"/>
                                </w:rPr>
                                <w:t>School Clothing Grants</w:t>
                              </w:r>
                            </w:hyperlink>
                            <w:r w:rsidRPr="003B7CFA">
                              <w:rPr>
                                <w:rFonts w:cs="Arial"/>
                                <w:bCs/>
                                <w:sz w:val="24"/>
                              </w:rPr>
                              <w:t>.</w:t>
                            </w:r>
                          </w:p>
                          <w:p w14:paraId="12559B73" w14:textId="77777777" w:rsidR="003B7CFA" w:rsidRPr="003B7CFA" w:rsidRDefault="003B7CFA" w:rsidP="003B7CFA">
                            <w:pPr>
                              <w:rPr>
                                <w:sz w:val="24"/>
                              </w:rPr>
                            </w:pPr>
                          </w:p>
                          <w:p w14:paraId="79394B4A"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noProof/>
                                <w:sz w:val="24"/>
                                <w:lang w:val="en-US"/>
                              </w:rPr>
                            </w:pPr>
                            <w:r w:rsidRPr="003B7CFA">
                              <w:rPr>
                                <w:rFonts w:cs="Arial"/>
                                <w:b/>
                                <w:noProof/>
                                <w:sz w:val="24"/>
                                <w:lang w:val="en-US"/>
                              </w:rPr>
                              <w:t>School Meals</w:t>
                            </w:r>
                          </w:p>
                          <w:p w14:paraId="260A3EC9" w14:textId="77777777" w:rsidR="003B7CFA" w:rsidRPr="003B7CFA" w:rsidRDefault="003B7CFA" w:rsidP="00825CA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noProof/>
                                <w:sz w:val="24"/>
                                <w:lang w:val="en-US"/>
                              </w:rPr>
                            </w:pPr>
                            <w:r w:rsidRPr="003B7CFA">
                              <w:rPr>
                                <w:rFonts w:cs="Arial"/>
                                <w:noProof/>
                                <w:sz w:val="24"/>
                                <w:lang w:val="en-US"/>
                              </w:rPr>
                              <w:t xml:space="preserve">Information is </w:t>
                            </w:r>
                            <w:r w:rsidRPr="003B7CFA">
                              <w:rPr>
                                <w:rFonts w:eastAsia="Calibri" w:cs="Arial"/>
                                <w:bCs/>
                                <w:sz w:val="24"/>
                              </w:rPr>
                              <w:t xml:space="preserve">on the Council’s website </w:t>
                            </w:r>
                            <w:r w:rsidRPr="003B7CFA">
                              <w:rPr>
                                <w:rFonts w:cs="Arial"/>
                                <w:noProof/>
                                <w:sz w:val="24"/>
                                <w:lang w:val="en-US"/>
                              </w:rPr>
                              <w:t xml:space="preserve">at  </w:t>
                            </w:r>
                            <w:hyperlink r:id="rId27" w:history="1">
                              <w:r w:rsidRPr="003B7CFA">
                                <w:rPr>
                                  <w:rStyle w:val="Hyperlink"/>
                                  <w:rFonts w:cs="Arial"/>
                                  <w:noProof/>
                                  <w:sz w:val="24"/>
                                </w:rPr>
                                <w:t>School Meals.</w:t>
                              </w:r>
                            </w:hyperlink>
                            <w:r w:rsidRPr="003B7CFA">
                              <w:rPr>
                                <w:rFonts w:cs="Arial"/>
                                <w:noProof/>
                                <w:sz w:val="24"/>
                                <w:lang w:val="en-US"/>
                              </w:rPr>
                              <w:t xml:space="preserve">, including details of how to apply for free meals. </w:t>
                            </w:r>
                          </w:p>
                          <w:p w14:paraId="721763E2"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noProof/>
                                <w:sz w:val="24"/>
                                <w:lang w:val="en-US"/>
                              </w:rPr>
                            </w:pPr>
                            <w:r w:rsidRPr="003B7CFA">
                              <w:rPr>
                                <w:rFonts w:cs="Arial"/>
                                <w:noProof/>
                                <w:sz w:val="24"/>
                                <w:lang w:val="en-US"/>
                              </w:rPr>
                              <w:t xml:space="preserve"> </w:t>
                            </w:r>
                          </w:p>
                          <w:p w14:paraId="065FBE28"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sz w:val="24"/>
                              </w:rPr>
                            </w:pPr>
                            <w:r w:rsidRPr="003B7CFA">
                              <w:rPr>
                                <w:rFonts w:cs="Arial"/>
                                <w:snapToGrid w:val="0"/>
                                <w:sz w:val="24"/>
                              </w:rPr>
                              <w:t>Children/young people eat in the dining hall, which is supervised by staff. Glass bottles/glass flasks should not be brought to school. In primary schools, pupils staying for school lunches or packed lunches should not leave the grounds during lunch time without adult supervision and are not allowed to leave the school grounds during intervals. In secondary schools, specific policies are listed on the school’s website.</w:t>
                            </w:r>
                          </w:p>
                          <w:p w14:paraId="220EAB1F"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27C78CA5"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
                                <w:sz w:val="24"/>
                              </w:rPr>
                              <w:t>School Holidays</w:t>
                            </w:r>
                          </w:p>
                          <w:p w14:paraId="2D6B5B40"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Cs/>
                                <w:sz w:val="24"/>
                              </w:rPr>
                            </w:pPr>
                            <w:r w:rsidRPr="003B7CFA">
                              <w:rPr>
                                <w:rFonts w:eastAsia="Calibri" w:cs="Arial"/>
                                <w:bCs/>
                                <w:sz w:val="24"/>
                              </w:rPr>
                              <w:t xml:space="preserve">Holidays and In Service Closure Days are listed on the Council’s website at </w:t>
                            </w:r>
                            <w:hyperlink r:id="rId28" w:history="1">
                              <w:r w:rsidRPr="003B7CFA">
                                <w:rPr>
                                  <w:rStyle w:val="Hyperlink"/>
                                  <w:rFonts w:eastAsia="Calibri" w:cs="Arial"/>
                                  <w:bCs/>
                                  <w:sz w:val="24"/>
                                </w:rPr>
                                <w:t>School Term Dates</w:t>
                              </w:r>
                            </w:hyperlink>
                            <w:r w:rsidRPr="003B7CFA">
                              <w:rPr>
                                <w:rFonts w:eastAsia="Calibri" w:cs="Arial"/>
                                <w:bCs/>
                                <w:sz w:val="24"/>
                              </w:rPr>
                              <w:t>.</w:t>
                            </w:r>
                          </w:p>
                          <w:p w14:paraId="0A9880C4"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1790A2DE"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r w:rsidRPr="003B7CFA">
                              <w:rPr>
                                <w:rFonts w:cs="Arial"/>
                                <w:b/>
                                <w:snapToGrid w:val="0"/>
                                <w:sz w:val="24"/>
                              </w:rPr>
                              <w:t>Emergency School Closure</w:t>
                            </w:r>
                          </w:p>
                          <w:p w14:paraId="22C4D2F3" w14:textId="77777777" w:rsidR="003B7CFA" w:rsidRPr="003B7CFA" w:rsidRDefault="003B7CFA" w:rsidP="003B7CFA">
                            <w:pPr>
                              <w:tabs>
                                <w:tab w:val="left" w:pos="288"/>
                                <w:tab w:val="left" w:pos="720"/>
                              </w:tabs>
                              <w:rPr>
                                <w:rFonts w:cs="Arial"/>
                                <w:b/>
                                <w:snapToGrid w:val="0"/>
                                <w:sz w:val="24"/>
                              </w:rPr>
                            </w:pPr>
                            <w:r w:rsidRPr="003B7CFA">
                              <w:rPr>
                                <w:rFonts w:cs="Arial"/>
                                <w:snapToGrid w:val="0"/>
                                <w:sz w:val="24"/>
                              </w:rPr>
                              <w:t>In exceptional circumstances the school may be unable to function normally eg in severe weather or with power or water failures.  We shall do all we can to let you know about the details of closure and re-opening through the local radio, press, text messages and letters home. Primary children must be collected by an adult in the event of a closure during a school day.</w:t>
                            </w:r>
                          </w:p>
                          <w:p w14:paraId="73DD85DF"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1465B4CD"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r w:rsidRPr="003B7CFA">
                              <w:rPr>
                                <w:rFonts w:cs="Arial"/>
                                <w:b/>
                                <w:snapToGrid w:val="0"/>
                                <w:sz w:val="24"/>
                              </w:rPr>
                              <w:t>Promoting Positive Behaviour</w:t>
                            </w:r>
                          </w:p>
                          <w:p w14:paraId="1CD5C875"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color w:val="EE0000"/>
                                <w:sz w:val="24"/>
                              </w:rPr>
                            </w:pPr>
                            <w:r w:rsidRPr="003B7CFA">
                              <w:rPr>
                                <w:rFonts w:cs="Arial"/>
                                <w:bCs/>
                                <w:snapToGrid w:val="0"/>
                                <w:sz w:val="24"/>
                              </w:rPr>
                              <w:t xml:space="preserve">All Dundee schools encourage positive behaviour. </w:t>
                            </w:r>
                            <w:r w:rsidRPr="003B7CFA">
                              <w:rPr>
                                <w:rFonts w:cs="Arial"/>
                                <w:sz w:val="24"/>
                                <w:lang w:eastAsia="en-GB"/>
                              </w:rPr>
                              <w:t xml:space="preserve">Specific details for our school are available on the school’s website. </w:t>
                            </w:r>
                            <w:r w:rsidRPr="003B7CFA">
                              <w:rPr>
                                <w:rFonts w:cs="Arial"/>
                                <w:snapToGrid w:val="0"/>
                                <w:sz w:val="24"/>
                              </w:rPr>
                              <w:t xml:space="preserve">To ensure the safety and wellbeing of all, children and young people must behave responsibly within the school and in the grounds. </w:t>
                            </w:r>
                          </w:p>
                          <w:p w14:paraId="5077FBE2" w14:textId="77777777" w:rsidR="003B7CFA" w:rsidRPr="003B7CFA" w:rsidRDefault="003B7CFA" w:rsidP="003B7CFA">
                            <w:pPr>
                              <w:rPr>
                                <w:rFonts w:cs="Arial"/>
                                <w:sz w:val="24"/>
                                <w:lang w:eastAsia="en-GB"/>
                              </w:rPr>
                            </w:pPr>
                          </w:p>
                          <w:p w14:paraId="2606DC9A" w14:textId="77777777" w:rsidR="003B7CFA" w:rsidRPr="003B7CFA" w:rsidRDefault="003B7CFA" w:rsidP="003B7CFA">
                            <w:pPr>
                              <w:autoSpaceDE w:val="0"/>
                              <w:autoSpaceDN w:val="0"/>
                              <w:adjustRightInd w:val="0"/>
                              <w:rPr>
                                <w:rFonts w:cs="Arial"/>
                                <w:b/>
                                <w:bCs/>
                                <w:color w:val="000000"/>
                                <w:sz w:val="24"/>
                                <w:lang w:eastAsia="en-GB"/>
                              </w:rPr>
                            </w:pPr>
                            <w:r w:rsidRPr="003B7CFA">
                              <w:rPr>
                                <w:rFonts w:cs="Arial"/>
                                <w:b/>
                                <w:bCs/>
                                <w:color w:val="000000"/>
                                <w:sz w:val="24"/>
                                <w:lang w:eastAsia="en-GB"/>
                              </w:rPr>
                              <w:t>Accidents/Illness at School</w:t>
                            </w:r>
                          </w:p>
                          <w:p w14:paraId="7049CF11" w14:textId="77777777" w:rsidR="003B7CFA" w:rsidRPr="003B7CFA" w:rsidRDefault="003B7CFA" w:rsidP="003B7CFA">
                            <w:pPr>
                              <w:autoSpaceDE w:val="0"/>
                              <w:autoSpaceDN w:val="0"/>
                              <w:adjustRightInd w:val="0"/>
                              <w:rPr>
                                <w:rFonts w:cs="Arial"/>
                                <w:color w:val="000000"/>
                                <w:sz w:val="24"/>
                                <w:lang w:eastAsia="en-GB"/>
                              </w:rPr>
                            </w:pPr>
                            <w:r w:rsidRPr="003B7CFA">
                              <w:rPr>
                                <w:rFonts w:cs="Arial"/>
                                <w:color w:val="000000"/>
                                <w:sz w:val="24"/>
                                <w:lang w:eastAsia="en-GB"/>
                              </w:rPr>
                              <w:t xml:space="preserve">If a child/young person has an accident or becomes ill at school, we will attempt to contact parents then will contact the nominated Emergency Contact. It is very important that Emergency Contact details are kept up to date – please inform us immediately of any changes via Parents Portal, by telephone or at the School Office. </w:t>
                            </w:r>
                          </w:p>
                          <w:p w14:paraId="5A99B82F" w14:textId="77777777" w:rsidR="003B7CFA" w:rsidRPr="003B7CFA" w:rsidRDefault="003B7CFA" w:rsidP="003B7CFA">
                            <w:pPr>
                              <w:tabs>
                                <w:tab w:val="left" w:pos="288"/>
                                <w:tab w:val="left" w:pos="720"/>
                              </w:tabs>
                              <w:rPr>
                                <w:rFonts w:cs="Arial"/>
                                <w:b/>
                                <w:snapToGrid w:val="0"/>
                                <w:sz w:val="24"/>
                              </w:rPr>
                            </w:pPr>
                            <w:r w:rsidRPr="003B7CFA">
                              <w:rPr>
                                <w:rFonts w:cs="Arial"/>
                                <w:b/>
                                <w:snapToGrid w:val="0"/>
                                <w:sz w:val="24"/>
                              </w:rPr>
                              <w:t>Instrumental Tuition</w:t>
                            </w:r>
                          </w:p>
                          <w:p w14:paraId="563BCA66"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sz w:val="24"/>
                              </w:rPr>
                            </w:pPr>
                            <w:r w:rsidRPr="003B7CFA">
                              <w:rPr>
                                <w:rFonts w:cs="Arial"/>
                                <w:snapToGrid w:val="0"/>
                                <w:sz w:val="24"/>
                              </w:rPr>
                              <w:t xml:space="preserve">Information is on the Council website at </w:t>
                            </w:r>
                            <w:hyperlink r:id="rId29" w:history="1">
                              <w:r w:rsidRPr="003B7CFA">
                                <w:rPr>
                                  <w:rStyle w:val="Hyperlink"/>
                                  <w:rFonts w:cs="Arial"/>
                                  <w:snapToGrid w:val="0"/>
                                  <w:sz w:val="24"/>
                                </w:rPr>
                                <w:t>Instrumental Music Service</w:t>
                              </w:r>
                            </w:hyperlink>
                            <w:r w:rsidRPr="003B7CFA">
                              <w:rPr>
                                <w:rFonts w:cs="Arial"/>
                                <w:snapToGrid w:val="0"/>
                                <w:sz w:val="24"/>
                              </w:rPr>
                              <w:t>.</w:t>
                            </w:r>
                          </w:p>
                          <w:p w14:paraId="4ED09767" w14:textId="77777777" w:rsidR="00A33B6E" w:rsidRDefault="00A33B6E" w:rsidP="00A33B6E">
                            <w:pPr>
                              <w:autoSpaceDE w:val="0"/>
                              <w:autoSpaceDN w:val="0"/>
                              <w:adjustRightInd w:val="0"/>
                              <w:rPr>
                                <w:rFonts w:cs="Arial"/>
                                <w:b/>
                                <w:color w:val="000000"/>
                                <w:sz w:val="24"/>
                                <w:lang w:eastAsia="en-GB"/>
                              </w:rPr>
                            </w:pPr>
                          </w:p>
                          <w:p w14:paraId="334D16EC" w14:textId="77777777" w:rsidR="00A33B6E" w:rsidRPr="003B7CFA" w:rsidRDefault="00A33B6E" w:rsidP="00A33B6E">
                            <w:pPr>
                              <w:autoSpaceDE w:val="0"/>
                              <w:autoSpaceDN w:val="0"/>
                              <w:adjustRightInd w:val="0"/>
                              <w:rPr>
                                <w:rFonts w:cs="Arial"/>
                                <w:b/>
                                <w:color w:val="000000"/>
                                <w:sz w:val="24"/>
                                <w:lang w:eastAsia="en-GB"/>
                              </w:rPr>
                            </w:pPr>
                            <w:r w:rsidRPr="003B7CFA">
                              <w:rPr>
                                <w:rFonts w:cs="Arial"/>
                                <w:b/>
                                <w:color w:val="000000"/>
                                <w:sz w:val="24"/>
                                <w:lang w:eastAsia="en-GB"/>
                              </w:rPr>
                              <w:t>Appointments</w:t>
                            </w:r>
                          </w:p>
                          <w:p w14:paraId="2F7520AB" w14:textId="77777777" w:rsidR="00A33B6E" w:rsidRPr="003B7CFA" w:rsidRDefault="00A33B6E" w:rsidP="00A33B6E">
                            <w:pPr>
                              <w:autoSpaceDE w:val="0"/>
                              <w:autoSpaceDN w:val="0"/>
                              <w:adjustRightInd w:val="0"/>
                              <w:rPr>
                                <w:rFonts w:cs="Arial"/>
                                <w:color w:val="000000"/>
                                <w:sz w:val="24"/>
                                <w:lang w:eastAsia="en-GB"/>
                              </w:rPr>
                            </w:pPr>
                            <w:r w:rsidRPr="003B7CFA">
                              <w:rPr>
                                <w:rFonts w:cs="Arial"/>
                                <w:color w:val="000000"/>
                                <w:sz w:val="24"/>
                                <w:lang w:eastAsia="en-GB"/>
                              </w:rPr>
                              <w:t xml:space="preserve">If your child has an appointment during the school day or needs to leave school for any other reason, please put this in writing. It’s best if routine appointments could be made outwith school hours if possible. In the interest of safety, we cannot allow primary aged children to leave the school unaccompanied. If a primary aged child needs to leave school, they must be collected by a parent/carer/trusted adult from reception. </w:t>
                            </w:r>
                          </w:p>
                          <w:p w14:paraId="3B731E28" w14:textId="77777777" w:rsidR="003B7CFA" w:rsidRDefault="003B7CFA" w:rsidP="003B7CFA">
                            <w:pPr>
                              <w:tabs>
                                <w:tab w:val="left" w:pos="288"/>
                                <w:tab w:val="left" w:pos="72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E1F42" id="Text Box 11" o:spid="_x0000_s1035" type="#_x0000_t202" style="position:absolute;margin-left:-38.25pt;margin-top:27.6pt;width:527.25pt;height:705.75pt;z-index:251673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WlvPQIAAIQ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" fillcolor="white [3201]" strokeweight=".5pt">
                <v:textbox>
                  <w:txbxContent>
                    <w:p w14:paraId="46DB6B95"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Cs/>
                          <w:sz w:val="24"/>
                        </w:rPr>
                        <w:t xml:space="preserve">The </w:t>
                      </w:r>
                      <w:hyperlink r:id="rId30" w:history="1">
                        <w:r w:rsidRPr="003B7CFA">
                          <w:rPr>
                            <w:rStyle w:val="Hyperlink"/>
                            <w:rFonts w:eastAsia="Calibri" w:cs="Arial"/>
                            <w:bCs/>
                            <w:sz w:val="24"/>
                          </w:rPr>
                          <w:t>Schools &amp; Learning</w:t>
                        </w:r>
                      </w:hyperlink>
                      <w:r w:rsidRPr="003B7CFA">
                        <w:rPr>
                          <w:rFonts w:eastAsia="Calibri" w:cs="Arial"/>
                          <w:bCs/>
                          <w:sz w:val="24"/>
                        </w:rPr>
                        <w:t xml:space="preserve"> pages on the Dundee City Council Website (go to </w:t>
                      </w:r>
                      <w:hyperlink r:id="rId31" w:history="1">
                        <w:r w:rsidRPr="003B7CFA">
                          <w:rPr>
                            <w:rStyle w:val="Hyperlink"/>
                            <w:rFonts w:eastAsia="Calibri" w:cs="Arial"/>
                            <w:bCs/>
                            <w:sz w:val="24"/>
                          </w:rPr>
                          <w:t>www.dundeecity.gov.uk</w:t>
                        </w:r>
                      </w:hyperlink>
                      <w:r w:rsidRPr="003B7CFA">
                        <w:rPr>
                          <w:rFonts w:eastAsia="Calibri" w:cs="Arial"/>
                          <w:bCs/>
                          <w:sz w:val="24"/>
                        </w:rPr>
                        <w:t xml:space="preserve"> and choose Schools and Learning) contains a wide range of relevant information for Parents/Carers. </w:t>
                      </w:r>
                    </w:p>
                    <w:p w14:paraId="6ABB143C"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p>
                    <w:p w14:paraId="26042B39"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
                          <w:sz w:val="24"/>
                        </w:rPr>
                        <w:t>Enrolment &amp; Placing Requests</w:t>
                      </w:r>
                    </w:p>
                    <w:p w14:paraId="08FAF2FE"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Cs/>
                          <w:sz w:val="24"/>
                        </w:rPr>
                      </w:pPr>
                      <w:r w:rsidRPr="003B7CFA">
                        <w:rPr>
                          <w:rFonts w:eastAsia="Calibri" w:cs="Arial"/>
                          <w:bCs/>
                          <w:sz w:val="24"/>
                        </w:rPr>
                        <w:t>Information on how to secure a school place for your P1 child, how P7-S1 transfer is managed, and how to change schools is on the D</w:t>
                      </w:r>
                      <w:r w:rsidR="000B6789">
                        <w:rPr>
                          <w:rFonts w:eastAsia="Calibri" w:cs="Arial"/>
                          <w:bCs/>
                          <w:sz w:val="24"/>
                        </w:rPr>
                        <w:t>C</w:t>
                      </w:r>
                      <w:r w:rsidRPr="003B7CFA">
                        <w:rPr>
                          <w:rFonts w:eastAsia="Calibri" w:cs="Arial"/>
                          <w:bCs/>
                          <w:sz w:val="24"/>
                        </w:rPr>
                        <w:t xml:space="preserve">C website at </w:t>
                      </w:r>
                      <w:hyperlink r:id="rId32" w:history="1">
                        <w:r w:rsidRPr="003B7CFA">
                          <w:rPr>
                            <w:rStyle w:val="Hyperlink"/>
                            <w:rFonts w:eastAsia="Calibri" w:cs="Arial"/>
                            <w:bCs/>
                            <w:sz w:val="24"/>
                          </w:rPr>
                          <w:t>Enrolment and Placing Requests for Schools in Dundee</w:t>
                        </w:r>
                      </w:hyperlink>
                      <w:r w:rsidRPr="003B7CFA">
                        <w:rPr>
                          <w:rFonts w:eastAsia="Calibri" w:cs="Arial"/>
                          <w:bCs/>
                          <w:sz w:val="24"/>
                        </w:rPr>
                        <w:t>.</w:t>
                      </w:r>
                    </w:p>
                    <w:p w14:paraId="1E48A01D"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center"/>
                        <w:rPr>
                          <w:rFonts w:eastAsia="Calibri" w:cs="Arial"/>
                          <w:b/>
                          <w:sz w:val="24"/>
                        </w:rPr>
                      </w:pPr>
                    </w:p>
                    <w:p w14:paraId="633347F5" w14:textId="77777777" w:rsidR="003B7CFA" w:rsidRPr="003B7CFA" w:rsidRDefault="003B7CFA" w:rsidP="003B7CFA">
                      <w:pPr>
                        <w:rPr>
                          <w:rFonts w:cs="Arial"/>
                          <w:b/>
                          <w:bCs/>
                          <w:sz w:val="24"/>
                        </w:rPr>
                      </w:pPr>
                      <w:r w:rsidRPr="003B7CFA">
                        <w:rPr>
                          <w:rFonts w:cs="Arial"/>
                          <w:b/>
                          <w:bCs/>
                          <w:sz w:val="24"/>
                        </w:rPr>
                        <w:t>School Clothing Grants</w:t>
                      </w:r>
                    </w:p>
                    <w:p w14:paraId="415C7086" w14:textId="77777777" w:rsidR="003B7CFA" w:rsidRPr="003B7CFA" w:rsidRDefault="003B7CFA" w:rsidP="003B7CFA">
                      <w:pPr>
                        <w:rPr>
                          <w:rFonts w:cs="Arial"/>
                          <w:bCs/>
                          <w:sz w:val="24"/>
                        </w:rPr>
                      </w:pPr>
                      <w:r w:rsidRPr="003B7CFA">
                        <w:rPr>
                          <w:rFonts w:cs="Arial"/>
                          <w:bCs/>
                          <w:sz w:val="24"/>
                        </w:rPr>
                        <w:t>Information on eligibility and application is</w:t>
                      </w:r>
                      <w:r w:rsidRPr="003B7CFA">
                        <w:rPr>
                          <w:rFonts w:eastAsia="Calibri" w:cs="Arial"/>
                          <w:bCs/>
                          <w:sz w:val="24"/>
                        </w:rPr>
                        <w:t xml:space="preserve"> on the DCC website </w:t>
                      </w:r>
                      <w:r w:rsidRPr="003B7CFA">
                        <w:rPr>
                          <w:rFonts w:cs="Arial"/>
                          <w:bCs/>
                          <w:sz w:val="24"/>
                        </w:rPr>
                        <w:t xml:space="preserve">at </w:t>
                      </w:r>
                      <w:hyperlink r:id="rId33" w:history="1">
                        <w:r w:rsidRPr="003B7CFA">
                          <w:rPr>
                            <w:rStyle w:val="Hyperlink"/>
                            <w:rFonts w:cs="Arial"/>
                            <w:bCs/>
                            <w:sz w:val="24"/>
                          </w:rPr>
                          <w:t>School Clothing Grants</w:t>
                        </w:r>
                      </w:hyperlink>
                      <w:r w:rsidRPr="003B7CFA">
                        <w:rPr>
                          <w:rFonts w:cs="Arial"/>
                          <w:bCs/>
                          <w:sz w:val="24"/>
                        </w:rPr>
                        <w:t>.</w:t>
                      </w:r>
                    </w:p>
                    <w:p w14:paraId="12559B73" w14:textId="77777777" w:rsidR="003B7CFA" w:rsidRPr="003B7CFA" w:rsidRDefault="003B7CFA" w:rsidP="003B7CFA">
                      <w:pPr>
                        <w:rPr>
                          <w:sz w:val="24"/>
                        </w:rPr>
                      </w:pPr>
                    </w:p>
                    <w:p w14:paraId="79394B4A"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noProof/>
                          <w:sz w:val="24"/>
                          <w:lang w:val="en-US"/>
                        </w:rPr>
                      </w:pPr>
                      <w:r w:rsidRPr="003B7CFA">
                        <w:rPr>
                          <w:rFonts w:cs="Arial"/>
                          <w:b/>
                          <w:noProof/>
                          <w:sz w:val="24"/>
                          <w:lang w:val="en-US"/>
                        </w:rPr>
                        <w:t>School Meals</w:t>
                      </w:r>
                    </w:p>
                    <w:p w14:paraId="260A3EC9" w14:textId="77777777" w:rsidR="003B7CFA" w:rsidRPr="003B7CFA" w:rsidRDefault="003B7CFA" w:rsidP="00825CA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noProof/>
                          <w:sz w:val="24"/>
                          <w:lang w:val="en-US"/>
                        </w:rPr>
                      </w:pPr>
                      <w:r w:rsidRPr="003B7CFA">
                        <w:rPr>
                          <w:rFonts w:cs="Arial"/>
                          <w:noProof/>
                          <w:sz w:val="24"/>
                          <w:lang w:val="en-US"/>
                        </w:rPr>
                        <w:t xml:space="preserve">Information is </w:t>
                      </w:r>
                      <w:r w:rsidRPr="003B7CFA">
                        <w:rPr>
                          <w:rFonts w:eastAsia="Calibri" w:cs="Arial"/>
                          <w:bCs/>
                          <w:sz w:val="24"/>
                        </w:rPr>
                        <w:t xml:space="preserve">on the Council’s website </w:t>
                      </w:r>
                      <w:r w:rsidRPr="003B7CFA">
                        <w:rPr>
                          <w:rFonts w:cs="Arial"/>
                          <w:noProof/>
                          <w:sz w:val="24"/>
                          <w:lang w:val="en-US"/>
                        </w:rPr>
                        <w:t xml:space="preserve">at  </w:t>
                      </w:r>
                      <w:hyperlink r:id="rId34" w:history="1">
                        <w:r w:rsidRPr="003B7CFA">
                          <w:rPr>
                            <w:rStyle w:val="Hyperlink"/>
                            <w:rFonts w:cs="Arial"/>
                            <w:noProof/>
                            <w:sz w:val="24"/>
                          </w:rPr>
                          <w:t>School Meals.</w:t>
                        </w:r>
                      </w:hyperlink>
                      <w:r w:rsidRPr="003B7CFA">
                        <w:rPr>
                          <w:rFonts w:cs="Arial"/>
                          <w:noProof/>
                          <w:sz w:val="24"/>
                          <w:lang w:val="en-US"/>
                        </w:rPr>
                        <w:t xml:space="preserve">, including details of how to apply for free meals. </w:t>
                      </w:r>
                    </w:p>
                    <w:p w14:paraId="721763E2"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noProof/>
                          <w:sz w:val="24"/>
                          <w:lang w:val="en-US"/>
                        </w:rPr>
                      </w:pPr>
                      <w:r w:rsidRPr="003B7CFA">
                        <w:rPr>
                          <w:rFonts w:cs="Arial"/>
                          <w:noProof/>
                          <w:sz w:val="24"/>
                          <w:lang w:val="en-US"/>
                        </w:rPr>
                        <w:t xml:space="preserve"> </w:t>
                      </w:r>
                    </w:p>
                    <w:p w14:paraId="065FBE28"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sz w:val="24"/>
                        </w:rPr>
                      </w:pPr>
                      <w:r w:rsidRPr="003B7CFA">
                        <w:rPr>
                          <w:rFonts w:cs="Arial"/>
                          <w:snapToGrid w:val="0"/>
                          <w:sz w:val="24"/>
                        </w:rPr>
                        <w:t>Children/young people eat in the dining hall, which is supervised by staff. Glass bottles/glass flasks should not be brought to school. In primary schools, pupils staying for school lunches or packed lunches should not leave the grounds during lunch time without adult supervision and are not allowed to leave the school grounds during intervals. In secondary schools, specific policies are listed on the school’s website.</w:t>
                      </w:r>
                    </w:p>
                    <w:p w14:paraId="220EAB1F"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27C78CA5"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
                          <w:sz w:val="24"/>
                        </w:rPr>
                      </w:pPr>
                      <w:r w:rsidRPr="003B7CFA">
                        <w:rPr>
                          <w:rFonts w:eastAsia="Calibri" w:cs="Arial"/>
                          <w:b/>
                          <w:sz w:val="24"/>
                        </w:rPr>
                        <w:t>School Holidays</w:t>
                      </w:r>
                    </w:p>
                    <w:p w14:paraId="2D6B5B40" w14:textId="77777777" w:rsidR="003B7CFA" w:rsidRPr="003B7CFA" w:rsidRDefault="003B7CFA" w:rsidP="003B7CFA">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eastAsia="Calibri" w:cs="Arial"/>
                          <w:bCs/>
                          <w:sz w:val="24"/>
                        </w:rPr>
                      </w:pPr>
                      <w:r w:rsidRPr="003B7CFA">
                        <w:rPr>
                          <w:rFonts w:eastAsia="Calibri" w:cs="Arial"/>
                          <w:bCs/>
                          <w:sz w:val="24"/>
                        </w:rPr>
                        <w:t xml:space="preserve">Holidays and In Service Closure Days are listed on the Council’s website at </w:t>
                      </w:r>
                      <w:hyperlink r:id="rId35" w:history="1">
                        <w:r w:rsidRPr="003B7CFA">
                          <w:rPr>
                            <w:rStyle w:val="Hyperlink"/>
                            <w:rFonts w:eastAsia="Calibri" w:cs="Arial"/>
                            <w:bCs/>
                            <w:sz w:val="24"/>
                          </w:rPr>
                          <w:t>School Term Dates</w:t>
                        </w:r>
                      </w:hyperlink>
                      <w:r w:rsidRPr="003B7CFA">
                        <w:rPr>
                          <w:rFonts w:eastAsia="Calibri" w:cs="Arial"/>
                          <w:bCs/>
                          <w:sz w:val="24"/>
                        </w:rPr>
                        <w:t>.</w:t>
                      </w:r>
                    </w:p>
                    <w:p w14:paraId="0A9880C4"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1790A2DE"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r w:rsidRPr="003B7CFA">
                        <w:rPr>
                          <w:rFonts w:cs="Arial"/>
                          <w:b/>
                          <w:snapToGrid w:val="0"/>
                          <w:sz w:val="24"/>
                        </w:rPr>
                        <w:t>Emergency School Closure</w:t>
                      </w:r>
                    </w:p>
                    <w:p w14:paraId="22C4D2F3" w14:textId="77777777" w:rsidR="003B7CFA" w:rsidRPr="003B7CFA" w:rsidRDefault="003B7CFA" w:rsidP="003B7CFA">
                      <w:pPr>
                        <w:tabs>
                          <w:tab w:val="left" w:pos="288"/>
                          <w:tab w:val="left" w:pos="720"/>
                        </w:tabs>
                        <w:rPr>
                          <w:rFonts w:cs="Arial"/>
                          <w:b/>
                          <w:snapToGrid w:val="0"/>
                          <w:sz w:val="24"/>
                        </w:rPr>
                      </w:pPr>
                      <w:r w:rsidRPr="003B7CFA">
                        <w:rPr>
                          <w:rFonts w:cs="Arial"/>
                          <w:snapToGrid w:val="0"/>
                          <w:sz w:val="24"/>
                        </w:rPr>
                        <w:t>In exceptional circumstances the school may be unable to function normally eg in severe weather or with power or water failures.  We shall do all we can to let you know about the details of closure and re-opening through the local radio, press, text messages and letters home. Primary children must be collected by an adult in the event of a closure during a school day.</w:t>
                      </w:r>
                    </w:p>
                    <w:p w14:paraId="73DD85DF"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p>
                    <w:p w14:paraId="1465B4CD"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4"/>
                        </w:rPr>
                      </w:pPr>
                      <w:r w:rsidRPr="003B7CFA">
                        <w:rPr>
                          <w:rFonts w:cs="Arial"/>
                          <w:b/>
                          <w:snapToGrid w:val="0"/>
                          <w:sz w:val="24"/>
                        </w:rPr>
                        <w:t>Promoting Positive Behaviour</w:t>
                      </w:r>
                    </w:p>
                    <w:p w14:paraId="1CD5C875"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color w:val="EE0000"/>
                          <w:sz w:val="24"/>
                        </w:rPr>
                      </w:pPr>
                      <w:r w:rsidRPr="003B7CFA">
                        <w:rPr>
                          <w:rFonts w:cs="Arial"/>
                          <w:bCs/>
                          <w:snapToGrid w:val="0"/>
                          <w:sz w:val="24"/>
                        </w:rPr>
                        <w:t xml:space="preserve">All Dundee schools encourage positive behaviour. </w:t>
                      </w:r>
                      <w:r w:rsidRPr="003B7CFA">
                        <w:rPr>
                          <w:rFonts w:cs="Arial"/>
                          <w:sz w:val="24"/>
                          <w:lang w:eastAsia="en-GB"/>
                        </w:rPr>
                        <w:t xml:space="preserve">Specific details for our school are available on the school’s website. </w:t>
                      </w:r>
                      <w:r w:rsidRPr="003B7CFA">
                        <w:rPr>
                          <w:rFonts w:cs="Arial"/>
                          <w:snapToGrid w:val="0"/>
                          <w:sz w:val="24"/>
                        </w:rPr>
                        <w:t xml:space="preserve">To ensure the safety and wellbeing of all, children and young people must behave responsibly within the school and in the grounds. </w:t>
                      </w:r>
                    </w:p>
                    <w:p w14:paraId="5077FBE2" w14:textId="77777777" w:rsidR="003B7CFA" w:rsidRPr="003B7CFA" w:rsidRDefault="003B7CFA" w:rsidP="003B7CFA">
                      <w:pPr>
                        <w:rPr>
                          <w:rFonts w:cs="Arial"/>
                          <w:sz w:val="24"/>
                          <w:lang w:eastAsia="en-GB"/>
                        </w:rPr>
                      </w:pPr>
                    </w:p>
                    <w:p w14:paraId="2606DC9A" w14:textId="77777777" w:rsidR="003B7CFA" w:rsidRPr="003B7CFA" w:rsidRDefault="003B7CFA" w:rsidP="003B7CFA">
                      <w:pPr>
                        <w:autoSpaceDE w:val="0"/>
                        <w:autoSpaceDN w:val="0"/>
                        <w:adjustRightInd w:val="0"/>
                        <w:rPr>
                          <w:rFonts w:cs="Arial"/>
                          <w:b/>
                          <w:bCs/>
                          <w:color w:val="000000"/>
                          <w:sz w:val="24"/>
                          <w:lang w:eastAsia="en-GB"/>
                        </w:rPr>
                      </w:pPr>
                      <w:r w:rsidRPr="003B7CFA">
                        <w:rPr>
                          <w:rFonts w:cs="Arial"/>
                          <w:b/>
                          <w:bCs/>
                          <w:color w:val="000000"/>
                          <w:sz w:val="24"/>
                          <w:lang w:eastAsia="en-GB"/>
                        </w:rPr>
                        <w:t>Accidents/Illness at School</w:t>
                      </w:r>
                    </w:p>
                    <w:p w14:paraId="7049CF11" w14:textId="77777777" w:rsidR="003B7CFA" w:rsidRPr="003B7CFA" w:rsidRDefault="003B7CFA" w:rsidP="003B7CFA">
                      <w:pPr>
                        <w:autoSpaceDE w:val="0"/>
                        <w:autoSpaceDN w:val="0"/>
                        <w:adjustRightInd w:val="0"/>
                        <w:rPr>
                          <w:rFonts w:cs="Arial"/>
                          <w:color w:val="000000"/>
                          <w:sz w:val="24"/>
                          <w:lang w:eastAsia="en-GB"/>
                        </w:rPr>
                      </w:pPr>
                      <w:r w:rsidRPr="003B7CFA">
                        <w:rPr>
                          <w:rFonts w:cs="Arial"/>
                          <w:color w:val="000000"/>
                          <w:sz w:val="24"/>
                          <w:lang w:eastAsia="en-GB"/>
                        </w:rPr>
                        <w:t xml:space="preserve">If a child/young person has an accident or becomes ill at school, we will attempt to contact parents then will contact the nominated Emergency Contact. It is very important that Emergency Contact details are kept up to date – please inform us immediately of any changes via Parents Portal, by telephone or at the School Office. </w:t>
                      </w:r>
                    </w:p>
                    <w:p w14:paraId="5A99B82F" w14:textId="77777777" w:rsidR="003B7CFA" w:rsidRPr="003B7CFA" w:rsidRDefault="003B7CFA" w:rsidP="003B7CFA">
                      <w:pPr>
                        <w:tabs>
                          <w:tab w:val="left" w:pos="288"/>
                          <w:tab w:val="left" w:pos="720"/>
                        </w:tabs>
                        <w:rPr>
                          <w:rFonts w:cs="Arial"/>
                          <w:b/>
                          <w:snapToGrid w:val="0"/>
                          <w:sz w:val="24"/>
                        </w:rPr>
                      </w:pPr>
                      <w:r w:rsidRPr="003B7CFA">
                        <w:rPr>
                          <w:rFonts w:cs="Arial"/>
                          <w:b/>
                          <w:snapToGrid w:val="0"/>
                          <w:sz w:val="24"/>
                        </w:rPr>
                        <w:t>Instrumental Tuition</w:t>
                      </w:r>
                    </w:p>
                    <w:p w14:paraId="563BCA66" w14:textId="77777777" w:rsidR="003B7CFA" w:rsidRPr="003B7CFA" w:rsidRDefault="003B7CFA" w:rsidP="003B7CFA">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sz w:val="24"/>
                        </w:rPr>
                      </w:pPr>
                      <w:r w:rsidRPr="003B7CFA">
                        <w:rPr>
                          <w:rFonts w:cs="Arial"/>
                          <w:snapToGrid w:val="0"/>
                          <w:sz w:val="24"/>
                        </w:rPr>
                        <w:t xml:space="preserve">Information is on the Council website at </w:t>
                      </w:r>
                      <w:hyperlink r:id="rId36" w:history="1">
                        <w:r w:rsidRPr="003B7CFA">
                          <w:rPr>
                            <w:rStyle w:val="Hyperlink"/>
                            <w:rFonts w:cs="Arial"/>
                            <w:snapToGrid w:val="0"/>
                            <w:sz w:val="24"/>
                          </w:rPr>
                          <w:t>Instrumental Music Service</w:t>
                        </w:r>
                      </w:hyperlink>
                      <w:r w:rsidRPr="003B7CFA">
                        <w:rPr>
                          <w:rFonts w:cs="Arial"/>
                          <w:snapToGrid w:val="0"/>
                          <w:sz w:val="24"/>
                        </w:rPr>
                        <w:t>.</w:t>
                      </w:r>
                    </w:p>
                    <w:p w14:paraId="4ED09767" w14:textId="77777777" w:rsidR="00A33B6E" w:rsidRDefault="00A33B6E" w:rsidP="00A33B6E">
                      <w:pPr>
                        <w:autoSpaceDE w:val="0"/>
                        <w:autoSpaceDN w:val="0"/>
                        <w:adjustRightInd w:val="0"/>
                        <w:rPr>
                          <w:rFonts w:cs="Arial"/>
                          <w:b/>
                          <w:color w:val="000000"/>
                          <w:sz w:val="24"/>
                          <w:lang w:eastAsia="en-GB"/>
                        </w:rPr>
                      </w:pPr>
                    </w:p>
                    <w:p w14:paraId="334D16EC" w14:textId="77777777" w:rsidR="00A33B6E" w:rsidRPr="003B7CFA" w:rsidRDefault="00A33B6E" w:rsidP="00A33B6E">
                      <w:pPr>
                        <w:autoSpaceDE w:val="0"/>
                        <w:autoSpaceDN w:val="0"/>
                        <w:adjustRightInd w:val="0"/>
                        <w:rPr>
                          <w:rFonts w:cs="Arial"/>
                          <w:b/>
                          <w:color w:val="000000"/>
                          <w:sz w:val="24"/>
                          <w:lang w:eastAsia="en-GB"/>
                        </w:rPr>
                      </w:pPr>
                      <w:r w:rsidRPr="003B7CFA">
                        <w:rPr>
                          <w:rFonts w:cs="Arial"/>
                          <w:b/>
                          <w:color w:val="000000"/>
                          <w:sz w:val="24"/>
                          <w:lang w:eastAsia="en-GB"/>
                        </w:rPr>
                        <w:t>Appointments</w:t>
                      </w:r>
                    </w:p>
                    <w:p w14:paraId="2F7520AB" w14:textId="77777777" w:rsidR="00A33B6E" w:rsidRPr="003B7CFA" w:rsidRDefault="00A33B6E" w:rsidP="00A33B6E">
                      <w:pPr>
                        <w:autoSpaceDE w:val="0"/>
                        <w:autoSpaceDN w:val="0"/>
                        <w:adjustRightInd w:val="0"/>
                        <w:rPr>
                          <w:rFonts w:cs="Arial"/>
                          <w:color w:val="000000"/>
                          <w:sz w:val="24"/>
                          <w:lang w:eastAsia="en-GB"/>
                        </w:rPr>
                      </w:pPr>
                      <w:r w:rsidRPr="003B7CFA">
                        <w:rPr>
                          <w:rFonts w:cs="Arial"/>
                          <w:color w:val="000000"/>
                          <w:sz w:val="24"/>
                          <w:lang w:eastAsia="en-GB"/>
                        </w:rPr>
                        <w:t xml:space="preserve">If your child has an appointment during the school day or needs to leave school for any other reason, please put this in writing. It’s best if routine appointments could be made outwith school hours if possible. In the interest of safety, we cannot allow primary aged children to leave the school unaccompanied. If a primary aged child needs to leave school, they must be collected by a parent/carer/trusted adult from reception. </w:t>
                      </w:r>
                    </w:p>
                    <w:p w14:paraId="3B731E28" w14:textId="77777777" w:rsidR="003B7CFA" w:rsidRDefault="003B7CFA" w:rsidP="003B7CFA">
                      <w:pPr>
                        <w:tabs>
                          <w:tab w:val="left" w:pos="288"/>
                          <w:tab w:val="left" w:pos="720"/>
                        </w:tabs>
                      </w:pPr>
                    </w:p>
                  </w:txbxContent>
                </v:textbox>
              </v:shape>
            </w:pict>
          </mc:Fallback>
        </mc:AlternateContent>
      </w:r>
      <w:r w:rsidR="00742FE3" w:rsidRPr="00806D5C">
        <w:rPr>
          <w:rFonts w:asciiTheme="majorHAnsi" w:hAnsiTheme="majorHAnsi"/>
          <w:sz w:val="40"/>
          <w:szCs w:val="40"/>
        </w:rPr>
        <w:t>Section 8:</w:t>
      </w:r>
      <w:r w:rsidR="00742FE3" w:rsidRPr="005C4B29">
        <w:rPr>
          <w:sz w:val="40"/>
          <w:szCs w:val="40"/>
        </w:rPr>
        <w:t xml:space="preserve"> </w:t>
      </w:r>
      <w:r w:rsidR="00742FE3" w:rsidRPr="00806D5C">
        <w:rPr>
          <w:rFonts w:asciiTheme="majorHAnsi" w:hAnsiTheme="majorHAnsi"/>
          <w:sz w:val="40"/>
          <w:szCs w:val="40"/>
        </w:rPr>
        <w:t>General Information</w:t>
      </w:r>
    </w:p>
    <w:p w14:paraId="5C7B816F" w14:textId="77777777" w:rsidR="005C4B29" w:rsidRDefault="005C4B29" w:rsidP="00492A20">
      <w:pPr>
        <w:pStyle w:val="sectionheader"/>
      </w:pPr>
    </w:p>
    <w:p w14:paraId="09215E0A" w14:textId="77777777" w:rsidR="003B7CFA" w:rsidRDefault="003B7CFA" w:rsidP="00492A20">
      <w:pPr>
        <w:pStyle w:val="sectionheader"/>
      </w:pPr>
    </w:p>
    <w:p w14:paraId="60214986" w14:textId="77777777" w:rsidR="003B7CFA" w:rsidRDefault="003B7CFA" w:rsidP="00492A20">
      <w:pPr>
        <w:pStyle w:val="sectionheader"/>
      </w:pPr>
    </w:p>
    <w:p w14:paraId="780E73BE" w14:textId="77777777" w:rsidR="003B7CFA" w:rsidRDefault="003B7CFA" w:rsidP="00492A20">
      <w:pPr>
        <w:pStyle w:val="sectionheader"/>
      </w:pPr>
    </w:p>
    <w:p w14:paraId="5D7B2699" w14:textId="77777777" w:rsidR="003B7CFA" w:rsidRDefault="003B7CFA" w:rsidP="00492A20">
      <w:pPr>
        <w:pStyle w:val="sectionheader"/>
      </w:pPr>
    </w:p>
    <w:p w14:paraId="5884AF0C" w14:textId="77777777" w:rsidR="003B7CFA" w:rsidRDefault="003B7CFA" w:rsidP="00492A20">
      <w:pPr>
        <w:pStyle w:val="sectionheader"/>
      </w:pPr>
    </w:p>
    <w:p w14:paraId="753C35AD" w14:textId="77777777" w:rsidR="003B7CFA" w:rsidRDefault="003B7CFA" w:rsidP="00492A20">
      <w:pPr>
        <w:pStyle w:val="sectionheader"/>
      </w:pPr>
    </w:p>
    <w:p w14:paraId="21E41148" w14:textId="77777777" w:rsidR="003B7CFA" w:rsidRDefault="003B7CFA" w:rsidP="00492A20">
      <w:pPr>
        <w:pStyle w:val="sectionheader"/>
      </w:pPr>
    </w:p>
    <w:p w14:paraId="4577AC21" w14:textId="77777777" w:rsidR="003B7CFA" w:rsidRDefault="003B7CFA" w:rsidP="00492A20">
      <w:pPr>
        <w:pStyle w:val="sectionheader"/>
      </w:pPr>
    </w:p>
    <w:p w14:paraId="1B1357F1" w14:textId="77777777" w:rsidR="003B7CFA" w:rsidRDefault="003B7CFA" w:rsidP="00492A20">
      <w:pPr>
        <w:pStyle w:val="sectionheader"/>
      </w:pPr>
    </w:p>
    <w:p w14:paraId="502165E2" w14:textId="77777777" w:rsidR="003B7CFA" w:rsidRDefault="003B7CFA" w:rsidP="00492A20">
      <w:pPr>
        <w:pStyle w:val="sectionheader"/>
      </w:pPr>
    </w:p>
    <w:p w14:paraId="2C4E64D2" w14:textId="77777777" w:rsidR="003B7CFA" w:rsidRDefault="003B7CFA" w:rsidP="00492A20">
      <w:pPr>
        <w:pStyle w:val="sectionheader"/>
      </w:pPr>
    </w:p>
    <w:p w14:paraId="567E9E56" w14:textId="77777777" w:rsidR="003B7CFA" w:rsidRDefault="003B7CFA" w:rsidP="00492A20">
      <w:pPr>
        <w:pStyle w:val="sectionheader"/>
      </w:pPr>
    </w:p>
    <w:p w14:paraId="528D1F1C" w14:textId="77777777" w:rsidR="003B7CFA" w:rsidRDefault="003B7CFA" w:rsidP="00492A20">
      <w:pPr>
        <w:pStyle w:val="sectionheader"/>
      </w:pPr>
    </w:p>
    <w:p w14:paraId="0AEF5529" w14:textId="77777777" w:rsidR="003B7CFA" w:rsidRDefault="003B7CFA" w:rsidP="00492A20">
      <w:pPr>
        <w:pStyle w:val="sectionheader"/>
      </w:pPr>
    </w:p>
    <w:p w14:paraId="1AA2AD29" w14:textId="77777777" w:rsidR="003B7CFA" w:rsidRDefault="003B7CFA" w:rsidP="00492A20">
      <w:pPr>
        <w:pStyle w:val="sectionheader"/>
      </w:pPr>
    </w:p>
    <w:p w14:paraId="6DD9B843" w14:textId="77777777" w:rsidR="003B7CFA" w:rsidRDefault="003B7CFA" w:rsidP="00492A20">
      <w:pPr>
        <w:pStyle w:val="sectionheader"/>
      </w:pPr>
    </w:p>
    <w:p w14:paraId="547ECF49" w14:textId="77777777" w:rsidR="003B7CFA" w:rsidRDefault="003B7CFA" w:rsidP="00492A20">
      <w:pPr>
        <w:pStyle w:val="sectionheader"/>
      </w:pPr>
    </w:p>
    <w:p w14:paraId="1FE3018F" w14:textId="77777777" w:rsidR="003B7CFA" w:rsidRDefault="003B7CFA" w:rsidP="00492A20">
      <w:pPr>
        <w:pStyle w:val="sectionheader"/>
      </w:pPr>
    </w:p>
    <w:p w14:paraId="62BF7CDA" w14:textId="77777777" w:rsidR="003B7CFA" w:rsidRDefault="003B7CFA" w:rsidP="00492A20">
      <w:pPr>
        <w:pStyle w:val="sectionheader"/>
      </w:pPr>
    </w:p>
    <w:p w14:paraId="67258FFC" w14:textId="77777777" w:rsidR="003B7CFA" w:rsidRDefault="00806D5C" w:rsidP="00492A20">
      <w:pPr>
        <w:pStyle w:val="sectionheader"/>
      </w:pPr>
      <w:r>
        <w:rPr>
          <w:rFonts w:ascii="Arial" w:hAnsi="Arial" w:cs="Arial"/>
          <w:noProof/>
          <w:color w:val="000000"/>
          <w:sz w:val="22"/>
          <w:szCs w:val="22"/>
          <w:lang w:val="en"/>
        </w:rPr>
        <w:lastRenderedPageBreak/>
        <mc:AlternateContent>
          <mc:Choice Requires="wps">
            <w:drawing>
              <wp:anchor distT="0" distB="0" distL="114300" distR="114300" simplePos="0" relativeHeight="251675663" behindDoc="0" locked="0" layoutInCell="1" allowOverlap="1" wp14:anchorId="38B2E788" wp14:editId="6AC3B903">
                <wp:simplePos x="0" y="0"/>
                <wp:positionH relativeFrom="column">
                  <wp:posOffset>-514350</wp:posOffset>
                </wp:positionH>
                <wp:positionV relativeFrom="paragraph">
                  <wp:posOffset>342900</wp:posOffset>
                </wp:positionV>
                <wp:extent cx="6610350" cy="8886825"/>
                <wp:effectExtent l="0" t="0" r="19050" b="28575"/>
                <wp:wrapNone/>
                <wp:docPr id="329806741" name="Text Box 12"/>
                <wp:cNvGraphicFramePr/>
                <a:graphic xmlns:a="http://schemas.openxmlformats.org/drawingml/2006/main">
                  <a:graphicData uri="http://schemas.microsoft.com/office/word/2010/wordprocessingShape">
                    <wps:wsp>
                      <wps:cNvSpPr txBox="1"/>
                      <wps:spPr>
                        <a:xfrm>
                          <a:off x="0" y="0"/>
                          <a:ext cx="6610350" cy="8886825"/>
                        </a:xfrm>
                        <a:prstGeom prst="rect">
                          <a:avLst/>
                        </a:prstGeom>
                        <a:solidFill>
                          <a:schemeClr val="lt1"/>
                        </a:solidFill>
                        <a:ln w="6350">
                          <a:solidFill>
                            <a:prstClr val="black"/>
                          </a:solidFill>
                        </a:ln>
                      </wps:spPr>
                      <wps:txbx>
                        <w:txbxContent>
                          <w:p w14:paraId="494FB6E6" w14:textId="77777777" w:rsidR="00C207D1" w:rsidRPr="00C207D1" w:rsidRDefault="00C207D1" w:rsidP="00825CAA">
                            <w:pPr>
                              <w:pStyle w:val="Heading2"/>
                              <w:rPr>
                                <w:rFonts w:ascii="Arial" w:hAnsi="Arial" w:cs="Arial"/>
                                <w:b/>
                                <w:bCs/>
                                <w:color w:val="auto"/>
                                <w:sz w:val="24"/>
                                <w:szCs w:val="24"/>
                              </w:rPr>
                            </w:pPr>
                            <w:r w:rsidRPr="00C207D1">
                              <w:rPr>
                                <w:rFonts w:ascii="Arial" w:hAnsi="Arial" w:cs="Arial"/>
                                <w:b/>
                                <w:bCs/>
                                <w:color w:val="auto"/>
                                <w:sz w:val="24"/>
                                <w:szCs w:val="24"/>
                              </w:rPr>
                              <w:t xml:space="preserve">School Concerns and Complaints </w:t>
                            </w:r>
                          </w:p>
                          <w:p w14:paraId="122878C3" w14:textId="77777777" w:rsidR="00C207D1" w:rsidRPr="00C207D1" w:rsidRDefault="00C207D1" w:rsidP="00C207D1">
                            <w:pPr>
                              <w:rPr>
                                <w:rFonts w:cs="Arial"/>
                                <w:sz w:val="24"/>
                              </w:rPr>
                            </w:pPr>
                            <w:r w:rsidRPr="00C207D1">
                              <w:rPr>
                                <w:rFonts w:cs="Arial"/>
                                <w:sz w:val="24"/>
                              </w:rPr>
                              <w:t>If you want to talk to your child’s teacher or a member of the senior staff, it is best to make an appointment.  This ensures that the member of staff is available, that classes are not disturbed and that pupils’ lessons are not affected.</w:t>
                            </w:r>
                          </w:p>
                          <w:p w14:paraId="35AD9733" w14:textId="77777777" w:rsidR="00C207D1" w:rsidRPr="00C207D1" w:rsidRDefault="00C207D1" w:rsidP="00C207D1">
                            <w:pPr>
                              <w:rPr>
                                <w:rFonts w:cs="Arial"/>
                                <w:sz w:val="24"/>
                              </w:rPr>
                            </w:pPr>
                          </w:p>
                          <w:p w14:paraId="5F8E4882" w14:textId="77777777" w:rsidR="00C207D1" w:rsidRPr="00C207D1" w:rsidRDefault="00C207D1" w:rsidP="00C207D1">
                            <w:pPr>
                              <w:rPr>
                                <w:rFonts w:cs="Arial"/>
                                <w:sz w:val="24"/>
                              </w:rPr>
                            </w:pPr>
                            <w:r w:rsidRPr="00C207D1">
                              <w:rPr>
                                <w:rFonts w:cs="Arial"/>
                                <w:sz w:val="24"/>
                              </w:rPr>
                              <w:t xml:space="preserve">To complain about any matter, please contact the school by telephone or by email, explaining as clearly as you can what you think is wrong. Your concern will be acknowledged promptly and the procedure for dealing with it will be explained to you.  Please do not use platforms such as Seesaw to make complaints. </w:t>
                            </w:r>
                          </w:p>
                          <w:p w14:paraId="708079EA" w14:textId="77777777" w:rsidR="00C207D1" w:rsidRPr="00C207D1" w:rsidRDefault="00C207D1" w:rsidP="00C207D1">
                            <w:pPr>
                              <w:rPr>
                                <w:rFonts w:cs="Arial"/>
                                <w:sz w:val="24"/>
                              </w:rPr>
                            </w:pPr>
                          </w:p>
                          <w:p w14:paraId="0BD20C48" w14:textId="77777777" w:rsidR="00C207D1" w:rsidRPr="00C207D1" w:rsidRDefault="00C207D1" w:rsidP="00C207D1">
                            <w:pPr>
                              <w:rPr>
                                <w:rFonts w:cs="Arial"/>
                                <w:sz w:val="24"/>
                              </w:rPr>
                            </w:pPr>
                            <w:r w:rsidRPr="00C207D1">
                              <w:rPr>
                                <w:rFonts w:cs="Arial"/>
                                <w:sz w:val="24"/>
                              </w:rPr>
                              <w:t xml:space="preserve">If you have made a complaint to the school and you are not satisfied with the outcome, you can have your complaint reviewed by an Officer in the Children and Families Service. This can be done by emailing </w:t>
                            </w:r>
                            <w:hyperlink r:id="rId37" w:history="1">
                              <w:r w:rsidRPr="00C207D1">
                                <w:rPr>
                                  <w:rStyle w:val="Hyperlink"/>
                                  <w:rFonts w:cs="Arial"/>
                                  <w:sz w:val="24"/>
                                </w:rPr>
                                <w:t>children.families@dundeecity.gov.uk</w:t>
                              </w:r>
                            </w:hyperlink>
                            <w:r w:rsidRPr="00C207D1">
                              <w:rPr>
                                <w:rFonts w:cs="Arial"/>
                                <w:sz w:val="24"/>
                              </w:rPr>
                              <w:t xml:space="preserve"> detailing your concerns. </w:t>
                            </w:r>
                          </w:p>
                          <w:p w14:paraId="142DECD1" w14:textId="77777777" w:rsidR="00C207D1" w:rsidRPr="00C207D1" w:rsidRDefault="00C207D1" w:rsidP="00C207D1">
                            <w:pPr>
                              <w:rPr>
                                <w:rFonts w:cs="Arial"/>
                                <w:sz w:val="24"/>
                              </w:rPr>
                            </w:pPr>
                          </w:p>
                          <w:p w14:paraId="40E2CC6B" w14:textId="77777777" w:rsidR="00C207D1" w:rsidRPr="00C207D1" w:rsidRDefault="00C207D1" w:rsidP="00C207D1">
                            <w:pPr>
                              <w:rPr>
                                <w:rFonts w:cs="Arial"/>
                                <w:sz w:val="24"/>
                              </w:rPr>
                            </w:pPr>
                            <w:r w:rsidRPr="00C207D1">
                              <w:rPr>
                                <w:rFonts w:cs="Arial"/>
                                <w:sz w:val="24"/>
                              </w:rPr>
                              <w:t xml:space="preserve">Further details on the Council’s complaints processes are on its website at </w:t>
                            </w:r>
                            <w:hyperlink r:id="rId38" w:history="1">
                              <w:r w:rsidRPr="00C207D1">
                                <w:rPr>
                                  <w:rStyle w:val="Hyperlink"/>
                                  <w:rFonts w:cs="Arial"/>
                                  <w:sz w:val="24"/>
                                </w:rPr>
                                <w:t>Complaints to the Council</w:t>
                              </w:r>
                            </w:hyperlink>
                            <w:r w:rsidRPr="00C207D1">
                              <w:rPr>
                                <w:rFonts w:cs="Arial"/>
                                <w:sz w:val="24"/>
                              </w:rPr>
                              <w:t>.</w:t>
                            </w:r>
                          </w:p>
                          <w:p w14:paraId="57C8EB14" w14:textId="77777777" w:rsidR="00C207D1" w:rsidRPr="00C207D1" w:rsidRDefault="00C207D1" w:rsidP="00C207D1">
                            <w:pPr>
                              <w:rPr>
                                <w:sz w:val="24"/>
                              </w:rPr>
                            </w:pPr>
                          </w:p>
                          <w:p w14:paraId="51EF3FAC" w14:textId="77777777" w:rsidR="00BE168F" w:rsidRDefault="00C207D1" w:rsidP="00BE168F">
                            <w:pPr>
                              <w:keepNext/>
                              <w:tabs>
                                <w:tab w:val="left" w:pos="2160"/>
                                <w:tab w:val="left" w:pos="2880"/>
                                <w:tab w:val="left" w:pos="4680"/>
                                <w:tab w:val="left" w:pos="5245"/>
                                <w:tab w:val="right" w:pos="9000"/>
                              </w:tabs>
                              <w:ind w:right="-1072"/>
                              <w:outlineLvl w:val="3"/>
                              <w:rPr>
                                <w:rFonts w:cs="Arial"/>
                                <w:b/>
                                <w:bCs/>
                                <w:sz w:val="24"/>
                                <w:lang w:eastAsia="en-GB"/>
                              </w:rPr>
                            </w:pPr>
                            <w:r w:rsidRPr="00C207D1">
                              <w:rPr>
                                <w:rFonts w:cs="Arial"/>
                                <w:b/>
                                <w:bCs/>
                                <w:sz w:val="24"/>
                                <w:lang w:eastAsia="en-GB"/>
                              </w:rPr>
                              <w:t>Reporting to Parents/Carers</w:t>
                            </w:r>
                          </w:p>
                          <w:p w14:paraId="626A886B" w14:textId="77777777" w:rsidR="00C207D1" w:rsidRPr="00BE168F" w:rsidRDefault="00C207D1" w:rsidP="00BE168F">
                            <w:pPr>
                              <w:keepNext/>
                              <w:tabs>
                                <w:tab w:val="left" w:pos="2160"/>
                                <w:tab w:val="left" w:pos="2880"/>
                                <w:tab w:val="left" w:pos="4680"/>
                                <w:tab w:val="left" w:pos="5245"/>
                                <w:tab w:val="right" w:pos="9000"/>
                              </w:tabs>
                              <w:ind w:right="-1072"/>
                              <w:outlineLvl w:val="3"/>
                              <w:rPr>
                                <w:rFonts w:cs="Arial"/>
                                <w:b/>
                                <w:bCs/>
                                <w:sz w:val="24"/>
                                <w:lang w:eastAsia="en-GB"/>
                              </w:rPr>
                            </w:pPr>
                            <w:r w:rsidRPr="00C207D1">
                              <w:rPr>
                                <w:rFonts w:cs="Arial"/>
                                <w:sz w:val="24"/>
                                <w:lang w:eastAsia="en-GB"/>
                              </w:rPr>
                              <w:t xml:space="preserve">Throughout the year, teachers report to parents on the progress of the children in several ways, including Parents’ Evenings, Profiles, and written reports (e.g. at the end of the school year). Further opportunities for meeting with staff throughout the year are provided if required. </w:t>
                            </w:r>
                          </w:p>
                          <w:p w14:paraId="2C005008"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b/>
                                <w:bCs/>
                                <w:sz w:val="24"/>
                              </w:rPr>
                            </w:pPr>
                          </w:p>
                          <w:p w14:paraId="230B109C"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r w:rsidRPr="00C207D1">
                              <w:rPr>
                                <w:rFonts w:cs="Arial"/>
                                <w:sz w:val="24"/>
                              </w:rPr>
                              <w:t>Further information on how we recognise achievement, report and produce pupil profiles is on the school’s website.</w:t>
                            </w:r>
                          </w:p>
                          <w:p w14:paraId="7A88F202"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p>
                          <w:p w14:paraId="72B91F8C"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p>
                          <w:p w14:paraId="42FC428F" w14:textId="77777777" w:rsidR="00C207D1" w:rsidRPr="00C207D1" w:rsidRDefault="00C207D1" w:rsidP="00C207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bCs/>
                                <w:sz w:val="24"/>
                              </w:rPr>
                            </w:pPr>
                            <w:r w:rsidRPr="00C207D1">
                              <w:rPr>
                                <w:rFonts w:cs="Arial"/>
                                <w:b/>
                                <w:bCs/>
                                <w:sz w:val="24"/>
                              </w:rPr>
                              <w:t>Transitions</w:t>
                            </w:r>
                          </w:p>
                          <w:p w14:paraId="629235CC"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r w:rsidRPr="00C207D1">
                              <w:rPr>
                                <w:rFonts w:cs="Arial"/>
                                <w:sz w:val="24"/>
                              </w:rPr>
                              <w:t xml:space="preserve">When you child transfers from nursery to Primary 1, stage to stage within primary, from P7 to S1 or year to year from then on they will be supported during this process. School staff make every effort to ensure that important information about your child, their learning and progress and any additional support they require is communicated to the teacher at the next stage of learning and that parents are involved whenever necessary.   </w:t>
                            </w:r>
                          </w:p>
                          <w:p w14:paraId="1E26C8C0"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p>
                          <w:p w14:paraId="50F027F8"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r w:rsidRPr="00C207D1">
                              <w:rPr>
                                <w:rFonts w:cs="Arial"/>
                                <w:sz w:val="24"/>
                              </w:rPr>
                              <w:t>The school encourages parents to discuss these changes, and the Senior Leadership Team will be</w:t>
                            </w:r>
                            <w:r w:rsidR="00734AC0">
                              <w:rPr>
                                <w:rFonts w:cs="Arial"/>
                                <w:sz w:val="24"/>
                              </w:rPr>
                              <w:t xml:space="preserve"> </w:t>
                            </w:r>
                            <w:r w:rsidRPr="00C207D1">
                              <w:rPr>
                                <w:rFonts w:cs="Arial"/>
                                <w:sz w:val="24"/>
                              </w:rPr>
                              <w:t>happy to meet with you to allay any concerns you may have over the new arrangements for your child.</w:t>
                            </w:r>
                          </w:p>
                          <w:p w14:paraId="283A341B" w14:textId="77777777" w:rsidR="00C207D1" w:rsidRPr="00C207D1" w:rsidRDefault="00C207D1" w:rsidP="00C207D1">
                            <w:pPr>
                              <w:pStyle w:val="Heading2"/>
                              <w:rPr>
                                <w:rFonts w:ascii="Arial" w:hAnsi="Arial" w:cs="Arial"/>
                                <w:sz w:val="24"/>
                                <w:szCs w:val="24"/>
                              </w:rPr>
                            </w:pPr>
                          </w:p>
                          <w:p w14:paraId="5BEDAF92" w14:textId="77777777" w:rsidR="00C207D1" w:rsidRPr="00C207D1" w:rsidRDefault="00C207D1" w:rsidP="00C207D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bCs/>
                                <w:sz w:val="24"/>
                              </w:rPr>
                            </w:pPr>
                            <w:r w:rsidRPr="00C207D1">
                              <w:rPr>
                                <w:rFonts w:cs="Arial"/>
                                <w:b/>
                                <w:bCs/>
                                <w:sz w:val="24"/>
                              </w:rPr>
                              <w:t>Transfer to Secondary School</w:t>
                            </w:r>
                          </w:p>
                          <w:p w14:paraId="487563FB" w14:textId="77777777" w:rsidR="00C207D1" w:rsidRPr="00C207D1" w:rsidRDefault="00C207D1" w:rsidP="00C207D1">
                            <w:pPr>
                              <w:rPr>
                                <w:rFonts w:cs="Arial"/>
                                <w:sz w:val="24"/>
                              </w:rPr>
                            </w:pPr>
                            <w:r w:rsidRPr="00C207D1">
                              <w:rPr>
                                <w:rFonts w:cs="Arial"/>
                                <w:sz w:val="24"/>
                              </w:rPr>
                              <w:t xml:space="preserve">When your child is due to leave the school at the end of Primary 7, they will be allocated a place at their catchment school, based on home address.  </w:t>
                            </w:r>
                          </w:p>
                          <w:p w14:paraId="5A897C42" w14:textId="77777777" w:rsidR="00C207D1" w:rsidRPr="00C207D1" w:rsidRDefault="00C207D1" w:rsidP="00C207D1">
                            <w:pPr>
                              <w:rPr>
                                <w:rFonts w:cs="Arial"/>
                                <w:sz w:val="24"/>
                              </w:rPr>
                            </w:pPr>
                          </w:p>
                          <w:p w14:paraId="6770D547" w14:textId="77777777" w:rsidR="00C207D1" w:rsidRPr="00C207D1" w:rsidRDefault="00C207D1" w:rsidP="00C207D1">
                            <w:pPr>
                              <w:rPr>
                                <w:rFonts w:cs="Arial"/>
                                <w:b/>
                                <w:snapToGrid w:val="0"/>
                                <w:sz w:val="24"/>
                              </w:rPr>
                            </w:pPr>
                            <w:r w:rsidRPr="00C207D1">
                              <w:rPr>
                                <w:rFonts w:cs="Arial"/>
                                <w:sz w:val="24"/>
                              </w:rPr>
                              <w:t>The move from primary to secondary school can be a daunting step for pupils and parents. To make this time more comfortable, primary and secondary schools work closely together to provide a range of transitional activities throughout Primary 7. These include Primary School visits from secondary school staff and a 2-day visit to the secondary school where pupils follow a secondary school timetable.  Around this time, secondary guidance and support for learning staff meet with the Primary 7 teachers to discuss the needs of the children.</w:t>
                            </w:r>
                          </w:p>
                          <w:p w14:paraId="6EB2F4CF"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rPr>
                            </w:pPr>
                          </w:p>
                          <w:p w14:paraId="6266983E"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rPr>
                            </w:pPr>
                          </w:p>
                          <w:p w14:paraId="14EB63DC" w14:textId="77777777" w:rsidR="00C207D1" w:rsidRDefault="00C207D1" w:rsidP="00C207D1"/>
                          <w:p w14:paraId="2562A087"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2"/>
                                <w:szCs w:val="22"/>
                              </w:rPr>
                            </w:pPr>
                          </w:p>
                          <w:p w14:paraId="53B517F5" w14:textId="77777777" w:rsidR="00C207D1" w:rsidRDefault="00C207D1" w:rsidP="00C207D1">
                            <w:pPr>
                              <w:autoSpaceDE w:val="0"/>
                              <w:autoSpaceDN w:val="0"/>
                              <w:adjustRightInd w:val="0"/>
                              <w:rPr>
                                <w:rFonts w:cs="Arial"/>
                                <w:b/>
                                <w:color w:val="000000"/>
                                <w:sz w:val="22"/>
                                <w:szCs w:val="22"/>
                                <w:lang w:eastAsia="en-GB"/>
                              </w:rPr>
                            </w:pPr>
                          </w:p>
                          <w:p w14:paraId="656505B1" w14:textId="77777777" w:rsidR="00C207D1" w:rsidRDefault="00C207D1" w:rsidP="00C207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2E788" id="Text Box 12" o:spid="_x0000_s1036" type="#_x0000_t202" style="position:absolute;margin-left:-40.5pt;margin-top:27pt;width:520.5pt;height:699.75pt;z-index:25167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" fillcolor="white [3201]" strokeweight=".5pt">
                <v:textbox>
                  <w:txbxContent>
                    <w:p w14:paraId="494FB6E6" w14:textId="77777777" w:rsidR="00C207D1" w:rsidRPr="00C207D1" w:rsidRDefault="00C207D1" w:rsidP="00825CAA">
                      <w:pPr>
                        <w:pStyle w:val="Heading2"/>
                        <w:rPr>
                          <w:rFonts w:ascii="Arial" w:hAnsi="Arial" w:cs="Arial"/>
                          <w:b/>
                          <w:bCs/>
                          <w:color w:val="auto"/>
                          <w:sz w:val="24"/>
                          <w:szCs w:val="24"/>
                        </w:rPr>
                      </w:pPr>
                      <w:r w:rsidRPr="00C207D1">
                        <w:rPr>
                          <w:rFonts w:ascii="Arial" w:hAnsi="Arial" w:cs="Arial"/>
                          <w:b/>
                          <w:bCs/>
                          <w:color w:val="auto"/>
                          <w:sz w:val="24"/>
                          <w:szCs w:val="24"/>
                        </w:rPr>
                        <w:t xml:space="preserve">School Concerns and Complaints </w:t>
                      </w:r>
                    </w:p>
                    <w:p w14:paraId="122878C3" w14:textId="77777777" w:rsidR="00C207D1" w:rsidRPr="00C207D1" w:rsidRDefault="00C207D1" w:rsidP="00C207D1">
                      <w:pPr>
                        <w:rPr>
                          <w:rFonts w:cs="Arial"/>
                          <w:sz w:val="24"/>
                        </w:rPr>
                      </w:pPr>
                      <w:r w:rsidRPr="00C207D1">
                        <w:rPr>
                          <w:rFonts w:cs="Arial"/>
                          <w:sz w:val="24"/>
                        </w:rPr>
                        <w:t>If you want to talk to your child’s teacher or a member of the senior staff, it is best to make an appointment.  This ensures that the member of staff is available, that classes are not disturbed and that pupils’ lessons are not affected.</w:t>
                      </w:r>
                    </w:p>
                    <w:p w14:paraId="35AD9733" w14:textId="77777777" w:rsidR="00C207D1" w:rsidRPr="00C207D1" w:rsidRDefault="00C207D1" w:rsidP="00C207D1">
                      <w:pPr>
                        <w:rPr>
                          <w:rFonts w:cs="Arial"/>
                          <w:sz w:val="24"/>
                        </w:rPr>
                      </w:pPr>
                    </w:p>
                    <w:p w14:paraId="5F8E4882" w14:textId="77777777" w:rsidR="00C207D1" w:rsidRPr="00C207D1" w:rsidRDefault="00C207D1" w:rsidP="00C207D1">
                      <w:pPr>
                        <w:rPr>
                          <w:rFonts w:cs="Arial"/>
                          <w:sz w:val="24"/>
                        </w:rPr>
                      </w:pPr>
                      <w:r w:rsidRPr="00C207D1">
                        <w:rPr>
                          <w:rFonts w:cs="Arial"/>
                          <w:sz w:val="24"/>
                        </w:rPr>
                        <w:t xml:space="preserve">To complain about any matter, please contact the school by telephone or by email, explaining as clearly as you can what you think is wrong. Your concern will be acknowledged promptly and the procedure for dealing with it will be explained to you.  Please do not use platforms such as Seesaw to make complaints. </w:t>
                      </w:r>
                    </w:p>
                    <w:p w14:paraId="708079EA" w14:textId="77777777" w:rsidR="00C207D1" w:rsidRPr="00C207D1" w:rsidRDefault="00C207D1" w:rsidP="00C207D1">
                      <w:pPr>
                        <w:rPr>
                          <w:rFonts w:cs="Arial"/>
                          <w:sz w:val="24"/>
                        </w:rPr>
                      </w:pPr>
                    </w:p>
                    <w:p w14:paraId="0BD20C48" w14:textId="77777777" w:rsidR="00C207D1" w:rsidRPr="00C207D1" w:rsidRDefault="00C207D1" w:rsidP="00C207D1">
                      <w:pPr>
                        <w:rPr>
                          <w:rFonts w:cs="Arial"/>
                          <w:sz w:val="24"/>
                        </w:rPr>
                      </w:pPr>
                      <w:r w:rsidRPr="00C207D1">
                        <w:rPr>
                          <w:rFonts w:cs="Arial"/>
                          <w:sz w:val="24"/>
                        </w:rPr>
                        <w:t xml:space="preserve">If you have made a complaint to the school and you are not satisfied with the outcome, you can have your complaint reviewed by an Officer in the Children and Families Service. This can be done by emailing </w:t>
                      </w:r>
                      <w:hyperlink r:id="rId39" w:history="1">
                        <w:r w:rsidRPr="00C207D1">
                          <w:rPr>
                            <w:rStyle w:val="Hyperlink"/>
                            <w:rFonts w:cs="Arial"/>
                            <w:sz w:val="24"/>
                          </w:rPr>
                          <w:t>children.families@dundeecity.gov.uk</w:t>
                        </w:r>
                      </w:hyperlink>
                      <w:r w:rsidRPr="00C207D1">
                        <w:rPr>
                          <w:rFonts w:cs="Arial"/>
                          <w:sz w:val="24"/>
                        </w:rPr>
                        <w:t xml:space="preserve"> detailing your concerns. </w:t>
                      </w:r>
                    </w:p>
                    <w:p w14:paraId="142DECD1" w14:textId="77777777" w:rsidR="00C207D1" w:rsidRPr="00C207D1" w:rsidRDefault="00C207D1" w:rsidP="00C207D1">
                      <w:pPr>
                        <w:rPr>
                          <w:rFonts w:cs="Arial"/>
                          <w:sz w:val="24"/>
                        </w:rPr>
                      </w:pPr>
                    </w:p>
                    <w:p w14:paraId="40E2CC6B" w14:textId="77777777" w:rsidR="00C207D1" w:rsidRPr="00C207D1" w:rsidRDefault="00C207D1" w:rsidP="00C207D1">
                      <w:pPr>
                        <w:rPr>
                          <w:rFonts w:cs="Arial"/>
                          <w:sz w:val="24"/>
                        </w:rPr>
                      </w:pPr>
                      <w:r w:rsidRPr="00C207D1">
                        <w:rPr>
                          <w:rFonts w:cs="Arial"/>
                          <w:sz w:val="24"/>
                        </w:rPr>
                        <w:t xml:space="preserve">Further details on the Council’s complaints processes are on its website at </w:t>
                      </w:r>
                      <w:hyperlink r:id="rId40" w:history="1">
                        <w:r w:rsidRPr="00C207D1">
                          <w:rPr>
                            <w:rStyle w:val="Hyperlink"/>
                            <w:rFonts w:cs="Arial"/>
                            <w:sz w:val="24"/>
                          </w:rPr>
                          <w:t>Complaints to the Council</w:t>
                        </w:r>
                      </w:hyperlink>
                      <w:r w:rsidRPr="00C207D1">
                        <w:rPr>
                          <w:rFonts w:cs="Arial"/>
                          <w:sz w:val="24"/>
                        </w:rPr>
                        <w:t>.</w:t>
                      </w:r>
                    </w:p>
                    <w:p w14:paraId="57C8EB14" w14:textId="77777777" w:rsidR="00C207D1" w:rsidRPr="00C207D1" w:rsidRDefault="00C207D1" w:rsidP="00C207D1">
                      <w:pPr>
                        <w:rPr>
                          <w:sz w:val="24"/>
                        </w:rPr>
                      </w:pPr>
                    </w:p>
                    <w:p w14:paraId="51EF3FAC" w14:textId="77777777" w:rsidR="00BE168F" w:rsidRDefault="00C207D1" w:rsidP="00BE168F">
                      <w:pPr>
                        <w:keepNext/>
                        <w:tabs>
                          <w:tab w:val="left" w:pos="2160"/>
                          <w:tab w:val="left" w:pos="2880"/>
                          <w:tab w:val="left" w:pos="4680"/>
                          <w:tab w:val="left" w:pos="5245"/>
                          <w:tab w:val="right" w:pos="9000"/>
                        </w:tabs>
                        <w:ind w:right="-1072"/>
                        <w:outlineLvl w:val="3"/>
                        <w:rPr>
                          <w:rFonts w:cs="Arial"/>
                          <w:b/>
                          <w:bCs/>
                          <w:sz w:val="24"/>
                          <w:lang w:eastAsia="en-GB"/>
                        </w:rPr>
                      </w:pPr>
                      <w:r w:rsidRPr="00C207D1">
                        <w:rPr>
                          <w:rFonts w:cs="Arial"/>
                          <w:b/>
                          <w:bCs/>
                          <w:sz w:val="24"/>
                          <w:lang w:eastAsia="en-GB"/>
                        </w:rPr>
                        <w:t>Reporting to Parents/Carers</w:t>
                      </w:r>
                    </w:p>
                    <w:p w14:paraId="626A886B" w14:textId="77777777" w:rsidR="00C207D1" w:rsidRPr="00BE168F" w:rsidRDefault="00C207D1" w:rsidP="00BE168F">
                      <w:pPr>
                        <w:keepNext/>
                        <w:tabs>
                          <w:tab w:val="left" w:pos="2160"/>
                          <w:tab w:val="left" w:pos="2880"/>
                          <w:tab w:val="left" w:pos="4680"/>
                          <w:tab w:val="left" w:pos="5245"/>
                          <w:tab w:val="right" w:pos="9000"/>
                        </w:tabs>
                        <w:ind w:right="-1072"/>
                        <w:outlineLvl w:val="3"/>
                        <w:rPr>
                          <w:rFonts w:cs="Arial"/>
                          <w:b/>
                          <w:bCs/>
                          <w:sz w:val="24"/>
                          <w:lang w:eastAsia="en-GB"/>
                        </w:rPr>
                      </w:pPr>
                      <w:r w:rsidRPr="00C207D1">
                        <w:rPr>
                          <w:rFonts w:cs="Arial"/>
                          <w:sz w:val="24"/>
                          <w:lang w:eastAsia="en-GB"/>
                        </w:rPr>
                        <w:t xml:space="preserve">Throughout the year, teachers report to parents on the progress of the children in several ways, including Parents’ Evenings, Profiles, and written reports (e.g. at the end of the school year). Further opportunities for meeting with staff throughout the year are provided if required. </w:t>
                      </w:r>
                    </w:p>
                    <w:p w14:paraId="2C005008"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b/>
                          <w:bCs/>
                          <w:sz w:val="24"/>
                        </w:rPr>
                      </w:pPr>
                    </w:p>
                    <w:p w14:paraId="230B109C"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r w:rsidRPr="00C207D1">
                        <w:rPr>
                          <w:rFonts w:cs="Arial"/>
                          <w:sz w:val="24"/>
                        </w:rPr>
                        <w:t>Further information on how we recognise achievement, report and produce pupil profiles is on the school’s website.</w:t>
                      </w:r>
                    </w:p>
                    <w:p w14:paraId="7A88F202"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p>
                    <w:p w14:paraId="72B91F8C" w14:textId="77777777" w:rsidR="00C207D1" w:rsidRPr="00C207D1" w:rsidRDefault="00C207D1" w:rsidP="00C207D1">
                      <w:pPr>
                        <w:tabs>
                          <w:tab w:val="left" w:pos="720"/>
                          <w:tab w:val="left" w:pos="1440"/>
                          <w:tab w:val="left" w:pos="2160"/>
                          <w:tab w:val="left" w:pos="2880"/>
                          <w:tab w:val="left" w:pos="4680"/>
                          <w:tab w:val="left" w:pos="5400"/>
                          <w:tab w:val="right" w:pos="9000"/>
                        </w:tabs>
                        <w:rPr>
                          <w:rFonts w:cs="Arial"/>
                          <w:sz w:val="24"/>
                        </w:rPr>
                      </w:pPr>
                    </w:p>
                    <w:p w14:paraId="42FC428F" w14:textId="77777777" w:rsidR="00C207D1" w:rsidRPr="00C207D1" w:rsidRDefault="00C207D1" w:rsidP="00C207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bCs/>
                          <w:sz w:val="24"/>
                        </w:rPr>
                      </w:pPr>
                      <w:r w:rsidRPr="00C207D1">
                        <w:rPr>
                          <w:rFonts w:cs="Arial"/>
                          <w:b/>
                          <w:bCs/>
                          <w:sz w:val="24"/>
                        </w:rPr>
                        <w:t>Transitions</w:t>
                      </w:r>
                    </w:p>
                    <w:p w14:paraId="629235CC"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r w:rsidRPr="00C207D1">
                        <w:rPr>
                          <w:rFonts w:cs="Arial"/>
                          <w:sz w:val="24"/>
                        </w:rPr>
                        <w:t xml:space="preserve">When you child transfers from nursery to Primary 1, stage to stage within primary, from P7 to S1 or year to year from then on they will be supported during this process. School staff make every effort to ensure that important information about your child, their learning and progress and any additional support they require is communicated to the teacher at the next stage of learning and that parents are involved whenever necessary.   </w:t>
                      </w:r>
                    </w:p>
                    <w:p w14:paraId="1E26C8C0"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p>
                    <w:p w14:paraId="50F027F8" w14:textId="77777777" w:rsidR="00C207D1" w:rsidRP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r w:rsidRPr="00C207D1">
                        <w:rPr>
                          <w:rFonts w:cs="Arial"/>
                          <w:sz w:val="24"/>
                        </w:rPr>
                        <w:t>The school encourages parents to discuss these changes, and the Senior Leadership Team will be</w:t>
                      </w:r>
                      <w:r w:rsidR="00734AC0">
                        <w:rPr>
                          <w:rFonts w:cs="Arial"/>
                          <w:sz w:val="24"/>
                        </w:rPr>
                        <w:t xml:space="preserve"> </w:t>
                      </w:r>
                      <w:r w:rsidRPr="00C207D1">
                        <w:rPr>
                          <w:rFonts w:cs="Arial"/>
                          <w:sz w:val="24"/>
                        </w:rPr>
                        <w:t>happy to meet with you to allay any concerns you may have over the new arrangements for your child.</w:t>
                      </w:r>
                    </w:p>
                    <w:p w14:paraId="283A341B" w14:textId="77777777" w:rsidR="00C207D1" w:rsidRPr="00C207D1" w:rsidRDefault="00C207D1" w:rsidP="00C207D1">
                      <w:pPr>
                        <w:pStyle w:val="Heading2"/>
                        <w:rPr>
                          <w:rFonts w:ascii="Arial" w:hAnsi="Arial" w:cs="Arial"/>
                          <w:sz w:val="24"/>
                          <w:szCs w:val="24"/>
                        </w:rPr>
                      </w:pPr>
                    </w:p>
                    <w:p w14:paraId="5BEDAF92" w14:textId="77777777" w:rsidR="00C207D1" w:rsidRPr="00C207D1" w:rsidRDefault="00C207D1" w:rsidP="00C207D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bCs/>
                          <w:sz w:val="24"/>
                        </w:rPr>
                      </w:pPr>
                      <w:r w:rsidRPr="00C207D1">
                        <w:rPr>
                          <w:rFonts w:cs="Arial"/>
                          <w:b/>
                          <w:bCs/>
                          <w:sz w:val="24"/>
                        </w:rPr>
                        <w:t>Transfer to Secondary School</w:t>
                      </w:r>
                    </w:p>
                    <w:p w14:paraId="487563FB" w14:textId="77777777" w:rsidR="00C207D1" w:rsidRPr="00C207D1" w:rsidRDefault="00C207D1" w:rsidP="00C207D1">
                      <w:pPr>
                        <w:rPr>
                          <w:rFonts w:cs="Arial"/>
                          <w:sz w:val="24"/>
                        </w:rPr>
                      </w:pPr>
                      <w:r w:rsidRPr="00C207D1">
                        <w:rPr>
                          <w:rFonts w:cs="Arial"/>
                          <w:sz w:val="24"/>
                        </w:rPr>
                        <w:t xml:space="preserve">When your child is due to leave the school at the end of Primary 7, they will be allocated a place at their catchment school, based on home address.  </w:t>
                      </w:r>
                    </w:p>
                    <w:p w14:paraId="5A897C42" w14:textId="77777777" w:rsidR="00C207D1" w:rsidRPr="00C207D1" w:rsidRDefault="00C207D1" w:rsidP="00C207D1">
                      <w:pPr>
                        <w:rPr>
                          <w:rFonts w:cs="Arial"/>
                          <w:sz w:val="24"/>
                        </w:rPr>
                      </w:pPr>
                    </w:p>
                    <w:p w14:paraId="6770D547" w14:textId="77777777" w:rsidR="00C207D1" w:rsidRPr="00C207D1" w:rsidRDefault="00C207D1" w:rsidP="00C207D1">
                      <w:pPr>
                        <w:rPr>
                          <w:rFonts w:cs="Arial"/>
                          <w:b/>
                          <w:snapToGrid w:val="0"/>
                          <w:sz w:val="24"/>
                        </w:rPr>
                      </w:pPr>
                      <w:r w:rsidRPr="00C207D1">
                        <w:rPr>
                          <w:rFonts w:cs="Arial"/>
                          <w:sz w:val="24"/>
                        </w:rPr>
                        <w:t>The move from primary to secondary school can be a daunting step for pupils and parents. To make this time more comfortable, primary and secondary schools work closely together to provide a range of transitional activities throughout Primary 7. These include Primary School visits from secondary school staff and a 2-day visit to the secondary school where pupils follow a secondary school timetable.  Around this time, secondary guidance and support for learning staff meet with the Primary 7 teachers to discuss the needs of the children.</w:t>
                      </w:r>
                    </w:p>
                    <w:p w14:paraId="6EB2F4CF"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rPr>
                      </w:pPr>
                    </w:p>
                    <w:p w14:paraId="6266983E"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val="0"/>
                        </w:rPr>
                      </w:pPr>
                    </w:p>
                    <w:p w14:paraId="14EB63DC" w14:textId="77777777" w:rsidR="00C207D1" w:rsidRDefault="00C207D1" w:rsidP="00C207D1"/>
                    <w:p w14:paraId="2562A087" w14:textId="77777777" w:rsidR="00C207D1" w:rsidRDefault="00C207D1" w:rsidP="00C207D1">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b/>
                          <w:snapToGrid w:val="0"/>
                          <w:sz w:val="22"/>
                          <w:szCs w:val="22"/>
                        </w:rPr>
                      </w:pPr>
                    </w:p>
                    <w:p w14:paraId="53B517F5" w14:textId="77777777" w:rsidR="00C207D1" w:rsidRDefault="00C207D1" w:rsidP="00C207D1">
                      <w:pPr>
                        <w:autoSpaceDE w:val="0"/>
                        <w:autoSpaceDN w:val="0"/>
                        <w:adjustRightInd w:val="0"/>
                        <w:rPr>
                          <w:rFonts w:cs="Arial"/>
                          <w:b/>
                          <w:color w:val="000000"/>
                          <w:sz w:val="22"/>
                          <w:szCs w:val="22"/>
                          <w:lang w:eastAsia="en-GB"/>
                        </w:rPr>
                      </w:pPr>
                    </w:p>
                    <w:p w14:paraId="656505B1" w14:textId="77777777" w:rsidR="00C207D1" w:rsidRDefault="00C207D1" w:rsidP="00C207D1"/>
                  </w:txbxContent>
                </v:textbox>
              </v:shape>
            </w:pict>
          </mc:Fallback>
        </mc:AlternateContent>
      </w:r>
    </w:p>
    <w:p w14:paraId="271199C1" w14:textId="77777777" w:rsidR="003B7CFA" w:rsidRDefault="003B7CFA" w:rsidP="00492A20">
      <w:pPr>
        <w:pStyle w:val="sectionheader"/>
      </w:pPr>
    </w:p>
    <w:p w14:paraId="69444778" w14:textId="77777777" w:rsidR="003B7CFA" w:rsidRDefault="003B7CFA" w:rsidP="00492A20">
      <w:pPr>
        <w:pStyle w:val="sectionheader"/>
      </w:pPr>
    </w:p>
    <w:p w14:paraId="7B76B5EF" w14:textId="77777777" w:rsidR="003B7CFA" w:rsidRDefault="003B7CFA" w:rsidP="00492A20">
      <w:pPr>
        <w:pStyle w:val="sectionheader"/>
      </w:pPr>
    </w:p>
    <w:p w14:paraId="142E8EE2" w14:textId="77777777" w:rsidR="003B7CFA" w:rsidRDefault="003B7CFA" w:rsidP="00492A20">
      <w:pPr>
        <w:pStyle w:val="sectionheader"/>
      </w:pPr>
    </w:p>
    <w:p w14:paraId="592C2DB8" w14:textId="77777777" w:rsidR="003B7CFA" w:rsidRDefault="003B7CFA" w:rsidP="00492A20">
      <w:pPr>
        <w:pStyle w:val="sectionheader"/>
      </w:pPr>
    </w:p>
    <w:p w14:paraId="0EE2DFD6" w14:textId="77777777" w:rsidR="003B7CFA" w:rsidRDefault="003B7CFA" w:rsidP="00492A20">
      <w:pPr>
        <w:pStyle w:val="sectionheader"/>
      </w:pPr>
    </w:p>
    <w:p w14:paraId="30B1CF1D" w14:textId="77777777" w:rsidR="003B7CFA" w:rsidRDefault="003B7CFA" w:rsidP="00492A20">
      <w:pPr>
        <w:pStyle w:val="sectionheader"/>
      </w:pPr>
    </w:p>
    <w:p w14:paraId="3063521E" w14:textId="77777777" w:rsidR="003B7CFA" w:rsidRDefault="003B7CFA" w:rsidP="00492A20">
      <w:pPr>
        <w:pStyle w:val="sectionheader"/>
      </w:pPr>
    </w:p>
    <w:p w14:paraId="6D5226C8" w14:textId="77777777" w:rsidR="003B7CFA" w:rsidRDefault="003B7CFA" w:rsidP="00492A20">
      <w:pPr>
        <w:pStyle w:val="sectionheader"/>
      </w:pPr>
    </w:p>
    <w:p w14:paraId="03A6B75A" w14:textId="77777777" w:rsidR="003B7CFA" w:rsidRDefault="003B7CFA" w:rsidP="00492A20">
      <w:pPr>
        <w:pStyle w:val="sectionheader"/>
      </w:pPr>
    </w:p>
    <w:p w14:paraId="2DD4B25E" w14:textId="77777777" w:rsidR="003B7CFA" w:rsidRDefault="003B7CFA" w:rsidP="00492A20">
      <w:pPr>
        <w:pStyle w:val="sectionheader"/>
      </w:pPr>
    </w:p>
    <w:p w14:paraId="53CB7C3D" w14:textId="77777777" w:rsidR="003B7CFA" w:rsidRDefault="003B7CFA" w:rsidP="00492A20">
      <w:pPr>
        <w:pStyle w:val="sectionheader"/>
      </w:pPr>
    </w:p>
    <w:p w14:paraId="406A23ED" w14:textId="77777777" w:rsidR="003B7CFA" w:rsidRDefault="003B7CFA" w:rsidP="00492A20">
      <w:pPr>
        <w:pStyle w:val="sectionheader"/>
      </w:pPr>
    </w:p>
    <w:p w14:paraId="42F106ED" w14:textId="77777777" w:rsidR="003B7CFA" w:rsidRDefault="003B7CFA" w:rsidP="00492A20">
      <w:pPr>
        <w:pStyle w:val="sectionheader"/>
      </w:pPr>
    </w:p>
    <w:p w14:paraId="33A3850B" w14:textId="77777777" w:rsidR="003B7CFA" w:rsidRDefault="003B7CFA" w:rsidP="00492A20">
      <w:pPr>
        <w:pStyle w:val="sectionheader"/>
      </w:pPr>
    </w:p>
    <w:p w14:paraId="2333D3C2" w14:textId="77777777" w:rsidR="003B7CFA" w:rsidRDefault="003B7CFA" w:rsidP="00492A20">
      <w:pPr>
        <w:pStyle w:val="sectionheader"/>
      </w:pPr>
    </w:p>
    <w:p w14:paraId="164F8E60" w14:textId="77777777" w:rsidR="003B7CFA" w:rsidRDefault="003B7CFA" w:rsidP="00492A20">
      <w:pPr>
        <w:pStyle w:val="sectionheader"/>
      </w:pPr>
    </w:p>
    <w:p w14:paraId="0515A4A3" w14:textId="77777777" w:rsidR="003B7CFA" w:rsidRDefault="003B7CFA" w:rsidP="00492A20">
      <w:pPr>
        <w:pStyle w:val="sectionheader"/>
      </w:pPr>
    </w:p>
    <w:p w14:paraId="2A59B7B0" w14:textId="77777777" w:rsidR="003B7CFA" w:rsidRDefault="003B7CFA" w:rsidP="00492A20">
      <w:pPr>
        <w:pStyle w:val="sectionheader"/>
      </w:pPr>
    </w:p>
    <w:p w14:paraId="4EE8B6CD" w14:textId="77777777" w:rsidR="003B7CFA" w:rsidRDefault="003B7CFA" w:rsidP="00492A20">
      <w:pPr>
        <w:pStyle w:val="sectionheader"/>
      </w:pPr>
    </w:p>
    <w:p w14:paraId="50B9A479" w14:textId="77777777" w:rsidR="00806D5C" w:rsidRDefault="00806D5C" w:rsidP="00492A20">
      <w:pPr>
        <w:pStyle w:val="sectionheader"/>
        <w:rPr>
          <w:sz w:val="40"/>
          <w:szCs w:val="40"/>
        </w:rPr>
      </w:pPr>
    </w:p>
    <w:p w14:paraId="7CE7932A" w14:textId="77777777" w:rsidR="00AF0A5D" w:rsidRPr="00806D5C" w:rsidRDefault="00310E0F" w:rsidP="00492A20">
      <w:pPr>
        <w:pStyle w:val="sectionheader"/>
        <w:rPr>
          <w:rFonts w:asciiTheme="majorHAnsi" w:hAnsiTheme="majorHAnsi"/>
          <w:sz w:val="40"/>
          <w:szCs w:val="40"/>
        </w:rPr>
      </w:pPr>
      <w:r w:rsidRPr="00806D5C">
        <w:rPr>
          <w:rFonts w:asciiTheme="majorHAnsi" w:hAnsiTheme="majorHAnsi"/>
          <w:sz w:val="40"/>
          <w:szCs w:val="40"/>
        </w:rPr>
        <w:lastRenderedPageBreak/>
        <w:t>Section 9: The Curriculum</w:t>
      </w:r>
    </w:p>
    <w:p w14:paraId="5B05B0F6" w14:textId="77777777" w:rsidR="00310E0F" w:rsidRDefault="00310E0F" w:rsidP="00492A20">
      <w:pPr>
        <w:pStyle w:val="sectionheader"/>
        <w:rPr>
          <w:sz w:val="40"/>
          <w:szCs w:val="40"/>
        </w:rPr>
      </w:pPr>
      <w:r>
        <w:rPr>
          <w:rFonts w:ascii="Arial" w:hAnsi="Arial" w:cs="Arial"/>
          <w:noProof/>
          <w:sz w:val="22"/>
          <w:szCs w:val="22"/>
        </w:rPr>
        <mc:AlternateContent>
          <mc:Choice Requires="wps">
            <w:drawing>
              <wp:anchor distT="0" distB="0" distL="114300" distR="114300" simplePos="0" relativeHeight="251677711" behindDoc="0" locked="0" layoutInCell="1" allowOverlap="1" wp14:anchorId="4423B058" wp14:editId="0B470A6C">
                <wp:simplePos x="0" y="0"/>
                <wp:positionH relativeFrom="column">
                  <wp:posOffset>-304800</wp:posOffset>
                </wp:positionH>
                <wp:positionV relativeFrom="paragraph">
                  <wp:posOffset>177165</wp:posOffset>
                </wp:positionV>
                <wp:extent cx="6524625" cy="8582025"/>
                <wp:effectExtent l="0" t="0" r="28575" b="28575"/>
                <wp:wrapNone/>
                <wp:docPr id="689161867" name="Text Box 13"/>
                <wp:cNvGraphicFramePr/>
                <a:graphic xmlns:a="http://schemas.openxmlformats.org/drawingml/2006/main">
                  <a:graphicData uri="http://schemas.microsoft.com/office/word/2010/wordprocessingShape">
                    <wps:wsp>
                      <wps:cNvSpPr txBox="1"/>
                      <wps:spPr>
                        <a:xfrm>
                          <a:off x="0" y="0"/>
                          <a:ext cx="6524625" cy="8582025"/>
                        </a:xfrm>
                        <a:prstGeom prst="rect">
                          <a:avLst/>
                        </a:prstGeom>
                        <a:solidFill>
                          <a:schemeClr val="lt1"/>
                        </a:solidFill>
                        <a:ln w="6350">
                          <a:solidFill>
                            <a:prstClr val="black"/>
                          </a:solidFill>
                        </a:ln>
                      </wps:spPr>
                      <wps:txbx>
                        <w:txbxContent>
                          <w:p w14:paraId="3F3CE5BF" w14:textId="77777777" w:rsidR="00AF0A5D" w:rsidRPr="00310E0F" w:rsidRDefault="00AF0A5D" w:rsidP="00310E0F">
                            <w:pPr>
                              <w:rPr>
                                <w:rFonts w:cs="Arial"/>
                                <w:b/>
                                <w:bCs/>
                                <w:sz w:val="24"/>
                              </w:rPr>
                            </w:pPr>
                            <w:r w:rsidRPr="00310E0F">
                              <w:rPr>
                                <w:rFonts w:cs="Arial"/>
                                <w:bCs/>
                                <w:color w:val="000000"/>
                                <w:sz w:val="24"/>
                              </w:rPr>
                              <w:t xml:space="preserve">Information about the school curriculum in Scotland can be found by clicking the Curriculum for Excellence tab at </w:t>
                            </w:r>
                            <w:hyperlink r:id="rId41" w:history="1">
                              <w:r w:rsidRPr="00310E0F">
                                <w:rPr>
                                  <w:rStyle w:val="Hyperlink"/>
                                  <w:rFonts w:cs="Arial"/>
                                  <w:bCs/>
                                  <w:sz w:val="24"/>
                                </w:rPr>
                                <w:t>https://education.gov.scot/</w:t>
                              </w:r>
                            </w:hyperlink>
                            <w:r w:rsidRPr="00310E0F">
                              <w:rPr>
                                <w:rFonts w:cs="Arial"/>
                                <w:bCs/>
                                <w:color w:val="000000"/>
                                <w:sz w:val="24"/>
                              </w:rPr>
                              <w:t>. This includes details of curricular areas, learning pathways, progression through levels, and assessment methods.</w:t>
                            </w:r>
                            <w:r w:rsidRPr="00310E0F">
                              <w:rPr>
                                <w:rFonts w:cs="Arial"/>
                                <w:sz w:val="24"/>
                              </w:rPr>
                              <w:t xml:space="preserve"> A link to the Parentzone parent support website is also included.</w:t>
                            </w:r>
                            <w:r w:rsidR="00310E0F">
                              <w:rPr>
                                <w:rFonts w:cs="Arial"/>
                                <w:sz w:val="24"/>
                              </w:rPr>
                              <w:t xml:space="preserve"> </w:t>
                            </w:r>
                            <w:r w:rsidR="00310E0F" w:rsidRPr="00310E0F">
                              <w:rPr>
                                <w:rFonts w:cs="Arial"/>
                                <w:sz w:val="24"/>
                              </w:rPr>
                              <w:t>The Scottish Curriculum is in the process of being reviewed. Information on the Curriculum Improvement Cycle can be found </w:t>
                            </w:r>
                            <w:hyperlink r:id="rId42" w:tgtFrame="_blank" w:tooltip="https://protect.checkpoint.com/v2/r02/___https://education.gov.scot/curriculum-for-excellence/about-curriculum-for-excellence/the-curriculum-improvement-cycle-cic/___.YzJlOmR1bmRlZWNjOmM6bzpiMzRhOGQzNjhiMzUxMGMwZTVhMTNkMTM3ZDAwMmE0Yzo3OmI0OTM6ZjNjNDA4NTRlYmI0M" w:history="1">
                              <w:r w:rsidR="00310E0F" w:rsidRPr="00310E0F">
                                <w:rPr>
                                  <w:rStyle w:val="Hyperlink"/>
                                  <w:rFonts w:cs="Arial"/>
                                  <w:sz w:val="24"/>
                                </w:rPr>
                                <w:t>here</w:t>
                              </w:r>
                            </w:hyperlink>
                            <w:r w:rsidR="00310E0F" w:rsidRPr="00310E0F">
                              <w:rPr>
                                <w:rFonts w:cs="Arial"/>
                                <w:sz w:val="24"/>
                              </w:rPr>
                              <w:t>.</w:t>
                            </w:r>
                            <w:r w:rsidRPr="00310E0F">
                              <w:rPr>
                                <w:rFonts w:cs="Arial"/>
                                <w:sz w:val="24"/>
                              </w:rPr>
                              <w:t xml:space="preserve"> </w:t>
                            </w:r>
                          </w:p>
                          <w:p w14:paraId="1E46ACED" w14:textId="77777777" w:rsidR="00AF0A5D" w:rsidRPr="00310E0F" w:rsidRDefault="00AF0A5D" w:rsidP="00AF0A5D">
                            <w:pPr>
                              <w:rPr>
                                <w:rFonts w:cs="Arial"/>
                                <w:b/>
                                <w:sz w:val="24"/>
                              </w:rPr>
                            </w:pPr>
                          </w:p>
                          <w:p w14:paraId="1864C017" w14:textId="77777777" w:rsidR="00AF0A5D" w:rsidRPr="00310E0F" w:rsidRDefault="00AF0A5D" w:rsidP="00AF0A5D">
                            <w:pPr>
                              <w:rPr>
                                <w:rFonts w:cs="Arial"/>
                                <w:b/>
                                <w:sz w:val="24"/>
                              </w:rPr>
                            </w:pPr>
                            <w:r w:rsidRPr="00310E0F">
                              <w:rPr>
                                <w:rFonts w:cs="Arial"/>
                                <w:sz w:val="24"/>
                                <w:lang w:eastAsia="en-GB"/>
                              </w:rPr>
                              <w:t>Additional specific details for our school are available on the school’s website.</w:t>
                            </w:r>
                          </w:p>
                          <w:p w14:paraId="6C29EA79" w14:textId="77777777" w:rsidR="00AF0A5D" w:rsidRPr="00310E0F" w:rsidRDefault="00AF0A5D" w:rsidP="00AF0A5D">
                            <w:pPr>
                              <w:rPr>
                                <w:rFonts w:cs="Arial"/>
                                <w:b/>
                                <w:sz w:val="24"/>
                              </w:rPr>
                            </w:pPr>
                          </w:p>
                          <w:p w14:paraId="1F152609" w14:textId="77777777" w:rsidR="00AF0A5D" w:rsidRPr="00310E0F" w:rsidRDefault="00AF0A5D" w:rsidP="00AF0A5D">
                            <w:pPr>
                              <w:tabs>
                                <w:tab w:val="left" w:pos="720"/>
                                <w:tab w:val="left" w:pos="1440"/>
                                <w:tab w:val="left" w:pos="2160"/>
                                <w:tab w:val="left" w:pos="2880"/>
                                <w:tab w:val="left" w:pos="4680"/>
                                <w:tab w:val="left" w:pos="5400"/>
                                <w:tab w:val="right" w:pos="9000"/>
                              </w:tabs>
                              <w:spacing w:line="240" w:lineRule="atLeast"/>
                              <w:rPr>
                                <w:rFonts w:cs="Arial"/>
                                <w:b/>
                                <w:sz w:val="24"/>
                              </w:rPr>
                            </w:pPr>
                            <w:r w:rsidRPr="00310E0F">
                              <w:rPr>
                                <w:rFonts w:cs="Arial"/>
                                <w:b/>
                                <w:sz w:val="24"/>
                              </w:rPr>
                              <w:t xml:space="preserve">Religious </w:t>
                            </w:r>
                            <w:r w:rsidR="00310E0F">
                              <w:rPr>
                                <w:rFonts w:cs="Arial"/>
                                <w:b/>
                                <w:sz w:val="24"/>
                              </w:rPr>
                              <w:t xml:space="preserve">Education and Religious </w:t>
                            </w:r>
                            <w:r w:rsidRPr="00310E0F">
                              <w:rPr>
                                <w:rFonts w:cs="Arial"/>
                                <w:b/>
                                <w:sz w:val="24"/>
                              </w:rPr>
                              <w:t>Observance</w:t>
                            </w:r>
                          </w:p>
                          <w:p w14:paraId="0960E756" w14:textId="77777777" w:rsidR="00AF0A5D" w:rsidRPr="00310E0F" w:rsidRDefault="00AF0A5D" w:rsidP="00AF0A5D">
                            <w:pPr>
                              <w:rPr>
                                <w:rFonts w:cs="Arial"/>
                                <w:sz w:val="24"/>
                                <w:lang w:eastAsia="en-GB"/>
                              </w:rPr>
                            </w:pPr>
                            <w:r w:rsidRPr="00310E0F">
                              <w:rPr>
                                <w:rFonts w:cs="Arial"/>
                                <w:sz w:val="24"/>
                                <w:lang w:eastAsia="en-GB"/>
                              </w:rPr>
                              <w:t xml:space="preserve">Through the ethos and curriculum, we provide opportunities for pupils to explore morals and values. We help learners develop their own beliefs, values and a responsible attitude to others. Pupils are encouraged to develop an understanding of Christianity and other religions. Pupils develop skills of reflection, critical thinking and how to act when making moral decisions. The school welcomes diversity and individuality while emphasising our common commitment to moral values such as honesty, respect for others, compassion and justice. It is a fundamental principal of the school that all who are involved in the life of the school have the right to be respected as individuals and carry the responsibility to act in a considerate and respectful manner towards others. </w:t>
                            </w:r>
                          </w:p>
                          <w:p w14:paraId="65978D54" w14:textId="77777777" w:rsidR="00AF0A5D" w:rsidRPr="00310E0F" w:rsidRDefault="00AF0A5D" w:rsidP="00AF0A5D">
                            <w:pPr>
                              <w:rPr>
                                <w:rFonts w:cs="Arial"/>
                                <w:sz w:val="24"/>
                                <w:lang w:eastAsia="en-GB"/>
                              </w:rPr>
                            </w:pPr>
                          </w:p>
                          <w:p w14:paraId="0215CD79" w14:textId="77777777" w:rsidR="00AF0A5D" w:rsidRPr="00310E0F" w:rsidRDefault="00AF0A5D" w:rsidP="00AF0A5D">
                            <w:pPr>
                              <w:rPr>
                                <w:rFonts w:cs="Arial"/>
                                <w:sz w:val="24"/>
                                <w:lang w:eastAsia="en-GB"/>
                              </w:rPr>
                            </w:pPr>
                            <w:r w:rsidRPr="00310E0F">
                              <w:rPr>
                                <w:rFonts w:cs="Arial"/>
                                <w:sz w:val="24"/>
                                <w:lang w:eastAsia="en-GB"/>
                              </w:rPr>
                              <w:t>Under the terms of the Education (Scotland) Act 1980 ‘any pupil may be withdrawn by their parents/carers from instruction in religious subjects and from religious observance’. Parents wishing to exercise this right should discuss with the Head Teacher.</w:t>
                            </w:r>
                          </w:p>
                          <w:p w14:paraId="19785B66" w14:textId="77777777" w:rsidR="00AF0A5D" w:rsidRPr="00310E0F" w:rsidRDefault="00AF0A5D" w:rsidP="00AF0A5D">
                            <w:pPr>
                              <w:rPr>
                                <w:rFonts w:cs="Arial"/>
                                <w:sz w:val="24"/>
                                <w:lang w:eastAsia="en-GB"/>
                              </w:rPr>
                            </w:pPr>
                          </w:p>
                          <w:p w14:paraId="395713A0" w14:textId="77777777" w:rsidR="00AF0A5D" w:rsidRPr="00310E0F" w:rsidRDefault="00AF0A5D" w:rsidP="00AF0A5D">
                            <w:pPr>
                              <w:autoSpaceDE w:val="0"/>
                              <w:autoSpaceDN w:val="0"/>
                              <w:adjustRightInd w:val="0"/>
                              <w:rPr>
                                <w:rFonts w:cs="Arial"/>
                                <w:b/>
                                <w:bCs/>
                                <w:sz w:val="24"/>
                                <w:lang w:eastAsia="en-GB"/>
                              </w:rPr>
                            </w:pPr>
                            <w:r w:rsidRPr="00310E0F">
                              <w:rPr>
                                <w:rFonts w:cs="Arial"/>
                                <w:b/>
                                <w:bCs/>
                                <w:sz w:val="24"/>
                                <w:lang w:eastAsia="en-GB"/>
                              </w:rPr>
                              <w:t>Sensitive Issues</w:t>
                            </w:r>
                          </w:p>
                          <w:p w14:paraId="5C98BB1D" w14:textId="77777777" w:rsidR="00AF0A5D" w:rsidRPr="00310E0F" w:rsidRDefault="00AF0A5D" w:rsidP="00310E0F">
                            <w:pPr>
                              <w:autoSpaceDE w:val="0"/>
                              <w:autoSpaceDN w:val="0"/>
                              <w:adjustRightInd w:val="0"/>
                              <w:rPr>
                                <w:rFonts w:cs="Arial"/>
                                <w:sz w:val="24"/>
                                <w:lang w:eastAsia="en-GB"/>
                              </w:rPr>
                            </w:pPr>
                            <w:r w:rsidRPr="00310E0F">
                              <w:rPr>
                                <w:rFonts w:cs="Arial"/>
                                <w:sz w:val="24"/>
                                <w:lang w:eastAsia="en-GB"/>
                              </w:rPr>
                              <w:t>Part</w:t>
                            </w:r>
                            <w:r w:rsidR="00310E0F">
                              <w:rPr>
                                <w:rFonts w:cs="Arial"/>
                                <w:sz w:val="24"/>
                                <w:lang w:eastAsia="en-GB"/>
                              </w:rPr>
                              <w:t>s</w:t>
                            </w:r>
                            <w:r w:rsidRPr="00310E0F">
                              <w:rPr>
                                <w:rFonts w:cs="Arial"/>
                                <w:sz w:val="24"/>
                                <w:lang w:eastAsia="en-GB"/>
                              </w:rPr>
                              <w:t xml:space="preserve"> of our curriculum involve </w:t>
                            </w:r>
                            <w:r w:rsidR="00310E0F">
                              <w:rPr>
                                <w:rFonts w:cs="Arial"/>
                                <w:sz w:val="24"/>
                                <w:lang w:eastAsia="en-GB"/>
                              </w:rPr>
                              <w:t>learning</w:t>
                            </w:r>
                            <w:r w:rsidRPr="00310E0F">
                              <w:rPr>
                                <w:rFonts w:cs="Arial"/>
                                <w:sz w:val="24"/>
                                <w:lang w:eastAsia="en-GB"/>
                              </w:rPr>
                              <w:t xml:space="preserve"> about issues which could be considered sensitive</w:t>
                            </w:r>
                            <w:r w:rsidR="00310E0F">
                              <w:rPr>
                                <w:rFonts w:cs="Arial"/>
                                <w:sz w:val="24"/>
                                <w:lang w:eastAsia="en-GB"/>
                              </w:rPr>
                              <w:t xml:space="preserve"> </w:t>
                            </w:r>
                            <w:r w:rsidRPr="00310E0F">
                              <w:rPr>
                                <w:rFonts w:cs="Arial"/>
                                <w:sz w:val="24"/>
                                <w:lang w:eastAsia="en-GB"/>
                              </w:rPr>
                              <w:t>e.g. sexual health and relationships education or drugs and alcohol awarenes</w:t>
                            </w:r>
                            <w:r w:rsidR="00310E0F">
                              <w:rPr>
                                <w:rFonts w:cs="Arial"/>
                                <w:sz w:val="24"/>
                                <w:lang w:eastAsia="en-GB"/>
                              </w:rPr>
                              <w:t>s.</w:t>
                            </w:r>
                            <w:r w:rsidRPr="00310E0F">
                              <w:rPr>
                                <w:rFonts w:cs="Arial"/>
                                <w:sz w:val="24"/>
                                <w:lang w:eastAsia="en-GB"/>
                              </w:rPr>
                              <w:t xml:space="preserve"> </w:t>
                            </w:r>
                            <w:r w:rsidR="00310E0F">
                              <w:rPr>
                                <w:rFonts w:cs="Arial"/>
                                <w:sz w:val="24"/>
                                <w:lang w:eastAsia="en-GB"/>
                              </w:rPr>
                              <w:t>W</w:t>
                            </w:r>
                            <w:r w:rsidRPr="00310E0F">
                              <w:rPr>
                                <w:rFonts w:cs="Arial"/>
                                <w:sz w:val="24"/>
                                <w:lang w:eastAsia="en-GB"/>
                              </w:rPr>
                              <w:t>henever these topics arise, we will communicate as appropriate with home. On some</w:t>
                            </w:r>
                            <w:r w:rsidR="00310E0F">
                              <w:rPr>
                                <w:rFonts w:cs="Arial"/>
                                <w:sz w:val="24"/>
                                <w:lang w:eastAsia="en-GB"/>
                              </w:rPr>
                              <w:t xml:space="preserve"> </w:t>
                            </w:r>
                            <w:r w:rsidRPr="00310E0F">
                              <w:rPr>
                                <w:rFonts w:cs="Arial"/>
                                <w:sz w:val="24"/>
                                <w:lang w:eastAsia="en-GB"/>
                              </w:rPr>
                              <w:t>occasions we may send a letter to raise awareness that specific issues are to be covered. On other</w:t>
                            </w:r>
                            <w:r w:rsidR="00310E0F">
                              <w:rPr>
                                <w:rFonts w:cs="Arial"/>
                                <w:sz w:val="24"/>
                                <w:lang w:eastAsia="en-GB"/>
                              </w:rPr>
                              <w:t xml:space="preserve"> </w:t>
                            </w:r>
                            <w:r w:rsidRPr="00310E0F">
                              <w:rPr>
                                <w:rFonts w:cs="Arial"/>
                                <w:sz w:val="24"/>
                                <w:lang w:eastAsia="en-GB"/>
                              </w:rPr>
                              <w:t>occasions we will actively seek permission to include your child/children in a series of lessons. If any</w:t>
                            </w:r>
                            <w:r w:rsidR="00310E0F">
                              <w:rPr>
                                <w:rFonts w:cs="Arial"/>
                                <w:sz w:val="24"/>
                                <w:lang w:eastAsia="en-GB"/>
                              </w:rPr>
                              <w:t xml:space="preserve"> </w:t>
                            </w:r>
                            <w:r w:rsidRPr="00310E0F">
                              <w:rPr>
                                <w:rFonts w:cs="Arial"/>
                                <w:sz w:val="24"/>
                                <w:lang w:eastAsia="en-GB"/>
                              </w:rPr>
                              <w:t xml:space="preserve">parent </w:t>
                            </w:r>
                            <w:r w:rsidR="00310E0F">
                              <w:rPr>
                                <w:rFonts w:cs="Arial"/>
                                <w:sz w:val="24"/>
                                <w:lang w:eastAsia="en-GB"/>
                              </w:rPr>
                              <w:t>has any concerns over content</w:t>
                            </w:r>
                            <w:r w:rsidRPr="00310E0F">
                              <w:rPr>
                                <w:rFonts w:cs="Arial"/>
                                <w:sz w:val="24"/>
                                <w:lang w:eastAsia="en-GB"/>
                              </w:rPr>
                              <w:t xml:space="preserve">, </w:t>
                            </w:r>
                            <w:r w:rsidR="00310E0F">
                              <w:rPr>
                                <w:rFonts w:cs="Arial"/>
                                <w:sz w:val="24"/>
                                <w:lang w:eastAsia="en-GB"/>
                              </w:rPr>
                              <w:t xml:space="preserve">please </w:t>
                            </w:r>
                            <w:r w:rsidRPr="00310E0F">
                              <w:rPr>
                                <w:rFonts w:cs="Arial"/>
                                <w:sz w:val="24"/>
                                <w:lang w:eastAsia="en-GB"/>
                              </w:rPr>
                              <w:t>to raise this with a member of staff.</w:t>
                            </w:r>
                          </w:p>
                          <w:p w14:paraId="6A4F2724" w14:textId="77777777" w:rsidR="00AF0A5D" w:rsidRPr="00310E0F" w:rsidRDefault="00AF0A5D" w:rsidP="00AF0A5D">
                            <w:pPr>
                              <w:rPr>
                                <w:rFonts w:cs="Arial"/>
                                <w:sz w:val="24"/>
                                <w:lang w:eastAsia="en-GB"/>
                              </w:rPr>
                            </w:pPr>
                          </w:p>
                          <w:p w14:paraId="799D8796" w14:textId="77777777" w:rsidR="00AF0A5D" w:rsidRPr="00310E0F" w:rsidRDefault="00AF0A5D" w:rsidP="00AF0A5D">
                            <w:pPr>
                              <w:rPr>
                                <w:rFonts w:cs="Arial"/>
                                <w:b/>
                                <w:bCs/>
                                <w:sz w:val="24"/>
                                <w:lang w:eastAsia="en-GB"/>
                              </w:rPr>
                            </w:pPr>
                            <w:r w:rsidRPr="00310E0F">
                              <w:rPr>
                                <w:rFonts w:cs="Arial"/>
                                <w:b/>
                                <w:bCs/>
                                <w:sz w:val="24"/>
                                <w:lang w:eastAsia="en-GB"/>
                              </w:rPr>
                              <w:t>Assessment</w:t>
                            </w:r>
                          </w:p>
                          <w:p w14:paraId="2B677AD5"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A variety of assessment takes place in every classroom, every day. Teachers use these assessments to record pupil progress, inform next steps in learning and identify strengths and developmental needs. Through observations, discussions and the tasks the learners undertake, a profile of the pupil’s progress is collected to evidence their learning. This is added to as the pupil moves through the school system. Pupils are given feedback about their learning and are helped to see how they can improve and what they need to practise.</w:t>
                            </w:r>
                          </w:p>
                          <w:p w14:paraId="3BE0023D"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Pupil performance is also measured using standardised assessments. These allow measurement of value added by the school as well as giving diagnostic profiles of pupils’ strengths and development needs.</w:t>
                            </w:r>
                          </w:p>
                          <w:p w14:paraId="1BC2B53B" w14:textId="77777777" w:rsid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 xml:space="preserve">During the Broad General Education (BGE) from Nursery to S3, there are benchmark assessment points at in P1, P4, P7 and S3. This included National Standardised Assessments for Scotland (NSA), computerised assessments which give standardised information about pupil progress. Teachers use the data from these to plan next steps in learning. </w:t>
                            </w:r>
                          </w:p>
                          <w:p w14:paraId="17AF4E76"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At S4-6, pupil assessment in the Senior Phase follows the Qualifications Scotland Framework outlined at </w:t>
                            </w:r>
                            <w:hyperlink r:id="rId43" w:tgtFrame="_blank" w:tooltip="https://protect.checkpoint.com/v2/r02/___https://qualifications.gov.scot/___.YzJlOmR1bmRlZWNjOmM6bzpiMzRhOGQzNjhiMzUxMGMwZTVhMTNkMTM3ZDAwMmE0Yzo3OjU2MjI6YzVjZDY0MzgwNjFiNjY1ODU2MzBkNWJkYzdjNGEyMmIyNzY4NjcyZjYzMzQ2YzQ3MTM2OTZmYzIyZTU0YmE0MDpoOlQ6Rg" w:history="1">
                              <w:r w:rsidRPr="00310E0F">
                                <w:rPr>
                                  <w:rStyle w:val="Hyperlink"/>
                                  <w:rFonts w:cs="Arial"/>
                                  <w:sz w:val="24"/>
                                  <w:lang w:eastAsia="en-GB"/>
                                </w:rPr>
                                <w:t>https://qualifications.gov.scot/.</w:t>
                              </w:r>
                            </w:hyperlink>
                          </w:p>
                          <w:p w14:paraId="3B61B6EB" w14:textId="77777777" w:rsidR="00AF0A5D" w:rsidRPr="00310E0F" w:rsidRDefault="00AF0A5D" w:rsidP="00AF0A5D">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p>
                          <w:p w14:paraId="2EB33C19" w14:textId="77777777" w:rsidR="00AF0A5D" w:rsidRPr="00310E0F" w:rsidRDefault="00AF0A5D" w:rsidP="00AF0A5D">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23B058" id="Text Box 13" o:spid="_x0000_s1037" type="#_x0000_t202" style="position:absolute;margin-left:-24pt;margin-top:13.95pt;width:513.75pt;height:675.75pt;z-index:2516777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" fillcolor="white [3201]" strokeweight=".5pt">
                <v:textbox>
                  <w:txbxContent>
                    <w:p w14:paraId="3F3CE5BF" w14:textId="77777777" w:rsidR="00AF0A5D" w:rsidRPr="00310E0F" w:rsidRDefault="00AF0A5D" w:rsidP="00310E0F">
                      <w:pPr>
                        <w:rPr>
                          <w:rFonts w:cs="Arial"/>
                          <w:b/>
                          <w:bCs/>
                          <w:sz w:val="24"/>
                        </w:rPr>
                      </w:pPr>
                      <w:r w:rsidRPr="00310E0F">
                        <w:rPr>
                          <w:rFonts w:cs="Arial"/>
                          <w:bCs/>
                          <w:color w:val="000000"/>
                          <w:sz w:val="24"/>
                        </w:rPr>
                        <w:t xml:space="preserve">Information about the school curriculum in Scotland can be found by clicking the Curriculum for Excellence tab at </w:t>
                      </w:r>
                      <w:hyperlink r:id="rId44" w:history="1">
                        <w:r w:rsidRPr="00310E0F">
                          <w:rPr>
                            <w:rStyle w:val="Hyperlink"/>
                            <w:rFonts w:cs="Arial"/>
                            <w:bCs/>
                            <w:sz w:val="24"/>
                          </w:rPr>
                          <w:t>https://education.gov.scot/</w:t>
                        </w:r>
                      </w:hyperlink>
                      <w:r w:rsidRPr="00310E0F">
                        <w:rPr>
                          <w:rFonts w:cs="Arial"/>
                          <w:bCs/>
                          <w:color w:val="000000"/>
                          <w:sz w:val="24"/>
                        </w:rPr>
                        <w:t>. This includes details of curricular areas, learning pathways, progression through levels, and assessment methods.</w:t>
                      </w:r>
                      <w:r w:rsidRPr="00310E0F">
                        <w:rPr>
                          <w:rFonts w:cs="Arial"/>
                          <w:sz w:val="24"/>
                        </w:rPr>
                        <w:t xml:space="preserve"> A link to the Parentzone parent support website is also included.</w:t>
                      </w:r>
                      <w:r w:rsidR="00310E0F">
                        <w:rPr>
                          <w:rFonts w:cs="Arial"/>
                          <w:sz w:val="24"/>
                        </w:rPr>
                        <w:t xml:space="preserve"> </w:t>
                      </w:r>
                      <w:r w:rsidR="00310E0F" w:rsidRPr="00310E0F">
                        <w:rPr>
                          <w:rFonts w:cs="Arial"/>
                          <w:sz w:val="24"/>
                        </w:rPr>
                        <w:t>The Scottish Curriculum is in the process of being reviewed. Information on the Curriculum Improvement Cycle can be found </w:t>
                      </w:r>
                      <w:hyperlink r:id="rId45" w:tgtFrame="_blank" w:tooltip="https://protect.checkpoint.com/v2/r02/___https://education.gov.scot/curriculum-for-excellence/about-curriculum-for-excellence/the-curriculum-improvement-cycle-cic/___.YzJlOmR1bmRlZWNjOmM6bzpiMzRhOGQzNjhiMzUxMGMwZTVhMTNkMTM3ZDAwMmE0Yzo3OmI0OTM6ZjNjNDA4NTRlYmI0M" w:history="1">
                        <w:r w:rsidR="00310E0F" w:rsidRPr="00310E0F">
                          <w:rPr>
                            <w:rStyle w:val="Hyperlink"/>
                            <w:rFonts w:cs="Arial"/>
                            <w:sz w:val="24"/>
                          </w:rPr>
                          <w:t>here</w:t>
                        </w:r>
                      </w:hyperlink>
                      <w:r w:rsidR="00310E0F" w:rsidRPr="00310E0F">
                        <w:rPr>
                          <w:rFonts w:cs="Arial"/>
                          <w:sz w:val="24"/>
                        </w:rPr>
                        <w:t>.</w:t>
                      </w:r>
                      <w:r w:rsidRPr="00310E0F">
                        <w:rPr>
                          <w:rFonts w:cs="Arial"/>
                          <w:sz w:val="24"/>
                        </w:rPr>
                        <w:t xml:space="preserve"> </w:t>
                      </w:r>
                    </w:p>
                    <w:p w14:paraId="1E46ACED" w14:textId="77777777" w:rsidR="00AF0A5D" w:rsidRPr="00310E0F" w:rsidRDefault="00AF0A5D" w:rsidP="00AF0A5D">
                      <w:pPr>
                        <w:rPr>
                          <w:rFonts w:cs="Arial"/>
                          <w:b/>
                          <w:sz w:val="24"/>
                        </w:rPr>
                      </w:pPr>
                    </w:p>
                    <w:p w14:paraId="1864C017" w14:textId="77777777" w:rsidR="00AF0A5D" w:rsidRPr="00310E0F" w:rsidRDefault="00AF0A5D" w:rsidP="00AF0A5D">
                      <w:pPr>
                        <w:rPr>
                          <w:rFonts w:cs="Arial"/>
                          <w:b/>
                          <w:sz w:val="24"/>
                        </w:rPr>
                      </w:pPr>
                      <w:r w:rsidRPr="00310E0F">
                        <w:rPr>
                          <w:rFonts w:cs="Arial"/>
                          <w:sz w:val="24"/>
                          <w:lang w:eastAsia="en-GB"/>
                        </w:rPr>
                        <w:t>Additional specific details for our school are available on the school’s website.</w:t>
                      </w:r>
                    </w:p>
                    <w:p w14:paraId="6C29EA79" w14:textId="77777777" w:rsidR="00AF0A5D" w:rsidRPr="00310E0F" w:rsidRDefault="00AF0A5D" w:rsidP="00AF0A5D">
                      <w:pPr>
                        <w:rPr>
                          <w:rFonts w:cs="Arial"/>
                          <w:b/>
                          <w:sz w:val="24"/>
                        </w:rPr>
                      </w:pPr>
                    </w:p>
                    <w:p w14:paraId="1F152609" w14:textId="77777777" w:rsidR="00AF0A5D" w:rsidRPr="00310E0F" w:rsidRDefault="00AF0A5D" w:rsidP="00AF0A5D">
                      <w:pPr>
                        <w:tabs>
                          <w:tab w:val="left" w:pos="720"/>
                          <w:tab w:val="left" w:pos="1440"/>
                          <w:tab w:val="left" w:pos="2160"/>
                          <w:tab w:val="left" w:pos="2880"/>
                          <w:tab w:val="left" w:pos="4680"/>
                          <w:tab w:val="left" w:pos="5400"/>
                          <w:tab w:val="right" w:pos="9000"/>
                        </w:tabs>
                        <w:spacing w:line="240" w:lineRule="atLeast"/>
                        <w:rPr>
                          <w:rFonts w:cs="Arial"/>
                          <w:b/>
                          <w:sz w:val="24"/>
                        </w:rPr>
                      </w:pPr>
                      <w:r w:rsidRPr="00310E0F">
                        <w:rPr>
                          <w:rFonts w:cs="Arial"/>
                          <w:b/>
                          <w:sz w:val="24"/>
                        </w:rPr>
                        <w:t xml:space="preserve">Religious </w:t>
                      </w:r>
                      <w:r w:rsidR="00310E0F">
                        <w:rPr>
                          <w:rFonts w:cs="Arial"/>
                          <w:b/>
                          <w:sz w:val="24"/>
                        </w:rPr>
                        <w:t xml:space="preserve">Education and Religious </w:t>
                      </w:r>
                      <w:r w:rsidRPr="00310E0F">
                        <w:rPr>
                          <w:rFonts w:cs="Arial"/>
                          <w:b/>
                          <w:sz w:val="24"/>
                        </w:rPr>
                        <w:t>Observance</w:t>
                      </w:r>
                    </w:p>
                    <w:p w14:paraId="0960E756" w14:textId="77777777" w:rsidR="00AF0A5D" w:rsidRPr="00310E0F" w:rsidRDefault="00AF0A5D" w:rsidP="00AF0A5D">
                      <w:pPr>
                        <w:rPr>
                          <w:rFonts w:cs="Arial"/>
                          <w:sz w:val="24"/>
                          <w:lang w:eastAsia="en-GB"/>
                        </w:rPr>
                      </w:pPr>
                      <w:r w:rsidRPr="00310E0F">
                        <w:rPr>
                          <w:rFonts w:cs="Arial"/>
                          <w:sz w:val="24"/>
                          <w:lang w:eastAsia="en-GB"/>
                        </w:rPr>
                        <w:t xml:space="preserve">Through the ethos and curriculum, we provide opportunities for pupils to explore morals and values. We help learners develop their own beliefs, values and a responsible attitude to others. Pupils are encouraged to develop an understanding of Christianity and other religions. Pupils develop skills of reflection, critical thinking and how to act when making moral decisions. The school welcomes diversity and individuality while emphasising our common commitment to moral values such as honesty, respect for others, compassion and justice. It is a fundamental principal of the school that all who are involved in the life of the school have the right to be respected as individuals and carry the responsibility to act in a considerate and respectful manner towards others. </w:t>
                      </w:r>
                    </w:p>
                    <w:p w14:paraId="65978D54" w14:textId="77777777" w:rsidR="00AF0A5D" w:rsidRPr="00310E0F" w:rsidRDefault="00AF0A5D" w:rsidP="00AF0A5D">
                      <w:pPr>
                        <w:rPr>
                          <w:rFonts w:cs="Arial"/>
                          <w:sz w:val="24"/>
                          <w:lang w:eastAsia="en-GB"/>
                        </w:rPr>
                      </w:pPr>
                    </w:p>
                    <w:p w14:paraId="0215CD79" w14:textId="77777777" w:rsidR="00AF0A5D" w:rsidRPr="00310E0F" w:rsidRDefault="00AF0A5D" w:rsidP="00AF0A5D">
                      <w:pPr>
                        <w:rPr>
                          <w:rFonts w:cs="Arial"/>
                          <w:sz w:val="24"/>
                          <w:lang w:eastAsia="en-GB"/>
                        </w:rPr>
                      </w:pPr>
                      <w:r w:rsidRPr="00310E0F">
                        <w:rPr>
                          <w:rFonts w:cs="Arial"/>
                          <w:sz w:val="24"/>
                          <w:lang w:eastAsia="en-GB"/>
                        </w:rPr>
                        <w:t>Under the terms of the Education (Scotland) Act 1980 ‘any pupil may be withdrawn by their parents/carers from instruction in religious subjects and from religious observance’. Parents wishing to exercise this right should discuss with the Head Teacher.</w:t>
                      </w:r>
                    </w:p>
                    <w:p w14:paraId="19785B66" w14:textId="77777777" w:rsidR="00AF0A5D" w:rsidRPr="00310E0F" w:rsidRDefault="00AF0A5D" w:rsidP="00AF0A5D">
                      <w:pPr>
                        <w:rPr>
                          <w:rFonts w:cs="Arial"/>
                          <w:sz w:val="24"/>
                          <w:lang w:eastAsia="en-GB"/>
                        </w:rPr>
                      </w:pPr>
                    </w:p>
                    <w:p w14:paraId="395713A0" w14:textId="77777777" w:rsidR="00AF0A5D" w:rsidRPr="00310E0F" w:rsidRDefault="00AF0A5D" w:rsidP="00AF0A5D">
                      <w:pPr>
                        <w:autoSpaceDE w:val="0"/>
                        <w:autoSpaceDN w:val="0"/>
                        <w:adjustRightInd w:val="0"/>
                        <w:rPr>
                          <w:rFonts w:cs="Arial"/>
                          <w:b/>
                          <w:bCs/>
                          <w:sz w:val="24"/>
                          <w:lang w:eastAsia="en-GB"/>
                        </w:rPr>
                      </w:pPr>
                      <w:r w:rsidRPr="00310E0F">
                        <w:rPr>
                          <w:rFonts w:cs="Arial"/>
                          <w:b/>
                          <w:bCs/>
                          <w:sz w:val="24"/>
                          <w:lang w:eastAsia="en-GB"/>
                        </w:rPr>
                        <w:t>Sensitive Issues</w:t>
                      </w:r>
                    </w:p>
                    <w:p w14:paraId="5C98BB1D" w14:textId="77777777" w:rsidR="00AF0A5D" w:rsidRPr="00310E0F" w:rsidRDefault="00AF0A5D" w:rsidP="00310E0F">
                      <w:pPr>
                        <w:autoSpaceDE w:val="0"/>
                        <w:autoSpaceDN w:val="0"/>
                        <w:adjustRightInd w:val="0"/>
                        <w:rPr>
                          <w:rFonts w:cs="Arial"/>
                          <w:sz w:val="24"/>
                          <w:lang w:eastAsia="en-GB"/>
                        </w:rPr>
                      </w:pPr>
                      <w:r w:rsidRPr="00310E0F">
                        <w:rPr>
                          <w:rFonts w:cs="Arial"/>
                          <w:sz w:val="24"/>
                          <w:lang w:eastAsia="en-GB"/>
                        </w:rPr>
                        <w:t>Part</w:t>
                      </w:r>
                      <w:r w:rsidR="00310E0F">
                        <w:rPr>
                          <w:rFonts w:cs="Arial"/>
                          <w:sz w:val="24"/>
                          <w:lang w:eastAsia="en-GB"/>
                        </w:rPr>
                        <w:t>s</w:t>
                      </w:r>
                      <w:r w:rsidRPr="00310E0F">
                        <w:rPr>
                          <w:rFonts w:cs="Arial"/>
                          <w:sz w:val="24"/>
                          <w:lang w:eastAsia="en-GB"/>
                        </w:rPr>
                        <w:t xml:space="preserve"> of our curriculum involve </w:t>
                      </w:r>
                      <w:r w:rsidR="00310E0F">
                        <w:rPr>
                          <w:rFonts w:cs="Arial"/>
                          <w:sz w:val="24"/>
                          <w:lang w:eastAsia="en-GB"/>
                        </w:rPr>
                        <w:t>learning</w:t>
                      </w:r>
                      <w:r w:rsidRPr="00310E0F">
                        <w:rPr>
                          <w:rFonts w:cs="Arial"/>
                          <w:sz w:val="24"/>
                          <w:lang w:eastAsia="en-GB"/>
                        </w:rPr>
                        <w:t xml:space="preserve"> about issues which could be considered sensitive</w:t>
                      </w:r>
                      <w:r w:rsidR="00310E0F">
                        <w:rPr>
                          <w:rFonts w:cs="Arial"/>
                          <w:sz w:val="24"/>
                          <w:lang w:eastAsia="en-GB"/>
                        </w:rPr>
                        <w:t xml:space="preserve"> </w:t>
                      </w:r>
                      <w:r w:rsidRPr="00310E0F">
                        <w:rPr>
                          <w:rFonts w:cs="Arial"/>
                          <w:sz w:val="24"/>
                          <w:lang w:eastAsia="en-GB"/>
                        </w:rPr>
                        <w:t>e.g. sexual health and relationships education or drugs and alcohol awarenes</w:t>
                      </w:r>
                      <w:r w:rsidR="00310E0F">
                        <w:rPr>
                          <w:rFonts w:cs="Arial"/>
                          <w:sz w:val="24"/>
                          <w:lang w:eastAsia="en-GB"/>
                        </w:rPr>
                        <w:t>s.</w:t>
                      </w:r>
                      <w:r w:rsidRPr="00310E0F">
                        <w:rPr>
                          <w:rFonts w:cs="Arial"/>
                          <w:sz w:val="24"/>
                          <w:lang w:eastAsia="en-GB"/>
                        </w:rPr>
                        <w:t xml:space="preserve"> </w:t>
                      </w:r>
                      <w:r w:rsidR="00310E0F">
                        <w:rPr>
                          <w:rFonts w:cs="Arial"/>
                          <w:sz w:val="24"/>
                          <w:lang w:eastAsia="en-GB"/>
                        </w:rPr>
                        <w:t>W</w:t>
                      </w:r>
                      <w:r w:rsidRPr="00310E0F">
                        <w:rPr>
                          <w:rFonts w:cs="Arial"/>
                          <w:sz w:val="24"/>
                          <w:lang w:eastAsia="en-GB"/>
                        </w:rPr>
                        <w:t>henever these topics arise, we will communicate as appropriate with home. On some</w:t>
                      </w:r>
                      <w:r w:rsidR="00310E0F">
                        <w:rPr>
                          <w:rFonts w:cs="Arial"/>
                          <w:sz w:val="24"/>
                          <w:lang w:eastAsia="en-GB"/>
                        </w:rPr>
                        <w:t xml:space="preserve"> </w:t>
                      </w:r>
                      <w:r w:rsidRPr="00310E0F">
                        <w:rPr>
                          <w:rFonts w:cs="Arial"/>
                          <w:sz w:val="24"/>
                          <w:lang w:eastAsia="en-GB"/>
                        </w:rPr>
                        <w:t>occasions we may send a letter to raise awareness that specific issues are to be covered. On other</w:t>
                      </w:r>
                      <w:r w:rsidR="00310E0F">
                        <w:rPr>
                          <w:rFonts w:cs="Arial"/>
                          <w:sz w:val="24"/>
                          <w:lang w:eastAsia="en-GB"/>
                        </w:rPr>
                        <w:t xml:space="preserve"> </w:t>
                      </w:r>
                      <w:r w:rsidRPr="00310E0F">
                        <w:rPr>
                          <w:rFonts w:cs="Arial"/>
                          <w:sz w:val="24"/>
                          <w:lang w:eastAsia="en-GB"/>
                        </w:rPr>
                        <w:t>occasions we will actively seek permission to include your child/children in a series of lessons. If any</w:t>
                      </w:r>
                      <w:r w:rsidR="00310E0F">
                        <w:rPr>
                          <w:rFonts w:cs="Arial"/>
                          <w:sz w:val="24"/>
                          <w:lang w:eastAsia="en-GB"/>
                        </w:rPr>
                        <w:t xml:space="preserve"> </w:t>
                      </w:r>
                      <w:r w:rsidRPr="00310E0F">
                        <w:rPr>
                          <w:rFonts w:cs="Arial"/>
                          <w:sz w:val="24"/>
                          <w:lang w:eastAsia="en-GB"/>
                        </w:rPr>
                        <w:t xml:space="preserve">parent </w:t>
                      </w:r>
                      <w:r w:rsidR="00310E0F">
                        <w:rPr>
                          <w:rFonts w:cs="Arial"/>
                          <w:sz w:val="24"/>
                          <w:lang w:eastAsia="en-GB"/>
                        </w:rPr>
                        <w:t>has any concerns over content</w:t>
                      </w:r>
                      <w:r w:rsidRPr="00310E0F">
                        <w:rPr>
                          <w:rFonts w:cs="Arial"/>
                          <w:sz w:val="24"/>
                          <w:lang w:eastAsia="en-GB"/>
                        </w:rPr>
                        <w:t xml:space="preserve">, </w:t>
                      </w:r>
                      <w:r w:rsidR="00310E0F">
                        <w:rPr>
                          <w:rFonts w:cs="Arial"/>
                          <w:sz w:val="24"/>
                          <w:lang w:eastAsia="en-GB"/>
                        </w:rPr>
                        <w:t xml:space="preserve">please </w:t>
                      </w:r>
                      <w:r w:rsidRPr="00310E0F">
                        <w:rPr>
                          <w:rFonts w:cs="Arial"/>
                          <w:sz w:val="24"/>
                          <w:lang w:eastAsia="en-GB"/>
                        </w:rPr>
                        <w:t>to raise this with a member of staff.</w:t>
                      </w:r>
                    </w:p>
                    <w:p w14:paraId="6A4F2724" w14:textId="77777777" w:rsidR="00AF0A5D" w:rsidRPr="00310E0F" w:rsidRDefault="00AF0A5D" w:rsidP="00AF0A5D">
                      <w:pPr>
                        <w:rPr>
                          <w:rFonts w:cs="Arial"/>
                          <w:sz w:val="24"/>
                          <w:lang w:eastAsia="en-GB"/>
                        </w:rPr>
                      </w:pPr>
                    </w:p>
                    <w:p w14:paraId="799D8796" w14:textId="77777777" w:rsidR="00AF0A5D" w:rsidRPr="00310E0F" w:rsidRDefault="00AF0A5D" w:rsidP="00AF0A5D">
                      <w:pPr>
                        <w:rPr>
                          <w:rFonts w:cs="Arial"/>
                          <w:b/>
                          <w:bCs/>
                          <w:sz w:val="24"/>
                          <w:lang w:eastAsia="en-GB"/>
                        </w:rPr>
                      </w:pPr>
                      <w:r w:rsidRPr="00310E0F">
                        <w:rPr>
                          <w:rFonts w:cs="Arial"/>
                          <w:b/>
                          <w:bCs/>
                          <w:sz w:val="24"/>
                          <w:lang w:eastAsia="en-GB"/>
                        </w:rPr>
                        <w:t>Assessment</w:t>
                      </w:r>
                    </w:p>
                    <w:p w14:paraId="2B677AD5"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A variety of assessment takes place in every classroom, every day. Teachers use these assessments to record pupil progress, inform next steps in learning and identify strengths and developmental needs. Through observations, discussions and the tasks the learners undertake, a profile of the pupil’s progress is collected to evidence their learning. This is added to as the pupil moves through the school system. Pupils are given feedback about their learning and are helped to see how they can improve and what they need to practise.</w:t>
                      </w:r>
                    </w:p>
                    <w:p w14:paraId="3BE0023D"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Pupil performance is also measured using standardised assessments. These allow measurement of value added by the school as well as giving diagnostic profiles of pupils’ strengths and development needs.</w:t>
                      </w:r>
                    </w:p>
                    <w:p w14:paraId="1BC2B53B" w14:textId="77777777" w:rsid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 xml:space="preserve">During the Broad General Education (BGE) from Nursery to S3, there are benchmark assessment points at in P1, P4, P7 and S3. This included National Standardised Assessments for Scotland (NSA), computerised assessments which give standardised information about pupil progress. Teachers use the data from these to plan next steps in learning. </w:t>
                      </w:r>
                    </w:p>
                    <w:p w14:paraId="17AF4E76" w14:textId="77777777" w:rsidR="00310E0F" w:rsidRPr="00310E0F" w:rsidRDefault="00310E0F" w:rsidP="00310E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lang w:eastAsia="en-GB"/>
                        </w:rPr>
                      </w:pPr>
                      <w:r w:rsidRPr="00310E0F">
                        <w:rPr>
                          <w:rFonts w:cs="Arial"/>
                          <w:sz w:val="24"/>
                          <w:lang w:eastAsia="en-GB"/>
                        </w:rPr>
                        <w:t>At S4-6, pupil assessment in the Senior Phase follows the Qualifications Scotland Framework outlined at </w:t>
                      </w:r>
                      <w:hyperlink r:id="rId46" w:tgtFrame="_blank" w:tooltip="https://protect.checkpoint.com/v2/r02/___https://qualifications.gov.scot/___.YzJlOmR1bmRlZWNjOmM6bzpiMzRhOGQzNjhiMzUxMGMwZTVhMTNkMTM3ZDAwMmE0Yzo3OjU2MjI6YzVjZDY0MzgwNjFiNjY1ODU2MzBkNWJkYzdjNGEyMmIyNzY4NjcyZjYzMzQ2YzQ3MTM2OTZmYzIyZTU0YmE0MDpoOlQ6Rg" w:history="1">
                        <w:r w:rsidRPr="00310E0F">
                          <w:rPr>
                            <w:rStyle w:val="Hyperlink"/>
                            <w:rFonts w:cs="Arial"/>
                            <w:sz w:val="24"/>
                            <w:lang w:eastAsia="en-GB"/>
                          </w:rPr>
                          <w:t>https://qualifications.gov.scot/.</w:t>
                        </w:r>
                      </w:hyperlink>
                    </w:p>
                    <w:p w14:paraId="3B61B6EB" w14:textId="77777777" w:rsidR="00AF0A5D" w:rsidRPr="00310E0F" w:rsidRDefault="00AF0A5D" w:rsidP="00AF0A5D">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 w:val="24"/>
                        </w:rPr>
                      </w:pPr>
                    </w:p>
                    <w:p w14:paraId="2EB33C19" w14:textId="77777777" w:rsidR="00AF0A5D" w:rsidRPr="00310E0F" w:rsidRDefault="00AF0A5D" w:rsidP="00AF0A5D">
                      <w:pPr>
                        <w:rPr>
                          <w:sz w:val="24"/>
                        </w:rPr>
                      </w:pPr>
                    </w:p>
                  </w:txbxContent>
                </v:textbox>
              </v:shape>
            </w:pict>
          </mc:Fallback>
        </mc:AlternateContent>
      </w:r>
    </w:p>
    <w:p w14:paraId="0462AD34" w14:textId="77777777" w:rsidR="00310E0F" w:rsidRDefault="00310E0F" w:rsidP="00492A20">
      <w:pPr>
        <w:pStyle w:val="sectionheader"/>
      </w:pPr>
    </w:p>
    <w:p w14:paraId="589B6394" w14:textId="77777777" w:rsidR="00AF0A5D" w:rsidRDefault="00AF0A5D" w:rsidP="00492A20">
      <w:pPr>
        <w:pStyle w:val="sectionheader"/>
      </w:pPr>
    </w:p>
    <w:p w14:paraId="5C480DBD" w14:textId="77777777" w:rsidR="00AF0A5D" w:rsidRDefault="00AF0A5D" w:rsidP="00492A20">
      <w:pPr>
        <w:pStyle w:val="sectionheader"/>
      </w:pPr>
    </w:p>
    <w:p w14:paraId="5343F7DB" w14:textId="77777777" w:rsidR="00AF0A5D" w:rsidRDefault="00AF0A5D" w:rsidP="00492A20">
      <w:pPr>
        <w:pStyle w:val="sectionheader"/>
      </w:pPr>
    </w:p>
    <w:p w14:paraId="7188717C" w14:textId="77777777" w:rsidR="00AF0A5D" w:rsidRDefault="00AF0A5D" w:rsidP="00492A20">
      <w:pPr>
        <w:pStyle w:val="sectionheader"/>
      </w:pPr>
    </w:p>
    <w:p w14:paraId="1A769597" w14:textId="77777777" w:rsidR="00AF0A5D" w:rsidRDefault="00AF0A5D" w:rsidP="00492A20">
      <w:pPr>
        <w:pStyle w:val="sectionheader"/>
      </w:pPr>
    </w:p>
    <w:p w14:paraId="525578ED" w14:textId="77777777" w:rsidR="00AF0A5D" w:rsidRDefault="00AF0A5D" w:rsidP="00492A20">
      <w:pPr>
        <w:pStyle w:val="sectionheader"/>
      </w:pPr>
    </w:p>
    <w:p w14:paraId="340D0958" w14:textId="77777777" w:rsidR="00AF0A5D" w:rsidRDefault="00AF0A5D" w:rsidP="00492A20">
      <w:pPr>
        <w:pStyle w:val="sectionheader"/>
      </w:pPr>
    </w:p>
    <w:p w14:paraId="732C485C" w14:textId="77777777" w:rsidR="00AF0A5D" w:rsidRDefault="00AF0A5D" w:rsidP="00492A20">
      <w:pPr>
        <w:pStyle w:val="sectionheader"/>
      </w:pPr>
    </w:p>
    <w:p w14:paraId="04E0F7FF" w14:textId="77777777" w:rsidR="00AF0A5D" w:rsidRDefault="00AF0A5D" w:rsidP="00492A20">
      <w:pPr>
        <w:pStyle w:val="sectionheader"/>
      </w:pPr>
    </w:p>
    <w:p w14:paraId="4596ADCE" w14:textId="77777777" w:rsidR="00AF0A5D" w:rsidRDefault="00AF0A5D" w:rsidP="00492A20">
      <w:pPr>
        <w:pStyle w:val="sectionheader"/>
      </w:pPr>
    </w:p>
    <w:p w14:paraId="40968C35" w14:textId="77777777" w:rsidR="00AF0A5D" w:rsidRDefault="00AF0A5D" w:rsidP="00492A20">
      <w:pPr>
        <w:pStyle w:val="sectionheader"/>
      </w:pPr>
    </w:p>
    <w:p w14:paraId="6A8D94F5" w14:textId="77777777" w:rsidR="00AF0A5D" w:rsidRDefault="00AF0A5D" w:rsidP="00492A20">
      <w:pPr>
        <w:pStyle w:val="sectionheader"/>
      </w:pPr>
    </w:p>
    <w:p w14:paraId="549874B0" w14:textId="77777777" w:rsidR="00AF0A5D" w:rsidRDefault="00AF0A5D" w:rsidP="00492A20">
      <w:pPr>
        <w:pStyle w:val="sectionheader"/>
      </w:pPr>
    </w:p>
    <w:p w14:paraId="77C15D2D" w14:textId="77777777" w:rsidR="00AF0A5D" w:rsidRDefault="00AF0A5D" w:rsidP="00492A20">
      <w:pPr>
        <w:pStyle w:val="sectionheader"/>
      </w:pPr>
    </w:p>
    <w:p w14:paraId="50206E00" w14:textId="77777777" w:rsidR="00AF0A5D" w:rsidRDefault="00AF0A5D" w:rsidP="00492A20">
      <w:pPr>
        <w:pStyle w:val="sectionheader"/>
      </w:pPr>
    </w:p>
    <w:p w14:paraId="0728CA26" w14:textId="77777777" w:rsidR="00AF0A5D" w:rsidRDefault="00AF0A5D" w:rsidP="00492A20">
      <w:pPr>
        <w:pStyle w:val="sectionheader"/>
      </w:pPr>
    </w:p>
    <w:p w14:paraId="42DFC69B" w14:textId="77777777" w:rsidR="00AF0A5D" w:rsidRDefault="00AF0A5D" w:rsidP="00492A20">
      <w:pPr>
        <w:pStyle w:val="sectionheader"/>
      </w:pPr>
    </w:p>
    <w:p w14:paraId="1DD307FF" w14:textId="77777777" w:rsidR="00AF0A5D" w:rsidRDefault="00AF0A5D" w:rsidP="00492A20">
      <w:pPr>
        <w:pStyle w:val="sectionheader"/>
      </w:pPr>
    </w:p>
    <w:p w14:paraId="43E67364" w14:textId="77777777" w:rsidR="00AF0A5D" w:rsidRDefault="00AF0A5D" w:rsidP="00492A20">
      <w:pPr>
        <w:pStyle w:val="sectionheader"/>
      </w:pPr>
    </w:p>
    <w:p w14:paraId="7AE58E2E" w14:textId="77777777" w:rsidR="00310E0F" w:rsidRPr="00806D5C" w:rsidRDefault="00310E0F" w:rsidP="00310E0F">
      <w:pPr>
        <w:pStyle w:val="sectionheader"/>
        <w:rPr>
          <w:rFonts w:asciiTheme="majorHAnsi" w:hAnsiTheme="majorHAnsi"/>
          <w:sz w:val="40"/>
          <w:szCs w:val="40"/>
        </w:rPr>
      </w:pPr>
      <w:r w:rsidRPr="00806D5C">
        <w:rPr>
          <w:rFonts w:asciiTheme="majorHAnsi" w:hAnsiTheme="majorHAnsi"/>
          <w:sz w:val="40"/>
          <w:szCs w:val="40"/>
        </w:rPr>
        <w:lastRenderedPageBreak/>
        <w:t>Section 10: Supporting Learners</w:t>
      </w:r>
    </w:p>
    <w:p w14:paraId="538C6628" w14:textId="77777777" w:rsidR="00AF0A5D" w:rsidRDefault="00310E0F" w:rsidP="00492A20">
      <w:pPr>
        <w:pStyle w:val="sectionheader"/>
      </w:pPr>
      <w:r>
        <w:rPr>
          <w:rFonts w:ascii="Arial" w:hAnsi="Arial" w:cs="Arial"/>
          <w:noProof/>
          <w:sz w:val="22"/>
          <w:szCs w:val="22"/>
        </w:rPr>
        <mc:AlternateContent>
          <mc:Choice Requires="wps">
            <w:drawing>
              <wp:anchor distT="0" distB="0" distL="114300" distR="114300" simplePos="0" relativeHeight="251679759" behindDoc="0" locked="0" layoutInCell="1" allowOverlap="1" wp14:anchorId="1DE9581D" wp14:editId="68667408">
                <wp:simplePos x="0" y="0"/>
                <wp:positionH relativeFrom="column">
                  <wp:posOffset>-466725</wp:posOffset>
                </wp:positionH>
                <wp:positionV relativeFrom="paragraph">
                  <wp:posOffset>158115</wp:posOffset>
                </wp:positionV>
                <wp:extent cx="6705600" cy="8572500"/>
                <wp:effectExtent l="0" t="0" r="19050" b="19050"/>
                <wp:wrapNone/>
                <wp:docPr id="1396883411" name="Text Box 13"/>
                <wp:cNvGraphicFramePr/>
                <a:graphic xmlns:a="http://schemas.openxmlformats.org/drawingml/2006/main">
                  <a:graphicData uri="http://schemas.microsoft.com/office/word/2010/wordprocessingShape">
                    <wps:wsp>
                      <wps:cNvSpPr txBox="1"/>
                      <wps:spPr>
                        <a:xfrm>
                          <a:off x="0" y="0"/>
                          <a:ext cx="6705600" cy="8572500"/>
                        </a:xfrm>
                        <a:prstGeom prst="rect">
                          <a:avLst/>
                        </a:prstGeom>
                        <a:solidFill>
                          <a:schemeClr val="lt1"/>
                        </a:solidFill>
                        <a:ln w="6350">
                          <a:solidFill>
                            <a:prstClr val="black"/>
                          </a:solidFill>
                        </a:ln>
                      </wps:spPr>
                      <wps:txbx>
                        <w:txbxContent>
                          <w:p w14:paraId="28F8A178" w14:textId="77777777" w:rsidR="00310E0F" w:rsidRPr="00310E0F" w:rsidRDefault="00310E0F" w:rsidP="00310E0F">
                            <w:pPr>
                              <w:pStyle w:val="Heading5"/>
                              <w:rPr>
                                <w:rFonts w:cs="Arial"/>
                                <w:sz w:val="24"/>
                              </w:rPr>
                            </w:pPr>
                            <w:hyperlink r:id="rId47" w:history="1"/>
                            <w:hyperlink r:id="rId48" w:history="1"/>
                            <w:hyperlink r:id="rId49" w:history="1"/>
                            <w:r w:rsidRPr="00310E0F">
                              <w:rPr>
                                <w:rFonts w:cs="Arial"/>
                                <w:b/>
                                <w:color w:val="000000"/>
                                <w:sz w:val="24"/>
                              </w:rPr>
                              <w:t>Getting it Right for Every Child (GIRFEC)</w:t>
                            </w:r>
                          </w:p>
                          <w:p w14:paraId="65573A87" w14:textId="77777777" w:rsidR="00310E0F" w:rsidRPr="00310E0F" w:rsidRDefault="00310E0F" w:rsidP="00310E0F">
                            <w:pPr>
                              <w:rPr>
                                <w:rFonts w:cs="Arial"/>
                                <w:color w:val="000000"/>
                                <w:sz w:val="24"/>
                              </w:rPr>
                            </w:pPr>
                            <w:r w:rsidRPr="00310E0F">
                              <w:rPr>
                                <w:rFonts w:cs="Arial"/>
                                <w:color w:val="000000"/>
                                <w:sz w:val="24"/>
                              </w:rPr>
                              <w:t xml:space="preserve">The GIRFEC approach outlined at </w:t>
                            </w:r>
                            <w:hyperlink r:id="rId50" w:history="1">
                              <w:r w:rsidRPr="00310E0F">
                                <w:rPr>
                                  <w:rStyle w:val="Hyperlink"/>
                                  <w:rFonts w:cs="Arial"/>
                                  <w:sz w:val="24"/>
                                </w:rPr>
                                <w:t>www.scotland.gov.uk/gettingitright</w:t>
                              </w:r>
                            </w:hyperlink>
                            <w:r w:rsidRPr="00310E0F">
                              <w:rPr>
                                <w:rFonts w:cs="Arial"/>
                                <w:color w:val="000000"/>
                                <w:sz w:val="24"/>
                              </w:rPr>
                              <w:t xml:space="preserve"> guides how staff in all children’s services, including schools, meet the needs of all children and young by working together to ensure that children reach their full potential and are safe. </w:t>
                            </w:r>
                            <w:hyperlink r:id="rId51" w:history="1">
                              <w:r w:rsidRPr="00310E0F">
                                <w:rPr>
                                  <w:rStyle w:val="Hyperlink"/>
                                  <w:rFonts w:cs="Arial"/>
                                  <w:sz w:val="24"/>
                                </w:rPr>
                                <w:t>The Dundee Protects Website</w:t>
                              </w:r>
                            </w:hyperlink>
                            <w:r w:rsidRPr="00310E0F">
                              <w:rPr>
                                <w:rFonts w:cs="Arial"/>
                                <w:color w:val="000000"/>
                                <w:sz w:val="24"/>
                              </w:rPr>
                              <w:t xml:space="preserve"> has lots of information about how GIRFEC and Child Protection operate in Dundee, including the Team Around the Child approach</w:t>
                            </w:r>
                          </w:p>
                          <w:p w14:paraId="5E6D4740" w14:textId="77777777" w:rsidR="00310E0F" w:rsidRPr="00310E0F" w:rsidRDefault="00310E0F" w:rsidP="00310E0F">
                            <w:pPr>
                              <w:rPr>
                                <w:rFonts w:cs="Arial"/>
                                <w:color w:val="000000"/>
                                <w:sz w:val="24"/>
                              </w:rPr>
                            </w:pPr>
                          </w:p>
                          <w:p w14:paraId="215345E8" w14:textId="77777777" w:rsidR="00310E0F" w:rsidRPr="00310E0F" w:rsidRDefault="00310E0F" w:rsidP="00310E0F">
                            <w:pPr>
                              <w:pStyle w:val="Default"/>
                            </w:pPr>
                            <w:hyperlink r:id="rId52" w:history="1">
                              <w:r w:rsidRPr="00310E0F">
                                <w:rPr>
                                  <w:rStyle w:val="Hyperlink"/>
                                </w:rPr>
                                <w:t>The Additional Support for Learning (Scotland) Act 2004</w:t>
                              </w:r>
                            </w:hyperlink>
                            <w:r w:rsidRPr="00310E0F">
                              <w:t xml:space="preserve">, the </w:t>
                            </w:r>
                            <w:hyperlink r:id="rId53" w:history="1">
                              <w:r w:rsidRPr="00310E0F">
                                <w:rPr>
                                  <w:rStyle w:val="Hyperlink"/>
                                </w:rPr>
                                <w:t>Education (Additional Support for Learning) (Scotland) Act 2009</w:t>
                              </w:r>
                            </w:hyperlink>
                            <w:r w:rsidRPr="00310E0F">
                              <w:t xml:space="preserve"> and the </w:t>
                            </w:r>
                            <w:hyperlink r:id="rId54" w:history="1">
                              <w:r w:rsidRPr="00310E0F">
                                <w:rPr>
                                  <w:rStyle w:val="Hyperlink"/>
                                </w:rPr>
                                <w:t>Children and Young People’s Act (Scotland) (2014)</w:t>
                              </w:r>
                            </w:hyperlink>
                            <w:r w:rsidRPr="00310E0F">
                              <w:t xml:space="preserve"> guide how we assess and plan for all children and young people. </w:t>
                            </w:r>
                          </w:p>
                          <w:p w14:paraId="12AD9F17" w14:textId="77777777" w:rsidR="00310E0F" w:rsidRPr="00310E0F" w:rsidRDefault="00310E0F" w:rsidP="00310E0F">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Comic Sans MS" w:hAnsi="Comic Sans MS" w:cs="Arial"/>
                                <w:sz w:val="24"/>
                              </w:rPr>
                            </w:pPr>
                            <w:r w:rsidRPr="00310E0F">
                              <w:rPr>
                                <w:rFonts w:cs="Arial"/>
                                <w:b/>
                                <w:snapToGrid w:val="0"/>
                                <w:sz w:val="24"/>
                              </w:rPr>
                              <w:tab/>
                            </w:r>
                          </w:p>
                          <w:p w14:paraId="29BCE59C" w14:textId="77777777" w:rsidR="00310E0F" w:rsidRPr="00310E0F" w:rsidRDefault="00310E0F" w:rsidP="00310E0F">
                            <w:pPr>
                              <w:rPr>
                                <w:rFonts w:cs="Arial"/>
                                <w:b/>
                                <w:sz w:val="24"/>
                              </w:rPr>
                            </w:pPr>
                          </w:p>
                          <w:p w14:paraId="4EC16A9C" w14:textId="77777777" w:rsidR="00310E0F" w:rsidRPr="00310E0F" w:rsidRDefault="00310E0F" w:rsidP="00310E0F">
                            <w:pPr>
                              <w:rPr>
                                <w:rFonts w:cs="Arial"/>
                                <w:b/>
                                <w:bCs/>
                                <w:sz w:val="24"/>
                                <w:lang w:val="x-none"/>
                              </w:rPr>
                            </w:pPr>
                            <w:r w:rsidRPr="00310E0F">
                              <w:rPr>
                                <w:rFonts w:cs="Arial"/>
                                <w:b/>
                                <w:bCs/>
                                <w:sz w:val="24"/>
                                <w:lang w:val="x-none"/>
                              </w:rPr>
                              <w:t>Additional Support</w:t>
                            </w:r>
                          </w:p>
                          <w:p w14:paraId="6D23D3D0" w14:textId="77777777" w:rsidR="00310E0F" w:rsidRPr="00310E0F" w:rsidRDefault="00310E0F" w:rsidP="00310E0F">
                            <w:pPr>
                              <w:pStyle w:val="Default"/>
                            </w:pPr>
                            <w:r w:rsidRPr="00310E0F">
                              <w:t>Most children make satisfactory progress in school, and their education can be fully supported by their class teacher. Some may</w:t>
                            </w:r>
                            <w:r>
                              <w:t xml:space="preserve"> </w:t>
                            </w:r>
                            <w:r w:rsidRPr="00310E0F">
                              <w:t xml:space="preserve">need additional support to help them access learning in the classroom. Through assessment and planning we identify their strengths, barriers to learning and what action or support required to meet their additional needs. </w:t>
                            </w:r>
                          </w:p>
                          <w:p w14:paraId="1281B70B" w14:textId="77777777" w:rsidR="00310E0F" w:rsidRPr="00310E0F" w:rsidRDefault="00310E0F" w:rsidP="00310E0F">
                            <w:pPr>
                              <w:pStyle w:val="Default"/>
                            </w:pPr>
                          </w:p>
                          <w:p w14:paraId="1557EACE" w14:textId="77777777" w:rsidR="00310E0F" w:rsidRPr="00310E0F" w:rsidRDefault="00310E0F" w:rsidP="00310E0F">
                            <w:pPr>
                              <w:pStyle w:val="Default"/>
                            </w:pPr>
                            <w:r w:rsidRPr="00310E0F">
                              <w:t xml:space="preserve">Support for learning takes place in every class and is the responsibility of all staff. </w:t>
                            </w:r>
                            <w:r>
                              <w:t>P</w:t>
                            </w:r>
                            <w:r w:rsidRPr="00310E0F">
                              <w:t>upils are encouraged to work to the highest level of their ability</w:t>
                            </w:r>
                            <w:r>
                              <w:t xml:space="preserve">; </w:t>
                            </w:r>
                            <w:r w:rsidRPr="00310E0F">
                              <w:t>extra help is available for children who may require it to help them achieve their potential. Senior Leaders, teachers and other staff work closely to ensure that children and young people’s individual learning needs are met.</w:t>
                            </w:r>
                          </w:p>
                          <w:p w14:paraId="68D79116" w14:textId="77777777" w:rsidR="00310E0F" w:rsidRPr="00310E0F" w:rsidRDefault="00310E0F" w:rsidP="00310E0F">
                            <w:pPr>
                              <w:pStyle w:val="Default"/>
                            </w:pPr>
                          </w:p>
                          <w:p w14:paraId="30E5F84C" w14:textId="77777777" w:rsidR="00310E0F" w:rsidRPr="00310E0F" w:rsidRDefault="00310E0F" w:rsidP="00310E0F">
                            <w:pPr>
                              <w:pStyle w:val="Default"/>
                            </w:pPr>
                            <w:r w:rsidRPr="00310E0F">
                              <w:t xml:space="preserve">Support for </w:t>
                            </w:r>
                            <w:r>
                              <w:t>l</w:t>
                            </w:r>
                            <w:r w:rsidRPr="00310E0F">
                              <w:t>earning is co-ordinated by the Senior Leadership Team, based upon pupil need</w:t>
                            </w:r>
                            <w:r>
                              <w:t xml:space="preserve">, and </w:t>
                            </w:r>
                            <w:r w:rsidRPr="00310E0F">
                              <w:t>is regularly reviewed. Support may be given within the class or within another setting and may be within a group</w:t>
                            </w:r>
                            <w:r>
                              <w:t>. Support</w:t>
                            </w:r>
                            <w:r w:rsidRPr="00310E0F">
                              <w:t xml:space="preserve"> it is always based upon the needs of the individual child.</w:t>
                            </w:r>
                          </w:p>
                          <w:p w14:paraId="01734664" w14:textId="77777777" w:rsidR="00310E0F" w:rsidRPr="00310E0F" w:rsidRDefault="00310E0F" w:rsidP="00310E0F">
                            <w:pPr>
                              <w:pStyle w:val="Default"/>
                            </w:pPr>
                          </w:p>
                          <w:p w14:paraId="3E602872" w14:textId="77777777" w:rsidR="00310E0F" w:rsidRPr="00310E0F" w:rsidRDefault="00310E0F" w:rsidP="00310E0F">
                            <w:pPr>
                              <w:pStyle w:val="Default"/>
                            </w:pPr>
                            <w:r w:rsidRPr="00310E0F">
                              <w:t>To help assess the specific needs of any pupil, the school can involve an Educational Psychologist from Dundee Educational Psychology Service</w:t>
                            </w:r>
                            <w:r>
                              <w:t>. P</w:t>
                            </w:r>
                            <w:r w:rsidRPr="00310E0F">
                              <w:t>arents are always contacted</w:t>
                            </w:r>
                            <w:r>
                              <w:t xml:space="preserve"> first,</w:t>
                            </w:r>
                            <w:r w:rsidRPr="00310E0F">
                              <w:t xml:space="preserve"> and the reason for such a referral is fully explained and parental co-operation sought. We also work with a wide variety of partner agencies to provide whatever support our pupils need. </w:t>
                            </w:r>
                          </w:p>
                          <w:p w14:paraId="09FC6726" w14:textId="77777777" w:rsidR="00310E0F" w:rsidRPr="00310E0F" w:rsidRDefault="00310E0F" w:rsidP="00310E0F">
                            <w:pPr>
                              <w:pStyle w:val="Default"/>
                            </w:pPr>
                          </w:p>
                          <w:p w14:paraId="330DD18E" w14:textId="77777777" w:rsidR="00310E0F" w:rsidRPr="00310E0F" w:rsidRDefault="00310E0F" w:rsidP="00310E0F">
                            <w:pPr>
                              <w:pStyle w:val="Default"/>
                            </w:pPr>
                            <w:r w:rsidRPr="00310E0F">
                              <w:t xml:space="preserve">Information about how Additional Support works in Dundee is on the Council’s website at </w:t>
                            </w:r>
                            <w:hyperlink r:id="rId55" w:history="1">
                              <w:r w:rsidRPr="00310E0F">
                                <w:rPr>
                                  <w:rStyle w:val="Hyperlink"/>
                                </w:rPr>
                                <w:t>https://www.dundeecity.gov.uk/additional-support-needs</w:t>
                              </w:r>
                            </w:hyperlink>
                            <w:r w:rsidRPr="00310E0F">
                              <w:t xml:space="preserve">. This includes information on </w:t>
                            </w:r>
                          </w:p>
                          <w:p w14:paraId="342D09A1" w14:textId="77777777" w:rsidR="00310E0F" w:rsidRPr="00310E0F" w:rsidRDefault="00310E0F" w:rsidP="00310E0F">
                            <w:pPr>
                              <w:pStyle w:val="Default"/>
                              <w:numPr>
                                <w:ilvl w:val="0"/>
                                <w:numId w:val="22"/>
                              </w:numPr>
                              <w:spacing w:after="30"/>
                            </w:pPr>
                            <w:r w:rsidRPr="00310E0F">
                              <w:t xml:space="preserve">Assessing Additional Support Needs </w:t>
                            </w:r>
                          </w:p>
                          <w:p w14:paraId="3ED7458C" w14:textId="77777777" w:rsidR="00310E0F" w:rsidRPr="00310E0F" w:rsidRDefault="00310E0F" w:rsidP="00310E0F">
                            <w:pPr>
                              <w:pStyle w:val="Default"/>
                              <w:numPr>
                                <w:ilvl w:val="0"/>
                                <w:numId w:val="22"/>
                              </w:numPr>
                              <w:spacing w:after="30"/>
                            </w:pPr>
                            <w:r w:rsidRPr="00310E0F">
                              <w:t xml:space="preserve">Attending Pupil Support Planning Meetings </w:t>
                            </w:r>
                          </w:p>
                          <w:p w14:paraId="6393E074" w14:textId="77777777" w:rsidR="00310E0F" w:rsidRPr="00310E0F" w:rsidRDefault="00310E0F" w:rsidP="00310E0F">
                            <w:pPr>
                              <w:pStyle w:val="Default"/>
                              <w:numPr>
                                <w:ilvl w:val="0"/>
                                <w:numId w:val="22"/>
                              </w:numPr>
                              <w:spacing w:after="30"/>
                            </w:pPr>
                            <w:r w:rsidRPr="00310E0F">
                              <w:t xml:space="preserve">Co-ordinated Support Plan </w:t>
                            </w:r>
                          </w:p>
                          <w:p w14:paraId="3B169EC1" w14:textId="77777777" w:rsidR="00310E0F" w:rsidRPr="00310E0F" w:rsidRDefault="00310E0F" w:rsidP="00310E0F">
                            <w:pPr>
                              <w:pStyle w:val="Default"/>
                              <w:numPr>
                                <w:ilvl w:val="0"/>
                                <w:numId w:val="22"/>
                              </w:numPr>
                              <w:spacing w:after="30"/>
                            </w:pPr>
                            <w:r w:rsidRPr="00310E0F">
                              <w:t xml:space="preserve">Dispute Resolution </w:t>
                            </w:r>
                          </w:p>
                          <w:p w14:paraId="6DD51911" w14:textId="77777777" w:rsidR="00310E0F" w:rsidRPr="00310E0F" w:rsidRDefault="00310E0F" w:rsidP="00310E0F">
                            <w:pPr>
                              <w:pStyle w:val="Default"/>
                              <w:numPr>
                                <w:ilvl w:val="0"/>
                                <w:numId w:val="22"/>
                              </w:numPr>
                              <w:spacing w:after="30"/>
                            </w:pPr>
                            <w:r w:rsidRPr="00310E0F">
                              <w:t xml:space="preserve">Dispute Resolution Referral Form </w:t>
                            </w:r>
                          </w:p>
                          <w:p w14:paraId="232FA1E8" w14:textId="77777777" w:rsidR="00310E0F" w:rsidRPr="00310E0F" w:rsidRDefault="00310E0F" w:rsidP="00310E0F">
                            <w:pPr>
                              <w:pStyle w:val="Default"/>
                              <w:numPr>
                                <w:ilvl w:val="0"/>
                                <w:numId w:val="22"/>
                              </w:numPr>
                              <w:spacing w:after="30"/>
                            </w:pPr>
                            <w:r w:rsidRPr="00310E0F">
                              <w:t xml:space="preserve">Mediation - Parent to Parent leaflet </w:t>
                            </w:r>
                          </w:p>
                          <w:p w14:paraId="7562F727" w14:textId="77777777" w:rsidR="00310E0F" w:rsidRPr="00310E0F" w:rsidRDefault="00310E0F" w:rsidP="00310E0F">
                            <w:pPr>
                              <w:pStyle w:val="Default"/>
                              <w:numPr>
                                <w:ilvl w:val="0"/>
                                <w:numId w:val="22"/>
                              </w:numPr>
                            </w:pPr>
                            <w:r w:rsidRPr="00310E0F">
                              <w:t xml:space="preserve">Supporting Learning in Dundee – our policy </w:t>
                            </w:r>
                          </w:p>
                          <w:p w14:paraId="70B08402" w14:textId="77777777" w:rsidR="00310E0F" w:rsidRPr="00310E0F" w:rsidRDefault="00310E0F" w:rsidP="00310E0F">
                            <w:pPr>
                              <w:pStyle w:val="Default"/>
                            </w:pPr>
                          </w:p>
                          <w:p w14:paraId="3EC52FD8" w14:textId="77777777" w:rsidR="00310E0F" w:rsidRPr="00310E0F" w:rsidRDefault="00310E0F" w:rsidP="00310E0F">
                            <w:pPr>
                              <w:pStyle w:val="Default"/>
                            </w:pPr>
                            <w:r w:rsidRPr="00310E0F">
                              <w:t>This internet page also provides many other support leaflets on related topics which might be of interest to you and links to external services.</w:t>
                            </w:r>
                          </w:p>
                          <w:p w14:paraId="2DC959B2" w14:textId="77777777" w:rsidR="00310E0F" w:rsidRPr="00310E0F" w:rsidRDefault="00310E0F" w:rsidP="00310E0F">
                            <w:pPr>
                              <w:pStyle w:val="Default"/>
                            </w:pPr>
                            <w:r w:rsidRPr="00310E0F">
                              <w:t xml:space="preserve"> </w:t>
                            </w:r>
                          </w:p>
                          <w:p w14:paraId="2082CE8B" w14:textId="77777777" w:rsidR="00310E0F" w:rsidRPr="00310E0F" w:rsidRDefault="00310E0F" w:rsidP="00310E0F">
                            <w:pPr>
                              <w:pStyle w:val="Default"/>
                            </w:pPr>
                            <w:r w:rsidRPr="00310E0F">
                              <w:t>If you cannot access the internet, please ask the School Office for support.</w:t>
                            </w:r>
                          </w:p>
                          <w:p w14:paraId="553A6BE8" w14:textId="77777777" w:rsidR="00310E0F" w:rsidRDefault="00310E0F" w:rsidP="00310E0F">
                            <w:pPr>
                              <w:pStyle w:val="Default"/>
                              <w:rPr>
                                <w:sz w:val="22"/>
                                <w:szCs w:val="22"/>
                              </w:rPr>
                            </w:pPr>
                          </w:p>
                          <w:p w14:paraId="3D4A9313" w14:textId="77777777" w:rsidR="00310E0F" w:rsidRDefault="00310E0F" w:rsidP="00310E0F">
                            <w:pPr>
                              <w:pStyle w:val="Default"/>
                              <w:rPr>
                                <w:sz w:val="22"/>
                                <w:szCs w:val="22"/>
                              </w:rPr>
                            </w:pPr>
                          </w:p>
                          <w:p w14:paraId="70F91A0A" w14:textId="77777777" w:rsidR="00310E0F" w:rsidRDefault="00310E0F" w:rsidP="00310E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9581D" id="_x0000_s1038" type="#_x0000_t202" style="position:absolute;margin-left:-36.75pt;margin-top:12.45pt;width:528pt;height:675pt;z-index:251679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" fillcolor="white [3201]" strokeweight=".5pt">
                <v:textbox>
                  <w:txbxContent>
                    <w:p w14:paraId="28F8A178" w14:textId="77777777" w:rsidR="00310E0F" w:rsidRPr="00310E0F" w:rsidRDefault="00310E0F" w:rsidP="00310E0F">
                      <w:pPr>
                        <w:pStyle w:val="Heading5"/>
                        <w:rPr>
                          <w:rFonts w:cs="Arial"/>
                          <w:sz w:val="24"/>
                        </w:rPr>
                      </w:pPr>
                      <w:hyperlink r:id="rId56" w:history="1"/>
                      <w:hyperlink r:id="rId57" w:history="1"/>
                      <w:hyperlink r:id="rId58" w:history="1"/>
                      <w:r w:rsidRPr="00310E0F">
                        <w:rPr>
                          <w:rFonts w:cs="Arial"/>
                          <w:b/>
                          <w:color w:val="000000"/>
                          <w:sz w:val="24"/>
                        </w:rPr>
                        <w:t>Getting it Right for Every Child (GIRFEC)</w:t>
                      </w:r>
                    </w:p>
                    <w:p w14:paraId="65573A87" w14:textId="77777777" w:rsidR="00310E0F" w:rsidRPr="00310E0F" w:rsidRDefault="00310E0F" w:rsidP="00310E0F">
                      <w:pPr>
                        <w:rPr>
                          <w:rFonts w:cs="Arial"/>
                          <w:color w:val="000000"/>
                          <w:sz w:val="24"/>
                        </w:rPr>
                      </w:pPr>
                      <w:r w:rsidRPr="00310E0F">
                        <w:rPr>
                          <w:rFonts w:cs="Arial"/>
                          <w:color w:val="000000"/>
                          <w:sz w:val="24"/>
                        </w:rPr>
                        <w:t xml:space="preserve">The GIRFEC approach outlined at </w:t>
                      </w:r>
                      <w:hyperlink r:id="rId59" w:history="1">
                        <w:r w:rsidRPr="00310E0F">
                          <w:rPr>
                            <w:rStyle w:val="Hyperlink"/>
                            <w:rFonts w:cs="Arial"/>
                            <w:sz w:val="24"/>
                          </w:rPr>
                          <w:t>www.scotland.gov.uk/gettingitright</w:t>
                        </w:r>
                      </w:hyperlink>
                      <w:r w:rsidRPr="00310E0F">
                        <w:rPr>
                          <w:rFonts w:cs="Arial"/>
                          <w:color w:val="000000"/>
                          <w:sz w:val="24"/>
                        </w:rPr>
                        <w:t xml:space="preserve"> guides how staff in all children’s services, including schools, meet the needs of all children and young by working together to ensure that children reach their full potential and are safe. </w:t>
                      </w:r>
                      <w:hyperlink r:id="rId60" w:history="1">
                        <w:r w:rsidRPr="00310E0F">
                          <w:rPr>
                            <w:rStyle w:val="Hyperlink"/>
                            <w:rFonts w:cs="Arial"/>
                            <w:sz w:val="24"/>
                          </w:rPr>
                          <w:t>The Dundee Protects Website</w:t>
                        </w:r>
                      </w:hyperlink>
                      <w:r w:rsidRPr="00310E0F">
                        <w:rPr>
                          <w:rFonts w:cs="Arial"/>
                          <w:color w:val="000000"/>
                          <w:sz w:val="24"/>
                        </w:rPr>
                        <w:t xml:space="preserve"> has lots of information about how GIRFEC and Child Protection operate in Dundee, including the Team Around the Child approach</w:t>
                      </w:r>
                    </w:p>
                    <w:p w14:paraId="5E6D4740" w14:textId="77777777" w:rsidR="00310E0F" w:rsidRPr="00310E0F" w:rsidRDefault="00310E0F" w:rsidP="00310E0F">
                      <w:pPr>
                        <w:rPr>
                          <w:rFonts w:cs="Arial"/>
                          <w:color w:val="000000"/>
                          <w:sz w:val="24"/>
                        </w:rPr>
                      </w:pPr>
                    </w:p>
                    <w:p w14:paraId="215345E8" w14:textId="77777777" w:rsidR="00310E0F" w:rsidRPr="00310E0F" w:rsidRDefault="00310E0F" w:rsidP="00310E0F">
                      <w:pPr>
                        <w:pStyle w:val="Default"/>
                      </w:pPr>
                      <w:hyperlink r:id="rId61" w:history="1">
                        <w:r w:rsidRPr="00310E0F">
                          <w:rPr>
                            <w:rStyle w:val="Hyperlink"/>
                          </w:rPr>
                          <w:t>The Additional Support for Learning (Scotland) Act 2004</w:t>
                        </w:r>
                      </w:hyperlink>
                      <w:r w:rsidRPr="00310E0F">
                        <w:t xml:space="preserve">, the </w:t>
                      </w:r>
                      <w:hyperlink r:id="rId62" w:history="1">
                        <w:r w:rsidRPr="00310E0F">
                          <w:rPr>
                            <w:rStyle w:val="Hyperlink"/>
                          </w:rPr>
                          <w:t>Education (Additional Support for Learning) (Scotland) Act 2009</w:t>
                        </w:r>
                      </w:hyperlink>
                      <w:r w:rsidRPr="00310E0F">
                        <w:t xml:space="preserve"> and the </w:t>
                      </w:r>
                      <w:hyperlink r:id="rId63" w:history="1">
                        <w:r w:rsidRPr="00310E0F">
                          <w:rPr>
                            <w:rStyle w:val="Hyperlink"/>
                          </w:rPr>
                          <w:t>Children and Young People’s Act (Scotland) (2014)</w:t>
                        </w:r>
                      </w:hyperlink>
                      <w:r w:rsidRPr="00310E0F">
                        <w:t xml:space="preserve"> guide how we assess and plan for all children and young people. </w:t>
                      </w:r>
                    </w:p>
                    <w:p w14:paraId="12AD9F17" w14:textId="77777777" w:rsidR="00310E0F" w:rsidRPr="00310E0F" w:rsidRDefault="00310E0F" w:rsidP="00310E0F">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Comic Sans MS" w:hAnsi="Comic Sans MS" w:cs="Arial"/>
                          <w:sz w:val="24"/>
                        </w:rPr>
                      </w:pPr>
                      <w:r w:rsidRPr="00310E0F">
                        <w:rPr>
                          <w:rFonts w:cs="Arial"/>
                          <w:b/>
                          <w:snapToGrid w:val="0"/>
                          <w:sz w:val="24"/>
                        </w:rPr>
                        <w:tab/>
                      </w:r>
                    </w:p>
                    <w:p w14:paraId="29BCE59C" w14:textId="77777777" w:rsidR="00310E0F" w:rsidRPr="00310E0F" w:rsidRDefault="00310E0F" w:rsidP="00310E0F">
                      <w:pPr>
                        <w:rPr>
                          <w:rFonts w:cs="Arial"/>
                          <w:b/>
                          <w:sz w:val="24"/>
                        </w:rPr>
                      </w:pPr>
                    </w:p>
                    <w:p w14:paraId="4EC16A9C" w14:textId="77777777" w:rsidR="00310E0F" w:rsidRPr="00310E0F" w:rsidRDefault="00310E0F" w:rsidP="00310E0F">
                      <w:pPr>
                        <w:rPr>
                          <w:rFonts w:cs="Arial"/>
                          <w:b/>
                          <w:bCs/>
                          <w:sz w:val="24"/>
                          <w:lang w:val="x-none"/>
                        </w:rPr>
                      </w:pPr>
                      <w:r w:rsidRPr="00310E0F">
                        <w:rPr>
                          <w:rFonts w:cs="Arial"/>
                          <w:b/>
                          <w:bCs/>
                          <w:sz w:val="24"/>
                          <w:lang w:val="x-none"/>
                        </w:rPr>
                        <w:t>Additional Support</w:t>
                      </w:r>
                    </w:p>
                    <w:p w14:paraId="6D23D3D0" w14:textId="77777777" w:rsidR="00310E0F" w:rsidRPr="00310E0F" w:rsidRDefault="00310E0F" w:rsidP="00310E0F">
                      <w:pPr>
                        <w:pStyle w:val="Default"/>
                      </w:pPr>
                      <w:r w:rsidRPr="00310E0F">
                        <w:t>Most children make satisfactory progress in school, and their education can be fully supported by their class teacher. Some may</w:t>
                      </w:r>
                      <w:r>
                        <w:t xml:space="preserve"> </w:t>
                      </w:r>
                      <w:r w:rsidRPr="00310E0F">
                        <w:t xml:space="preserve">need additional support to help them access learning in the classroom. Through assessment and planning we identify their strengths, barriers to learning and what action or support required to meet their additional needs. </w:t>
                      </w:r>
                    </w:p>
                    <w:p w14:paraId="1281B70B" w14:textId="77777777" w:rsidR="00310E0F" w:rsidRPr="00310E0F" w:rsidRDefault="00310E0F" w:rsidP="00310E0F">
                      <w:pPr>
                        <w:pStyle w:val="Default"/>
                      </w:pPr>
                    </w:p>
                    <w:p w14:paraId="1557EACE" w14:textId="77777777" w:rsidR="00310E0F" w:rsidRPr="00310E0F" w:rsidRDefault="00310E0F" w:rsidP="00310E0F">
                      <w:pPr>
                        <w:pStyle w:val="Default"/>
                      </w:pPr>
                      <w:r w:rsidRPr="00310E0F">
                        <w:t xml:space="preserve">Support for learning takes place in every class and is the responsibility of all staff. </w:t>
                      </w:r>
                      <w:r>
                        <w:t>P</w:t>
                      </w:r>
                      <w:r w:rsidRPr="00310E0F">
                        <w:t>upils are encouraged to work to the highest level of their ability</w:t>
                      </w:r>
                      <w:r>
                        <w:t xml:space="preserve">; </w:t>
                      </w:r>
                      <w:r w:rsidRPr="00310E0F">
                        <w:t>extra help is available for children who may require it to help them achieve their potential. Senior Leaders, teachers and other staff work closely to ensure that children and young people’s individual learning needs are met.</w:t>
                      </w:r>
                    </w:p>
                    <w:p w14:paraId="68D79116" w14:textId="77777777" w:rsidR="00310E0F" w:rsidRPr="00310E0F" w:rsidRDefault="00310E0F" w:rsidP="00310E0F">
                      <w:pPr>
                        <w:pStyle w:val="Default"/>
                      </w:pPr>
                    </w:p>
                    <w:p w14:paraId="30E5F84C" w14:textId="77777777" w:rsidR="00310E0F" w:rsidRPr="00310E0F" w:rsidRDefault="00310E0F" w:rsidP="00310E0F">
                      <w:pPr>
                        <w:pStyle w:val="Default"/>
                      </w:pPr>
                      <w:r w:rsidRPr="00310E0F">
                        <w:t xml:space="preserve">Support for </w:t>
                      </w:r>
                      <w:r>
                        <w:t>l</w:t>
                      </w:r>
                      <w:r w:rsidRPr="00310E0F">
                        <w:t>earning is co-ordinated by the Senior Leadership Team, based upon pupil need</w:t>
                      </w:r>
                      <w:r>
                        <w:t xml:space="preserve">, and </w:t>
                      </w:r>
                      <w:r w:rsidRPr="00310E0F">
                        <w:t>is regularly reviewed. Support may be given within the class or within another setting and may be within a group</w:t>
                      </w:r>
                      <w:r>
                        <w:t>. Support</w:t>
                      </w:r>
                      <w:r w:rsidRPr="00310E0F">
                        <w:t xml:space="preserve"> it is always based upon the needs of the individual child.</w:t>
                      </w:r>
                    </w:p>
                    <w:p w14:paraId="01734664" w14:textId="77777777" w:rsidR="00310E0F" w:rsidRPr="00310E0F" w:rsidRDefault="00310E0F" w:rsidP="00310E0F">
                      <w:pPr>
                        <w:pStyle w:val="Default"/>
                      </w:pPr>
                    </w:p>
                    <w:p w14:paraId="3E602872" w14:textId="77777777" w:rsidR="00310E0F" w:rsidRPr="00310E0F" w:rsidRDefault="00310E0F" w:rsidP="00310E0F">
                      <w:pPr>
                        <w:pStyle w:val="Default"/>
                      </w:pPr>
                      <w:r w:rsidRPr="00310E0F">
                        <w:t>To help assess the specific needs of any pupil, the school can involve an Educational Psychologist from Dundee Educational Psychology Service</w:t>
                      </w:r>
                      <w:r>
                        <w:t>. P</w:t>
                      </w:r>
                      <w:r w:rsidRPr="00310E0F">
                        <w:t>arents are always contacted</w:t>
                      </w:r>
                      <w:r>
                        <w:t xml:space="preserve"> first,</w:t>
                      </w:r>
                      <w:r w:rsidRPr="00310E0F">
                        <w:t xml:space="preserve"> and the reason for such a referral is fully explained and parental co-operation sought. We also work with a wide variety of partner agencies to provide whatever support our pupils need. </w:t>
                      </w:r>
                    </w:p>
                    <w:p w14:paraId="09FC6726" w14:textId="77777777" w:rsidR="00310E0F" w:rsidRPr="00310E0F" w:rsidRDefault="00310E0F" w:rsidP="00310E0F">
                      <w:pPr>
                        <w:pStyle w:val="Default"/>
                      </w:pPr>
                    </w:p>
                    <w:p w14:paraId="330DD18E" w14:textId="77777777" w:rsidR="00310E0F" w:rsidRPr="00310E0F" w:rsidRDefault="00310E0F" w:rsidP="00310E0F">
                      <w:pPr>
                        <w:pStyle w:val="Default"/>
                      </w:pPr>
                      <w:r w:rsidRPr="00310E0F">
                        <w:t xml:space="preserve">Information about how Additional Support works in Dundee is on the Council’s website at </w:t>
                      </w:r>
                      <w:hyperlink r:id="rId64" w:history="1">
                        <w:r w:rsidRPr="00310E0F">
                          <w:rPr>
                            <w:rStyle w:val="Hyperlink"/>
                          </w:rPr>
                          <w:t>https://www.dundeecity.gov.uk/additional-support-needs</w:t>
                        </w:r>
                      </w:hyperlink>
                      <w:r w:rsidRPr="00310E0F">
                        <w:t xml:space="preserve">. This includes information on </w:t>
                      </w:r>
                    </w:p>
                    <w:p w14:paraId="342D09A1" w14:textId="77777777" w:rsidR="00310E0F" w:rsidRPr="00310E0F" w:rsidRDefault="00310E0F" w:rsidP="00310E0F">
                      <w:pPr>
                        <w:pStyle w:val="Default"/>
                        <w:numPr>
                          <w:ilvl w:val="0"/>
                          <w:numId w:val="22"/>
                        </w:numPr>
                        <w:spacing w:after="30"/>
                      </w:pPr>
                      <w:r w:rsidRPr="00310E0F">
                        <w:t xml:space="preserve">Assessing Additional Support Needs </w:t>
                      </w:r>
                    </w:p>
                    <w:p w14:paraId="3ED7458C" w14:textId="77777777" w:rsidR="00310E0F" w:rsidRPr="00310E0F" w:rsidRDefault="00310E0F" w:rsidP="00310E0F">
                      <w:pPr>
                        <w:pStyle w:val="Default"/>
                        <w:numPr>
                          <w:ilvl w:val="0"/>
                          <w:numId w:val="22"/>
                        </w:numPr>
                        <w:spacing w:after="30"/>
                      </w:pPr>
                      <w:r w:rsidRPr="00310E0F">
                        <w:t xml:space="preserve">Attending Pupil Support Planning Meetings </w:t>
                      </w:r>
                    </w:p>
                    <w:p w14:paraId="6393E074" w14:textId="77777777" w:rsidR="00310E0F" w:rsidRPr="00310E0F" w:rsidRDefault="00310E0F" w:rsidP="00310E0F">
                      <w:pPr>
                        <w:pStyle w:val="Default"/>
                        <w:numPr>
                          <w:ilvl w:val="0"/>
                          <w:numId w:val="22"/>
                        </w:numPr>
                        <w:spacing w:after="30"/>
                      </w:pPr>
                      <w:r w:rsidRPr="00310E0F">
                        <w:t xml:space="preserve">Co-ordinated Support Plan </w:t>
                      </w:r>
                    </w:p>
                    <w:p w14:paraId="3B169EC1" w14:textId="77777777" w:rsidR="00310E0F" w:rsidRPr="00310E0F" w:rsidRDefault="00310E0F" w:rsidP="00310E0F">
                      <w:pPr>
                        <w:pStyle w:val="Default"/>
                        <w:numPr>
                          <w:ilvl w:val="0"/>
                          <w:numId w:val="22"/>
                        </w:numPr>
                        <w:spacing w:after="30"/>
                      </w:pPr>
                      <w:r w:rsidRPr="00310E0F">
                        <w:t xml:space="preserve">Dispute Resolution </w:t>
                      </w:r>
                    </w:p>
                    <w:p w14:paraId="6DD51911" w14:textId="77777777" w:rsidR="00310E0F" w:rsidRPr="00310E0F" w:rsidRDefault="00310E0F" w:rsidP="00310E0F">
                      <w:pPr>
                        <w:pStyle w:val="Default"/>
                        <w:numPr>
                          <w:ilvl w:val="0"/>
                          <w:numId w:val="22"/>
                        </w:numPr>
                        <w:spacing w:after="30"/>
                      </w:pPr>
                      <w:r w:rsidRPr="00310E0F">
                        <w:t xml:space="preserve">Dispute Resolution Referral Form </w:t>
                      </w:r>
                    </w:p>
                    <w:p w14:paraId="232FA1E8" w14:textId="77777777" w:rsidR="00310E0F" w:rsidRPr="00310E0F" w:rsidRDefault="00310E0F" w:rsidP="00310E0F">
                      <w:pPr>
                        <w:pStyle w:val="Default"/>
                        <w:numPr>
                          <w:ilvl w:val="0"/>
                          <w:numId w:val="22"/>
                        </w:numPr>
                        <w:spacing w:after="30"/>
                      </w:pPr>
                      <w:r w:rsidRPr="00310E0F">
                        <w:t xml:space="preserve">Mediation - Parent to Parent leaflet </w:t>
                      </w:r>
                    </w:p>
                    <w:p w14:paraId="7562F727" w14:textId="77777777" w:rsidR="00310E0F" w:rsidRPr="00310E0F" w:rsidRDefault="00310E0F" w:rsidP="00310E0F">
                      <w:pPr>
                        <w:pStyle w:val="Default"/>
                        <w:numPr>
                          <w:ilvl w:val="0"/>
                          <w:numId w:val="22"/>
                        </w:numPr>
                      </w:pPr>
                      <w:r w:rsidRPr="00310E0F">
                        <w:t xml:space="preserve">Supporting Learning in Dundee – our policy </w:t>
                      </w:r>
                    </w:p>
                    <w:p w14:paraId="70B08402" w14:textId="77777777" w:rsidR="00310E0F" w:rsidRPr="00310E0F" w:rsidRDefault="00310E0F" w:rsidP="00310E0F">
                      <w:pPr>
                        <w:pStyle w:val="Default"/>
                      </w:pPr>
                    </w:p>
                    <w:p w14:paraId="3EC52FD8" w14:textId="77777777" w:rsidR="00310E0F" w:rsidRPr="00310E0F" w:rsidRDefault="00310E0F" w:rsidP="00310E0F">
                      <w:pPr>
                        <w:pStyle w:val="Default"/>
                      </w:pPr>
                      <w:r w:rsidRPr="00310E0F">
                        <w:t>This internet page also provides many other support leaflets on related topics which might be of interest to you and links to external services.</w:t>
                      </w:r>
                    </w:p>
                    <w:p w14:paraId="2DC959B2" w14:textId="77777777" w:rsidR="00310E0F" w:rsidRPr="00310E0F" w:rsidRDefault="00310E0F" w:rsidP="00310E0F">
                      <w:pPr>
                        <w:pStyle w:val="Default"/>
                      </w:pPr>
                      <w:r w:rsidRPr="00310E0F">
                        <w:t xml:space="preserve"> </w:t>
                      </w:r>
                    </w:p>
                    <w:p w14:paraId="2082CE8B" w14:textId="77777777" w:rsidR="00310E0F" w:rsidRPr="00310E0F" w:rsidRDefault="00310E0F" w:rsidP="00310E0F">
                      <w:pPr>
                        <w:pStyle w:val="Default"/>
                      </w:pPr>
                      <w:r w:rsidRPr="00310E0F">
                        <w:t>If you cannot access the internet, please ask the School Office for support.</w:t>
                      </w:r>
                    </w:p>
                    <w:p w14:paraId="553A6BE8" w14:textId="77777777" w:rsidR="00310E0F" w:rsidRDefault="00310E0F" w:rsidP="00310E0F">
                      <w:pPr>
                        <w:pStyle w:val="Default"/>
                        <w:rPr>
                          <w:sz w:val="22"/>
                          <w:szCs w:val="22"/>
                        </w:rPr>
                      </w:pPr>
                    </w:p>
                    <w:p w14:paraId="3D4A9313" w14:textId="77777777" w:rsidR="00310E0F" w:rsidRDefault="00310E0F" w:rsidP="00310E0F">
                      <w:pPr>
                        <w:pStyle w:val="Default"/>
                        <w:rPr>
                          <w:sz w:val="22"/>
                          <w:szCs w:val="22"/>
                        </w:rPr>
                      </w:pPr>
                    </w:p>
                    <w:p w14:paraId="70F91A0A" w14:textId="77777777" w:rsidR="00310E0F" w:rsidRDefault="00310E0F" w:rsidP="00310E0F"/>
                  </w:txbxContent>
                </v:textbox>
              </v:shape>
            </w:pict>
          </mc:Fallback>
        </mc:AlternateContent>
      </w:r>
    </w:p>
    <w:p w14:paraId="4C37F8A7" w14:textId="77777777" w:rsidR="00AF0A5D" w:rsidRDefault="00AF0A5D" w:rsidP="00492A20">
      <w:pPr>
        <w:pStyle w:val="sectionheader"/>
      </w:pPr>
    </w:p>
    <w:p w14:paraId="1A4AFCA1" w14:textId="77777777" w:rsidR="00AF0A5D" w:rsidRDefault="00AF0A5D" w:rsidP="00492A20">
      <w:pPr>
        <w:pStyle w:val="sectionheader"/>
      </w:pPr>
    </w:p>
    <w:p w14:paraId="49CA7DC9" w14:textId="77777777" w:rsidR="00310E0F" w:rsidRDefault="00310E0F" w:rsidP="00492A20">
      <w:pPr>
        <w:pStyle w:val="sectionheader"/>
      </w:pPr>
    </w:p>
    <w:p w14:paraId="784864ED" w14:textId="77777777" w:rsidR="00310E0F" w:rsidRDefault="00310E0F" w:rsidP="00492A20">
      <w:pPr>
        <w:pStyle w:val="sectionheader"/>
      </w:pPr>
    </w:p>
    <w:p w14:paraId="0C54E14B" w14:textId="77777777" w:rsidR="00310E0F" w:rsidRDefault="00310E0F" w:rsidP="00492A20">
      <w:pPr>
        <w:pStyle w:val="sectionheader"/>
      </w:pPr>
    </w:p>
    <w:p w14:paraId="2F53C434" w14:textId="77777777" w:rsidR="00310E0F" w:rsidRDefault="00310E0F" w:rsidP="00492A20">
      <w:pPr>
        <w:pStyle w:val="sectionheader"/>
      </w:pPr>
    </w:p>
    <w:p w14:paraId="3B9ABD15" w14:textId="77777777" w:rsidR="00310E0F" w:rsidRDefault="00310E0F" w:rsidP="00492A20">
      <w:pPr>
        <w:pStyle w:val="sectionheader"/>
      </w:pPr>
    </w:p>
    <w:p w14:paraId="3A549F54" w14:textId="77777777" w:rsidR="00310E0F" w:rsidRDefault="00310E0F" w:rsidP="00492A20">
      <w:pPr>
        <w:pStyle w:val="sectionheader"/>
      </w:pPr>
    </w:p>
    <w:p w14:paraId="5B71250B" w14:textId="77777777" w:rsidR="00310E0F" w:rsidRDefault="00310E0F" w:rsidP="00492A20">
      <w:pPr>
        <w:pStyle w:val="sectionheader"/>
      </w:pPr>
    </w:p>
    <w:p w14:paraId="1EA6F46F" w14:textId="77777777" w:rsidR="00310E0F" w:rsidRDefault="00310E0F" w:rsidP="00492A20">
      <w:pPr>
        <w:pStyle w:val="sectionheader"/>
      </w:pPr>
    </w:p>
    <w:p w14:paraId="05FC0D36" w14:textId="77777777" w:rsidR="00310E0F" w:rsidRDefault="00310E0F" w:rsidP="00492A20">
      <w:pPr>
        <w:pStyle w:val="sectionheader"/>
      </w:pPr>
    </w:p>
    <w:p w14:paraId="31937DA6" w14:textId="77777777" w:rsidR="00310E0F" w:rsidRDefault="00310E0F" w:rsidP="00492A20">
      <w:pPr>
        <w:pStyle w:val="sectionheader"/>
      </w:pPr>
    </w:p>
    <w:p w14:paraId="02482984" w14:textId="77777777" w:rsidR="00310E0F" w:rsidRDefault="00310E0F" w:rsidP="00492A20">
      <w:pPr>
        <w:pStyle w:val="sectionheader"/>
      </w:pPr>
    </w:p>
    <w:p w14:paraId="256D691F" w14:textId="77777777" w:rsidR="00310E0F" w:rsidRDefault="00310E0F" w:rsidP="00492A20">
      <w:pPr>
        <w:pStyle w:val="sectionheader"/>
      </w:pPr>
    </w:p>
    <w:p w14:paraId="71669EA1" w14:textId="77777777" w:rsidR="00310E0F" w:rsidRDefault="00310E0F" w:rsidP="00492A20">
      <w:pPr>
        <w:pStyle w:val="sectionheader"/>
      </w:pPr>
    </w:p>
    <w:p w14:paraId="08E08B91" w14:textId="77777777" w:rsidR="00310E0F" w:rsidRDefault="00310E0F" w:rsidP="00492A20">
      <w:pPr>
        <w:pStyle w:val="sectionheader"/>
      </w:pPr>
    </w:p>
    <w:p w14:paraId="2956DD91" w14:textId="77777777" w:rsidR="00310E0F" w:rsidRDefault="00310E0F" w:rsidP="00492A20">
      <w:pPr>
        <w:pStyle w:val="sectionheader"/>
      </w:pPr>
    </w:p>
    <w:p w14:paraId="047EDDBE" w14:textId="77777777" w:rsidR="00310E0F" w:rsidRDefault="00310E0F" w:rsidP="00492A20">
      <w:pPr>
        <w:pStyle w:val="sectionheader"/>
      </w:pPr>
    </w:p>
    <w:p w14:paraId="120D823D" w14:textId="77777777" w:rsidR="00310E0F" w:rsidRDefault="00310E0F" w:rsidP="00492A20">
      <w:pPr>
        <w:pStyle w:val="sectionheader"/>
      </w:pPr>
    </w:p>
    <w:p w14:paraId="2B4A2B30" w14:textId="77777777" w:rsidR="00310E0F" w:rsidRDefault="00310E0F" w:rsidP="00492A20">
      <w:pPr>
        <w:pStyle w:val="sectionheader"/>
      </w:pPr>
    </w:p>
    <w:p w14:paraId="57679FC9" w14:textId="77777777" w:rsidR="00644E03" w:rsidRPr="00806D5C" w:rsidRDefault="00644E03" w:rsidP="00644E03">
      <w:pPr>
        <w:pStyle w:val="sectionheader"/>
        <w:rPr>
          <w:rFonts w:asciiTheme="majorHAnsi" w:hAnsiTheme="majorHAnsi"/>
        </w:rPr>
      </w:pPr>
      <w:r w:rsidRPr="00806D5C">
        <w:rPr>
          <w:rFonts w:asciiTheme="majorHAnsi" w:hAnsiTheme="majorHAnsi"/>
        </w:rPr>
        <w:t>Section 1</w:t>
      </w:r>
      <w:r w:rsidR="00310E0F" w:rsidRPr="00806D5C">
        <w:rPr>
          <w:rFonts w:asciiTheme="majorHAnsi" w:hAnsiTheme="majorHAnsi"/>
        </w:rPr>
        <w:t>1</w:t>
      </w:r>
      <w:r w:rsidRPr="00806D5C">
        <w:rPr>
          <w:rFonts w:asciiTheme="majorHAnsi" w:hAnsiTheme="majorHAnsi"/>
        </w:rPr>
        <w:t>: ScotXed Education Statistics Privacy Notice for Pupil and Teacher Data</w:t>
      </w:r>
    </w:p>
    <w:p w14:paraId="3D69C992" w14:textId="77777777" w:rsidR="00806D5C" w:rsidRDefault="00806D5C" w:rsidP="00644E03">
      <w:pPr>
        <w:rPr>
          <w:sz w:val="24"/>
        </w:rPr>
      </w:pPr>
    </w:p>
    <w:p w14:paraId="1E66C0EE" w14:textId="77777777" w:rsidR="00806D5C" w:rsidRDefault="00806D5C" w:rsidP="00644E03">
      <w:pPr>
        <w:rPr>
          <w:sz w:val="24"/>
        </w:rPr>
      </w:pPr>
    </w:p>
    <w:p w14:paraId="67042A99" w14:textId="77777777" w:rsidR="00644E03" w:rsidRPr="00310E0F" w:rsidRDefault="00644E03" w:rsidP="00644E03">
      <w:pPr>
        <w:rPr>
          <w:sz w:val="24"/>
        </w:rPr>
      </w:pPr>
      <w:r w:rsidRPr="00310E0F">
        <w:rPr>
          <w:sz w:val="24"/>
        </w:rPr>
        <w:t>These notices provide information to pupils, teachers and parents about data collected through Scottish Government Statistical Surveys including why it is needed, data policy and individuals’ data protection rights. The changes in the latest version are intended to:</w:t>
      </w:r>
    </w:p>
    <w:p w14:paraId="25E31C01" w14:textId="77777777" w:rsidR="00644E03" w:rsidRPr="00310E0F" w:rsidRDefault="00644E03" w:rsidP="00644E03">
      <w:pPr>
        <w:ind w:left="360"/>
        <w:rPr>
          <w:sz w:val="24"/>
        </w:rPr>
      </w:pPr>
    </w:p>
    <w:p w14:paraId="14B625D6" w14:textId="77777777" w:rsidR="00644E03" w:rsidRPr="00310E0F" w:rsidRDefault="00644E03" w:rsidP="00644E03">
      <w:pPr>
        <w:pStyle w:val="ListParagraph"/>
        <w:numPr>
          <w:ilvl w:val="0"/>
          <w:numId w:val="14"/>
        </w:numPr>
        <w:rPr>
          <w:sz w:val="24"/>
        </w:rPr>
      </w:pPr>
      <w:r w:rsidRPr="00310E0F">
        <w:rPr>
          <w:sz w:val="24"/>
        </w:rPr>
        <w:t>Clarify that the information collected is about pupils/teachers in schools rather than solely related to the Pupil or Teacher Census.</w:t>
      </w:r>
    </w:p>
    <w:p w14:paraId="2AD6438F" w14:textId="77777777" w:rsidR="00644E03" w:rsidRPr="00310E0F" w:rsidRDefault="00644E03" w:rsidP="00644E03">
      <w:pPr>
        <w:ind w:left="360"/>
        <w:rPr>
          <w:sz w:val="24"/>
        </w:rPr>
      </w:pPr>
    </w:p>
    <w:p w14:paraId="78EA7CFE" w14:textId="77777777" w:rsidR="00644E03" w:rsidRPr="00310E0F" w:rsidRDefault="00644E03" w:rsidP="00644E03">
      <w:pPr>
        <w:pStyle w:val="ListParagraph"/>
        <w:numPr>
          <w:ilvl w:val="0"/>
          <w:numId w:val="14"/>
        </w:numPr>
        <w:rPr>
          <w:sz w:val="24"/>
        </w:rPr>
      </w:pPr>
      <w:r w:rsidRPr="00310E0F">
        <w:rPr>
          <w:sz w:val="24"/>
        </w:rPr>
        <w:t>Continue to inform pupils, teachers and parents that the data may be shared with partners for statistics and research purposes and clarify that this could include linkage to other sources in line with the National Data Linkage Guiding Principles.</w:t>
      </w:r>
    </w:p>
    <w:p w14:paraId="56CA1761" w14:textId="77777777" w:rsidR="00644E03" w:rsidRPr="00310E0F" w:rsidRDefault="00644E03" w:rsidP="00644E03">
      <w:pPr>
        <w:ind w:left="360"/>
        <w:rPr>
          <w:sz w:val="24"/>
        </w:rPr>
      </w:pPr>
    </w:p>
    <w:p w14:paraId="21EFCEDD" w14:textId="77777777" w:rsidR="00644E03" w:rsidRPr="00310E0F" w:rsidRDefault="00644E03" w:rsidP="00644E03">
      <w:pPr>
        <w:pStyle w:val="ListParagraph"/>
        <w:numPr>
          <w:ilvl w:val="0"/>
          <w:numId w:val="14"/>
        </w:numPr>
        <w:rPr>
          <w:sz w:val="24"/>
        </w:rPr>
      </w:pPr>
      <w:r w:rsidRPr="00310E0F">
        <w:rPr>
          <w:sz w:val="24"/>
        </w:rPr>
        <w:t>Confirm that pupil/teacher names and address (other than postcode) are never collected.</w:t>
      </w:r>
    </w:p>
    <w:p w14:paraId="07DFB9F9" w14:textId="77777777" w:rsidR="00644E03" w:rsidRPr="00310E0F" w:rsidRDefault="00644E03" w:rsidP="00644E03">
      <w:pPr>
        <w:ind w:left="360"/>
        <w:rPr>
          <w:sz w:val="24"/>
        </w:rPr>
      </w:pPr>
    </w:p>
    <w:p w14:paraId="2CEE3616" w14:textId="77777777" w:rsidR="00644E03" w:rsidRPr="00310E0F" w:rsidRDefault="00644E03" w:rsidP="00644E03">
      <w:pPr>
        <w:pStyle w:val="ListParagraph"/>
        <w:numPr>
          <w:ilvl w:val="0"/>
          <w:numId w:val="14"/>
        </w:numPr>
        <w:rPr>
          <w:sz w:val="24"/>
        </w:rPr>
      </w:pPr>
      <w:r w:rsidRPr="00310E0F">
        <w:rPr>
          <w:sz w:val="24"/>
        </w:rPr>
        <w:t>Local authorities are responsible for ensuring pupils, teachers and parents are kept informed about how data will be used and that such information provided is reviewed regularly to ensure it is in line with best practice.</w:t>
      </w:r>
    </w:p>
    <w:p w14:paraId="499DBF69" w14:textId="77777777" w:rsidR="00644E03" w:rsidRPr="00310E0F" w:rsidRDefault="00644E03" w:rsidP="00644E03">
      <w:pPr>
        <w:rPr>
          <w:sz w:val="24"/>
        </w:rPr>
      </w:pPr>
    </w:p>
    <w:p w14:paraId="43C4FBAE" w14:textId="77777777" w:rsidR="00644E03" w:rsidRPr="00310E0F" w:rsidRDefault="00644E03" w:rsidP="00644E03">
      <w:pPr>
        <w:rPr>
          <w:sz w:val="24"/>
        </w:rPr>
      </w:pPr>
      <w:r w:rsidRPr="00310E0F">
        <w:rPr>
          <w:sz w:val="24"/>
        </w:rPr>
        <w:t>You can access the updated notices at the following links:</w:t>
      </w:r>
    </w:p>
    <w:p w14:paraId="76F8288F" w14:textId="77777777" w:rsidR="00644E03" w:rsidRPr="00310E0F" w:rsidRDefault="00644E03" w:rsidP="00644E03">
      <w:pPr>
        <w:pStyle w:val="ListParagraph"/>
        <w:numPr>
          <w:ilvl w:val="0"/>
          <w:numId w:val="15"/>
        </w:numPr>
        <w:rPr>
          <w:sz w:val="24"/>
        </w:rPr>
      </w:pPr>
      <w:r w:rsidRPr="00310E0F">
        <w:rPr>
          <w:sz w:val="24"/>
        </w:rPr>
        <w:t xml:space="preserve">Education Statistics Privacy Notice – Pupils – </w:t>
      </w:r>
      <w:r w:rsidRPr="00310E0F">
        <w:rPr>
          <w:rStyle w:val="Hyperlink"/>
          <w:sz w:val="24"/>
        </w:rPr>
        <w:t>http://www.gov.scot/Topics/Statistics/ScotXed/SchoolEducation/SchoolPupilCensus/SchoolHandbookInsertpupils</w:t>
      </w:r>
    </w:p>
    <w:p w14:paraId="2938FACC" w14:textId="77777777" w:rsidR="00644E03" w:rsidRPr="00310E0F" w:rsidRDefault="00644E03" w:rsidP="00644E03">
      <w:pPr>
        <w:rPr>
          <w:sz w:val="24"/>
        </w:rPr>
      </w:pPr>
    </w:p>
    <w:p w14:paraId="09FA3FE6" w14:textId="77777777" w:rsidR="00644E03" w:rsidRPr="00310E0F" w:rsidRDefault="00644E03" w:rsidP="00644E03">
      <w:pPr>
        <w:pStyle w:val="ListParagraph"/>
        <w:numPr>
          <w:ilvl w:val="0"/>
          <w:numId w:val="15"/>
        </w:numPr>
        <w:rPr>
          <w:sz w:val="24"/>
        </w:rPr>
      </w:pPr>
      <w:r w:rsidRPr="00310E0F">
        <w:rPr>
          <w:sz w:val="24"/>
        </w:rPr>
        <w:t xml:space="preserve">Education Statistics Privacy Notice – Teachers – </w:t>
      </w:r>
      <w:r w:rsidRPr="00310E0F">
        <w:rPr>
          <w:rStyle w:val="Hyperlink"/>
          <w:sz w:val="24"/>
        </w:rPr>
        <w:t>http://www.gov.scot/Topics/Statistics/ScotXed/SchoolEducation/StaffCensus/SchoolHandbookInsertstaff</w:t>
      </w:r>
    </w:p>
    <w:p w14:paraId="60722196" w14:textId="77777777" w:rsidR="00644E03" w:rsidRDefault="00644E03" w:rsidP="00644E03">
      <w:pPr>
        <w:pStyle w:val="sectionheader"/>
      </w:pPr>
    </w:p>
    <w:p w14:paraId="157F58D4" w14:textId="77777777" w:rsidR="00B11AA8" w:rsidRDefault="00B11AA8" w:rsidP="00A876C2"/>
    <w:p w14:paraId="517F6E9E" w14:textId="77777777" w:rsidR="00806D5C" w:rsidRDefault="00806D5C" w:rsidP="00A876C2"/>
    <w:p w14:paraId="20C386AE" w14:textId="77777777" w:rsidR="00806D5C" w:rsidRDefault="00806D5C" w:rsidP="00A876C2"/>
    <w:p w14:paraId="08128E8A" w14:textId="77777777" w:rsidR="00806D5C" w:rsidRDefault="00806D5C" w:rsidP="00A876C2"/>
    <w:p w14:paraId="4AF308FE" w14:textId="77777777" w:rsidR="00806D5C" w:rsidRDefault="00806D5C" w:rsidP="00A876C2"/>
    <w:p w14:paraId="68ACCF57" w14:textId="77777777" w:rsidR="00806D5C" w:rsidRDefault="00806D5C" w:rsidP="00A876C2"/>
    <w:p w14:paraId="489B18FE" w14:textId="77777777" w:rsidR="00806D5C" w:rsidRDefault="00806D5C" w:rsidP="00A876C2"/>
    <w:p w14:paraId="011AA0B1" w14:textId="77777777" w:rsidR="00806D5C" w:rsidRDefault="00806D5C" w:rsidP="00A876C2"/>
    <w:p w14:paraId="759366A9" w14:textId="77777777" w:rsidR="00806D5C" w:rsidRDefault="00806D5C" w:rsidP="00A876C2"/>
    <w:p w14:paraId="32D662B9" w14:textId="77777777" w:rsidR="00806D5C" w:rsidRDefault="00806D5C" w:rsidP="00A876C2"/>
    <w:p w14:paraId="659625DA" w14:textId="77777777" w:rsidR="00806D5C" w:rsidRDefault="00806D5C" w:rsidP="00A876C2">
      <w:pPr>
        <w:rPr>
          <w:rFonts w:asciiTheme="majorHAnsi" w:hAnsiTheme="majorHAnsi"/>
          <w:sz w:val="40"/>
          <w:szCs w:val="40"/>
        </w:rPr>
      </w:pPr>
      <w:r w:rsidRPr="00806D5C">
        <w:rPr>
          <w:rFonts w:asciiTheme="majorHAnsi" w:hAnsiTheme="majorHAnsi"/>
          <w:sz w:val="40"/>
          <w:szCs w:val="40"/>
        </w:rPr>
        <w:lastRenderedPageBreak/>
        <w:t xml:space="preserve">Appendix </w:t>
      </w:r>
      <w:r>
        <w:rPr>
          <w:rFonts w:asciiTheme="majorHAnsi" w:hAnsiTheme="majorHAnsi"/>
          <w:sz w:val="40"/>
          <w:szCs w:val="40"/>
        </w:rPr>
        <w:t>(R.C. Schools only)</w:t>
      </w:r>
    </w:p>
    <w:p w14:paraId="4C370372" w14:textId="77777777" w:rsidR="00806D5C" w:rsidRPr="00806D5C" w:rsidRDefault="00806D5C" w:rsidP="00A876C2">
      <w:pPr>
        <w:rPr>
          <w:sz w:val="40"/>
          <w:szCs w:val="40"/>
        </w:rPr>
      </w:pPr>
    </w:p>
    <w:p w14:paraId="758C11CA" w14:textId="77777777" w:rsidR="00806D5C" w:rsidRPr="00471F2B" w:rsidRDefault="00806D5C" w:rsidP="00A876C2">
      <w:r w:rsidRPr="00806D5C">
        <w:rPr>
          <w:noProof/>
        </w:rPr>
        <w:drawing>
          <wp:inline distT="0" distB="0" distL="0" distR="0" wp14:anchorId="6C149BF4" wp14:editId="68F8B518">
            <wp:extent cx="5836920" cy="7713116"/>
            <wp:effectExtent l="0" t="0" r="0" b="2540"/>
            <wp:docPr id="171254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42916" name=""/>
                    <pic:cNvPicPr/>
                  </pic:nvPicPr>
                  <pic:blipFill>
                    <a:blip r:embed="rId65"/>
                    <a:stretch>
                      <a:fillRect/>
                    </a:stretch>
                  </pic:blipFill>
                  <pic:spPr>
                    <a:xfrm>
                      <a:off x="0" y="0"/>
                      <a:ext cx="5836920" cy="7713116"/>
                    </a:xfrm>
                    <a:prstGeom prst="rect">
                      <a:avLst/>
                    </a:prstGeom>
                  </pic:spPr>
                </pic:pic>
              </a:graphicData>
            </a:graphic>
          </wp:inline>
        </w:drawing>
      </w:r>
    </w:p>
    <w:sectPr w:rsidR="00806D5C" w:rsidRPr="00471F2B" w:rsidSect="005C4B29">
      <w:headerReference w:type="default" r:id="rId66"/>
      <w:footerReference w:type="even" r:id="rId67"/>
      <w:footerReference w:type="default" r:id="rId68"/>
      <w:pgSz w:w="11900" w:h="16840"/>
      <w:pgMar w:top="993" w:right="1268" w:bottom="1440" w:left="1440" w:header="62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861E" w14:textId="77777777" w:rsidR="00B557FD" w:rsidRDefault="00B557FD" w:rsidP="003869E9">
      <w:r>
        <w:separator/>
      </w:r>
    </w:p>
  </w:endnote>
  <w:endnote w:type="continuationSeparator" w:id="0">
    <w:p w14:paraId="527F80E3" w14:textId="77777777" w:rsidR="00B557FD" w:rsidRDefault="00B557FD" w:rsidP="0038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erican Typewriter">
    <w:altName w:val="Courier New"/>
    <w:charset w:val="4D"/>
    <w:family w:val="roman"/>
    <w:pitch w:val="variable"/>
    <w:sig w:usb0="A000006F" w:usb1="00000019" w:usb2="00000000" w:usb3="00000000" w:csb0="00000111" w:csb1="00000000"/>
  </w:font>
  <w:font w:name="PT Serif Caption">
    <w:charset w:val="00"/>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7139220"/>
      <w:docPartObj>
        <w:docPartGallery w:val="Page Numbers (Bottom of Page)"/>
        <w:docPartUnique/>
      </w:docPartObj>
    </w:sdtPr>
    <w:sdtEndPr>
      <w:rPr>
        <w:rStyle w:val="PageNumber"/>
      </w:rPr>
    </w:sdtEndPr>
    <w:sdtContent>
      <w:p w14:paraId="13D4858A" w14:textId="77777777" w:rsidR="003869E9" w:rsidRDefault="003869E9" w:rsidP="007655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13BA53" w14:textId="77777777" w:rsidR="003869E9" w:rsidRDefault="003869E9" w:rsidP="0038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901A" w14:textId="77777777" w:rsidR="003869E9" w:rsidRDefault="003869E9" w:rsidP="003869E9">
    <w:pPr>
      <w:pStyle w:val="Footer"/>
      <w:framePr w:w="415" w:h="695" w:hRule="exact" w:wrap="none" w:vAnchor="text" w:hAnchor="page" w:x="11041" w:y="-113"/>
      <w:rPr>
        <w:rStyle w:val="PageNumber"/>
        <w:color w:val="FFFFFF" w:themeColor="background1"/>
      </w:rPr>
    </w:pPr>
  </w:p>
  <w:sdt>
    <w:sdtPr>
      <w:rPr>
        <w:rStyle w:val="PageNumber"/>
        <w:color w:val="FFFFFF" w:themeColor="background1"/>
      </w:rPr>
      <w:id w:val="1771053659"/>
      <w:docPartObj>
        <w:docPartGallery w:val="Page Numbers (Bottom of Page)"/>
        <w:docPartUnique/>
      </w:docPartObj>
    </w:sdtPr>
    <w:sdtEndPr>
      <w:rPr>
        <w:rStyle w:val="PageNumber"/>
      </w:rPr>
    </w:sdtEndPr>
    <w:sdtContent>
      <w:p w14:paraId="5B61DD88" w14:textId="77777777" w:rsidR="003869E9" w:rsidRPr="003869E9" w:rsidRDefault="003869E9" w:rsidP="003869E9">
        <w:pPr>
          <w:pStyle w:val="Footer"/>
          <w:framePr w:w="415" w:h="695" w:hRule="exact" w:wrap="none" w:vAnchor="text" w:hAnchor="page" w:x="11041" w:y="-113"/>
          <w:rPr>
            <w:rStyle w:val="PageNumber"/>
            <w:color w:val="FFFFFF" w:themeColor="background1"/>
          </w:rPr>
        </w:pPr>
        <w:r w:rsidRPr="003869E9">
          <w:rPr>
            <w:rStyle w:val="PageNumber"/>
            <w:color w:val="FFFFFF" w:themeColor="background1"/>
          </w:rPr>
          <w:fldChar w:fldCharType="begin"/>
        </w:r>
        <w:r w:rsidRPr="003869E9">
          <w:rPr>
            <w:rStyle w:val="PageNumber"/>
            <w:color w:val="FFFFFF" w:themeColor="background1"/>
          </w:rPr>
          <w:instrText xml:space="preserve"> PAGE </w:instrText>
        </w:r>
        <w:r w:rsidRPr="003869E9">
          <w:rPr>
            <w:rStyle w:val="PageNumber"/>
            <w:color w:val="FFFFFF" w:themeColor="background1"/>
          </w:rPr>
          <w:fldChar w:fldCharType="separate"/>
        </w:r>
        <w:r w:rsidRPr="003869E9">
          <w:rPr>
            <w:rStyle w:val="PageNumber"/>
            <w:noProof/>
            <w:color w:val="FFFFFF" w:themeColor="background1"/>
          </w:rPr>
          <w:t>2</w:t>
        </w:r>
        <w:r w:rsidRPr="003869E9">
          <w:rPr>
            <w:rStyle w:val="PageNumber"/>
            <w:color w:val="FFFFFF" w:themeColor="background1"/>
          </w:rPr>
          <w:fldChar w:fldCharType="end"/>
        </w:r>
      </w:p>
    </w:sdtContent>
  </w:sdt>
  <w:tbl>
    <w:tblPr>
      <w:tblW w:w="6399" w:type="pct"/>
      <w:tblInd w:w="-1276" w:type="dxa"/>
      <w:shd w:val="clear" w:color="auto" w:fill="156082" w:themeFill="accent1"/>
      <w:tblCellMar>
        <w:left w:w="115" w:type="dxa"/>
        <w:right w:w="115" w:type="dxa"/>
      </w:tblCellMar>
      <w:tblLook w:val="04A0" w:firstRow="1" w:lastRow="0" w:firstColumn="1" w:lastColumn="0" w:noHBand="0" w:noVBand="1"/>
    </w:tblPr>
    <w:tblGrid>
      <w:gridCol w:w="11764"/>
    </w:tblGrid>
    <w:tr w:rsidR="003869E9" w14:paraId="48EFCACA" w14:textId="77777777" w:rsidTr="009325C3">
      <w:trPr>
        <w:trHeight w:val="709"/>
      </w:trPr>
      <w:tc>
        <w:tcPr>
          <w:tcW w:w="5000" w:type="pct"/>
          <w:shd w:val="clear" w:color="auto" w:fill="156082" w:themeFill="accent1"/>
          <w:vAlign w:val="center"/>
        </w:tcPr>
        <w:p w14:paraId="547C8B10" w14:textId="77777777" w:rsidR="003869E9" w:rsidRPr="003869E9" w:rsidRDefault="00B557FD" w:rsidP="003869E9">
          <w:pPr>
            <w:pStyle w:val="Footer"/>
            <w:spacing w:before="80" w:after="80"/>
            <w:ind w:right="360"/>
            <w:jc w:val="center"/>
            <w:rPr>
              <w:rFonts w:ascii="Arial Rounded MT Bold" w:hAnsi="Arial Rounded MT Bold"/>
              <w:caps/>
              <w:color w:val="FFFFFF" w:themeColor="background1"/>
              <w:sz w:val="24"/>
            </w:rPr>
          </w:pPr>
          <w:sdt>
            <w:sdtPr>
              <w:rPr>
                <w:rFonts w:ascii="Arial Rounded MT Bold" w:hAnsi="Arial Rounded MT Bold"/>
                <w:caps/>
                <w:color w:val="FFFFFF" w:themeColor="background1"/>
                <w:sz w:val="24"/>
              </w:rPr>
              <w:alias w:val="Title"/>
              <w:tag w:val=""/>
              <w:id w:val="-578829839"/>
              <w:dataBinding w:prefixMappings="xmlns:ns0='http://purl.org/dc/elements/1.1/' xmlns:ns1='http://schemas.openxmlformats.org/package/2006/metadata/core-properties' " w:xpath="/ns1:coreProperties[1]/ns0:title[1]" w:storeItemID="{6C3C8BC8-F283-45AE-878A-BAB7291924A1}"/>
              <w:text/>
            </w:sdtPr>
            <w:sdtEndPr/>
            <w:sdtContent>
              <w:r w:rsidR="00644E03">
                <w:rPr>
                  <w:rFonts w:ascii="Arial Rounded MT Bold" w:hAnsi="Arial Rounded MT Bold"/>
                  <w:caps/>
                  <w:color w:val="FFFFFF" w:themeColor="background1"/>
                  <w:sz w:val="24"/>
                </w:rPr>
                <w:t>-NAME-</w:t>
              </w:r>
              <w:r w:rsidR="003351E0">
                <w:rPr>
                  <w:rFonts w:ascii="Arial Rounded MT Bold" w:hAnsi="Arial Rounded MT Bold"/>
                  <w:caps/>
                  <w:color w:val="FFFFFF" w:themeColor="background1"/>
                  <w:sz w:val="24"/>
                </w:rPr>
                <w:t xml:space="preserve"> PRIMARY </w:t>
              </w:r>
              <w:r w:rsidR="003869E9" w:rsidRPr="003869E9">
                <w:rPr>
                  <w:rFonts w:ascii="Arial Rounded MT Bold" w:hAnsi="Arial Rounded MT Bold"/>
                  <w:caps/>
                  <w:color w:val="FFFFFF" w:themeColor="background1"/>
                  <w:sz w:val="24"/>
                </w:rPr>
                <w:t>SCHOOL HANDBOOK 2026-27</w:t>
              </w:r>
            </w:sdtContent>
          </w:sdt>
        </w:p>
      </w:tc>
    </w:tr>
  </w:tbl>
  <w:p w14:paraId="32438964" w14:textId="77777777" w:rsidR="003869E9" w:rsidRDefault="00386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31B0" w14:textId="77777777" w:rsidR="00B557FD" w:rsidRDefault="00B557FD" w:rsidP="003869E9">
      <w:r>
        <w:separator/>
      </w:r>
    </w:p>
  </w:footnote>
  <w:footnote w:type="continuationSeparator" w:id="0">
    <w:p w14:paraId="7AB13039" w14:textId="77777777" w:rsidR="00B557FD" w:rsidRDefault="00B557FD" w:rsidP="0038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E509" w14:textId="77777777" w:rsidR="009325C3" w:rsidRDefault="009325C3">
    <w:pPr>
      <w:pStyle w:val="Header"/>
    </w:pPr>
    <w:r>
      <w:rPr>
        <w:noProof/>
      </w:rPr>
      <w:drawing>
        <wp:anchor distT="0" distB="0" distL="114300" distR="114300" simplePos="0" relativeHeight="251658240" behindDoc="1" locked="0" layoutInCell="1" allowOverlap="1" wp14:anchorId="47636789" wp14:editId="4870DA73">
          <wp:simplePos x="0" y="0"/>
          <wp:positionH relativeFrom="page">
            <wp:posOffset>14288</wp:posOffset>
          </wp:positionH>
          <wp:positionV relativeFrom="page">
            <wp:posOffset>14287</wp:posOffset>
          </wp:positionV>
          <wp:extent cx="7514837" cy="10029825"/>
          <wp:effectExtent l="0" t="0" r="3810" b="3175"/>
          <wp:wrapNone/>
          <wp:docPr id="15437899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94738" name="Picture 1117694738"/>
                  <pic:cNvPicPr/>
                </pic:nvPicPr>
                <pic:blipFill>
                  <a:blip r:embed="rId1">
                    <a:extLst>
                      <a:ext uri="{28A0092B-C50C-407E-A947-70E740481C1C}">
                        <a14:useLocalDpi xmlns:a14="http://schemas.microsoft.com/office/drawing/2010/main" val="0"/>
                      </a:ext>
                    </a:extLst>
                  </a:blip>
                  <a:stretch>
                    <a:fillRect/>
                  </a:stretch>
                </pic:blipFill>
                <pic:spPr>
                  <a:xfrm>
                    <a:off x="0" y="0"/>
                    <a:ext cx="7561055" cy="1009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3E15"/>
    <w:multiLevelType w:val="hybridMultilevel"/>
    <w:tmpl w:val="DE6ED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644BE"/>
    <w:multiLevelType w:val="hybridMultilevel"/>
    <w:tmpl w:val="EFD4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65371"/>
    <w:multiLevelType w:val="hybridMultilevel"/>
    <w:tmpl w:val="D0B8D1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EF65DD"/>
    <w:multiLevelType w:val="hybridMultilevel"/>
    <w:tmpl w:val="123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2043"/>
    <w:multiLevelType w:val="hybridMultilevel"/>
    <w:tmpl w:val="B63EDA20"/>
    <w:lvl w:ilvl="0" w:tplc="8ED04E9E">
      <w:numFmt w:val="bullet"/>
      <w:lvlText w:val="•"/>
      <w:lvlJc w:val="left"/>
      <w:pPr>
        <w:ind w:left="1314" w:hanging="360"/>
      </w:pPr>
      <w:rPr>
        <w:rFonts w:ascii="Arial MT" w:eastAsia="Arial MT" w:hAnsi="Arial MT" w:cs="Arial MT" w:hint="default"/>
        <w:b w:val="0"/>
        <w:bCs w:val="0"/>
        <w:i w:val="0"/>
        <w:iCs w:val="0"/>
        <w:color w:val="231F20"/>
        <w:spacing w:val="0"/>
        <w:w w:val="100"/>
        <w:sz w:val="22"/>
        <w:szCs w:val="22"/>
        <w:lang w:val="en-US" w:eastAsia="en-US" w:bidi="ar-SA"/>
      </w:rPr>
    </w:lvl>
    <w:lvl w:ilvl="1" w:tplc="6B8C4286">
      <w:numFmt w:val="bullet"/>
      <w:lvlText w:val="•"/>
      <w:lvlJc w:val="left"/>
      <w:pPr>
        <w:ind w:left="2027" w:hanging="360"/>
      </w:pPr>
      <w:rPr>
        <w:rFonts w:hint="default"/>
        <w:lang w:val="en-US" w:eastAsia="en-US" w:bidi="ar-SA"/>
      </w:rPr>
    </w:lvl>
    <w:lvl w:ilvl="2" w:tplc="87DC6FA8">
      <w:numFmt w:val="bullet"/>
      <w:lvlText w:val="•"/>
      <w:lvlJc w:val="left"/>
      <w:pPr>
        <w:ind w:left="2734" w:hanging="360"/>
      </w:pPr>
      <w:rPr>
        <w:rFonts w:hint="default"/>
        <w:lang w:val="en-US" w:eastAsia="en-US" w:bidi="ar-SA"/>
      </w:rPr>
    </w:lvl>
    <w:lvl w:ilvl="3" w:tplc="F8569056">
      <w:numFmt w:val="bullet"/>
      <w:lvlText w:val="•"/>
      <w:lvlJc w:val="left"/>
      <w:pPr>
        <w:ind w:left="3441" w:hanging="360"/>
      </w:pPr>
      <w:rPr>
        <w:rFonts w:hint="default"/>
        <w:lang w:val="en-US" w:eastAsia="en-US" w:bidi="ar-SA"/>
      </w:rPr>
    </w:lvl>
    <w:lvl w:ilvl="4" w:tplc="B754A61C">
      <w:numFmt w:val="bullet"/>
      <w:lvlText w:val="•"/>
      <w:lvlJc w:val="left"/>
      <w:pPr>
        <w:ind w:left="4148" w:hanging="360"/>
      </w:pPr>
      <w:rPr>
        <w:rFonts w:hint="default"/>
        <w:lang w:val="en-US" w:eastAsia="en-US" w:bidi="ar-SA"/>
      </w:rPr>
    </w:lvl>
    <w:lvl w:ilvl="5" w:tplc="F7A03FF2">
      <w:numFmt w:val="bullet"/>
      <w:lvlText w:val="•"/>
      <w:lvlJc w:val="left"/>
      <w:pPr>
        <w:ind w:left="4855" w:hanging="360"/>
      </w:pPr>
      <w:rPr>
        <w:rFonts w:hint="default"/>
        <w:lang w:val="en-US" w:eastAsia="en-US" w:bidi="ar-SA"/>
      </w:rPr>
    </w:lvl>
    <w:lvl w:ilvl="6" w:tplc="9706566E">
      <w:numFmt w:val="bullet"/>
      <w:lvlText w:val="•"/>
      <w:lvlJc w:val="left"/>
      <w:pPr>
        <w:ind w:left="5562" w:hanging="360"/>
      </w:pPr>
      <w:rPr>
        <w:rFonts w:hint="default"/>
        <w:lang w:val="en-US" w:eastAsia="en-US" w:bidi="ar-SA"/>
      </w:rPr>
    </w:lvl>
    <w:lvl w:ilvl="7" w:tplc="13228626">
      <w:numFmt w:val="bullet"/>
      <w:lvlText w:val="•"/>
      <w:lvlJc w:val="left"/>
      <w:pPr>
        <w:ind w:left="6269" w:hanging="360"/>
      </w:pPr>
      <w:rPr>
        <w:rFonts w:hint="default"/>
        <w:lang w:val="en-US" w:eastAsia="en-US" w:bidi="ar-SA"/>
      </w:rPr>
    </w:lvl>
    <w:lvl w:ilvl="8" w:tplc="E6CCE516">
      <w:numFmt w:val="bullet"/>
      <w:lvlText w:val="•"/>
      <w:lvlJc w:val="left"/>
      <w:pPr>
        <w:ind w:left="6976" w:hanging="360"/>
      </w:pPr>
      <w:rPr>
        <w:rFonts w:hint="default"/>
        <w:lang w:val="en-US" w:eastAsia="en-US" w:bidi="ar-SA"/>
      </w:rPr>
    </w:lvl>
  </w:abstractNum>
  <w:abstractNum w:abstractNumId="5" w15:restartNumberingAfterBreak="0">
    <w:nsid w:val="1BDD2E5A"/>
    <w:multiLevelType w:val="hybridMultilevel"/>
    <w:tmpl w:val="7E54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32E58"/>
    <w:multiLevelType w:val="hybridMultilevel"/>
    <w:tmpl w:val="32CE868A"/>
    <w:lvl w:ilvl="0" w:tplc="92D220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24DA7"/>
    <w:multiLevelType w:val="hybridMultilevel"/>
    <w:tmpl w:val="9E4A2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75598"/>
    <w:multiLevelType w:val="hybridMultilevel"/>
    <w:tmpl w:val="F706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B2FBB"/>
    <w:multiLevelType w:val="hybridMultilevel"/>
    <w:tmpl w:val="71540BB0"/>
    <w:lvl w:ilvl="0" w:tplc="38EC2E08">
      <w:start w:val="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356C4"/>
    <w:multiLevelType w:val="hybridMultilevel"/>
    <w:tmpl w:val="D5BA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635DAE"/>
    <w:multiLevelType w:val="hybridMultilevel"/>
    <w:tmpl w:val="55FE8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70986"/>
    <w:multiLevelType w:val="hybridMultilevel"/>
    <w:tmpl w:val="1BE8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C05BBC"/>
    <w:multiLevelType w:val="hybridMultilevel"/>
    <w:tmpl w:val="5BAA09A8"/>
    <w:lvl w:ilvl="0" w:tplc="DB165F52">
      <w:numFmt w:val="bullet"/>
      <w:lvlText w:val="-"/>
      <w:lvlJc w:val="left"/>
      <w:pPr>
        <w:ind w:left="360" w:hanging="360"/>
      </w:pPr>
      <w:rPr>
        <w:rFonts w:ascii="Arial" w:eastAsiaTheme="minorHAnsi" w:hAnsi="Arial" w:cs="Arial" w:hint="default"/>
        <w:color w:val="231F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B4117D"/>
    <w:multiLevelType w:val="hybridMultilevel"/>
    <w:tmpl w:val="1B1E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1061F1"/>
    <w:multiLevelType w:val="hybridMultilevel"/>
    <w:tmpl w:val="70CA5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F1EBA"/>
    <w:multiLevelType w:val="hybridMultilevel"/>
    <w:tmpl w:val="D4C8870E"/>
    <w:lvl w:ilvl="0" w:tplc="C3D67E7C">
      <w:numFmt w:val="bullet"/>
      <w:lvlText w:val="•"/>
      <w:lvlJc w:val="left"/>
      <w:pPr>
        <w:ind w:left="1300" w:hanging="360"/>
      </w:pPr>
      <w:rPr>
        <w:rFonts w:ascii="Arial MT" w:eastAsia="Arial MT" w:hAnsi="Arial MT" w:cs="Arial MT" w:hint="default"/>
        <w:b w:val="0"/>
        <w:bCs w:val="0"/>
        <w:i w:val="0"/>
        <w:iCs w:val="0"/>
        <w:color w:val="231F20"/>
        <w:spacing w:val="0"/>
        <w:w w:val="100"/>
        <w:sz w:val="22"/>
        <w:szCs w:val="22"/>
        <w:lang w:val="en-US" w:eastAsia="en-US" w:bidi="ar-SA"/>
      </w:rPr>
    </w:lvl>
    <w:lvl w:ilvl="1" w:tplc="DA269392">
      <w:numFmt w:val="bullet"/>
      <w:lvlText w:val="•"/>
      <w:lvlJc w:val="left"/>
      <w:pPr>
        <w:ind w:left="2009" w:hanging="360"/>
      </w:pPr>
      <w:rPr>
        <w:rFonts w:hint="default"/>
        <w:lang w:val="en-US" w:eastAsia="en-US" w:bidi="ar-SA"/>
      </w:rPr>
    </w:lvl>
    <w:lvl w:ilvl="2" w:tplc="CEBEC83C">
      <w:numFmt w:val="bullet"/>
      <w:lvlText w:val="•"/>
      <w:lvlJc w:val="left"/>
      <w:pPr>
        <w:ind w:left="2718" w:hanging="360"/>
      </w:pPr>
      <w:rPr>
        <w:rFonts w:hint="default"/>
        <w:lang w:val="en-US" w:eastAsia="en-US" w:bidi="ar-SA"/>
      </w:rPr>
    </w:lvl>
    <w:lvl w:ilvl="3" w:tplc="4FB2D5AC">
      <w:numFmt w:val="bullet"/>
      <w:lvlText w:val="•"/>
      <w:lvlJc w:val="left"/>
      <w:pPr>
        <w:ind w:left="3427" w:hanging="360"/>
      </w:pPr>
      <w:rPr>
        <w:rFonts w:hint="default"/>
        <w:lang w:val="en-US" w:eastAsia="en-US" w:bidi="ar-SA"/>
      </w:rPr>
    </w:lvl>
    <w:lvl w:ilvl="4" w:tplc="E1BA6266">
      <w:numFmt w:val="bullet"/>
      <w:lvlText w:val="•"/>
      <w:lvlJc w:val="left"/>
      <w:pPr>
        <w:ind w:left="4136" w:hanging="360"/>
      </w:pPr>
      <w:rPr>
        <w:rFonts w:hint="default"/>
        <w:lang w:val="en-US" w:eastAsia="en-US" w:bidi="ar-SA"/>
      </w:rPr>
    </w:lvl>
    <w:lvl w:ilvl="5" w:tplc="5DD4E54A">
      <w:numFmt w:val="bullet"/>
      <w:lvlText w:val="•"/>
      <w:lvlJc w:val="left"/>
      <w:pPr>
        <w:ind w:left="4845" w:hanging="360"/>
      </w:pPr>
      <w:rPr>
        <w:rFonts w:hint="default"/>
        <w:lang w:val="en-US" w:eastAsia="en-US" w:bidi="ar-SA"/>
      </w:rPr>
    </w:lvl>
    <w:lvl w:ilvl="6" w:tplc="E6E8EC38">
      <w:numFmt w:val="bullet"/>
      <w:lvlText w:val="•"/>
      <w:lvlJc w:val="left"/>
      <w:pPr>
        <w:ind w:left="5554" w:hanging="360"/>
      </w:pPr>
      <w:rPr>
        <w:rFonts w:hint="default"/>
        <w:lang w:val="en-US" w:eastAsia="en-US" w:bidi="ar-SA"/>
      </w:rPr>
    </w:lvl>
    <w:lvl w:ilvl="7" w:tplc="A32C366A">
      <w:numFmt w:val="bullet"/>
      <w:lvlText w:val="•"/>
      <w:lvlJc w:val="left"/>
      <w:pPr>
        <w:ind w:left="6263" w:hanging="360"/>
      </w:pPr>
      <w:rPr>
        <w:rFonts w:hint="default"/>
        <w:lang w:val="en-US" w:eastAsia="en-US" w:bidi="ar-SA"/>
      </w:rPr>
    </w:lvl>
    <w:lvl w:ilvl="8" w:tplc="CA0CD6D8">
      <w:numFmt w:val="bullet"/>
      <w:lvlText w:val="•"/>
      <w:lvlJc w:val="left"/>
      <w:pPr>
        <w:ind w:left="6972" w:hanging="360"/>
      </w:pPr>
      <w:rPr>
        <w:rFonts w:hint="default"/>
        <w:lang w:val="en-US" w:eastAsia="en-US" w:bidi="ar-SA"/>
      </w:rPr>
    </w:lvl>
  </w:abstractNum>
  <w:abstractNum w:abstractNumId="17" w15:restartNumberingAfterBreak="0">
    <w:nsid w:val="61460C98"/>
    <w:multiLevelType w:val="hybridMultilevel"/>
    <w:tmpl w:val="BA96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95DF3"/>
    <w:multiLevelType w:val="hybridMultilevel"/>
    <w:tmpl w:val="DA8E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61EDD"/>
    <w:multiLevelType w:val="hybridMultilevel"/>
    <w:tmpl w:val="D01659A4"/>
    <w:lvl w:ilvl="0" w:tplc="390CF384">
      <w:start w:val="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E44C50"/>
    <w:multiLevelType w:val="hybridMultilevel"/>
    <w:tmpl w:val="D928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3A3B92"/>
    <w:multiLevelType w:val="multilevel"/>
    <w:tmpl w:val="91B09818"/>
    <w:lvl w:ilvl="0">
      <w:numFmt w:val="bullet"/>
      <w:lvlText w:val="-"/>
      <w:lvlJc w:val="left"/>
      <w:pPr>
        <w:ind w:left="360" w:hanging="360"/>
      </w:pPr>
      <w:rPr>
        <w:rFonts w:ascii="Arial" w:eastAsiaTheme="minorHAnsi" w:hAnsi="Arial" w:cs="Arial" w:hint="default"/>
        <w:b w:val="0"/>
        <w:bCs w:val="0"/>
        <w:i w:val="0"/>
        <w:iCs w:val="0"/>
        <w:color w:val="231F20"/>
        <w:spacing w:val="0"/>
        <w:w w:val="100"/>
        <w:sz w:val="22"/>
        <w:szCs w:val="22"/>
        <w:lang w:val="en-US" w:eastAsia="en-US" w:bidi="ar-SA"/>
      </w:rPr>
    </w:lvl>
    <w:lvl w:ilvl="1">
      <w:start w:val="1"/>
      <w:numFmt w:val="bullet"/>
      <w:lvlText w:val=""/>
      <w:lvlJc w:val="left"/>
      <w:pPr>
        <w:ind w:left="720" w:hanging="360"/>
      </w:pPr>
      <w:rPr>
        <w:rFonts w:ascii="Wingdings" w:hAnsi="Wingdings" w:hint="default"/>
        <w:lang w:val="en-US" w:eastAsia="en-US" w:bidi="ar-SA"/>
      </w:rPr>
    </w:lvl>
    <w:lvl w:ilvl="2">
      <w:start w:val="1"/>
      <w:numFmt w:val="bullet"/>
      <w:lvlText w:val=""/>
      <w:lvlJc w:val="left"/>
      <w:pPr>
        <w:ind w:left="1080" w:hanging="360"/>
      </w:pPr>
      <w:rPr>
        <w:rFonts w:ascii="Wingdings" w:hAnsi="Wingdings" w:hint="default"/>
        <w:lang w:val="en-US" w:eastAsia="en-US" w:bidi="ar-SA"/>
      </w:rPr>
    </w:lvl>
    <w:lvl w:ilvl="3">
      <w:start w:val="1"/>
      <w:numFmt w:val="bullet"/>
      <w:lvlText w:val=""/>
      <w:lvlJc w:val="left"/>
      <w:pPr>
        <w:ind w:left="1440" w:hanging="360"/>
      </w:pPr>
      <w:rPr>
        <w:rFonts w:ascii="Symbol" w:hAnsi="Symbol" w:hint="default"/>
        <w:lang w:val="en-US" w:eastAsia="en-US" w:bidi="ar-SA"/>
      </w:rPr>
    </w:lvl>
    <w:lvl w:ilvl="4">
      <w:start w:val="1"/>
      <w:numFmt w:val="bullet"/>
      <w:lvlText w:val=""/>
      <w:lvlJc w:val="left"/>
      <w:pPr>
        <w:ind w:left="1800" w:hanging="360"/>
      </w:pPr>
      <w:rPr>
        <w:rFonts w:ascii="Symbol" w:hAnsi="Symbol" w:hint="default"/>
        <w:lang w:val="en-US" w:eastAsia="en-US" w:bidi="ar-SA"/>
      </w:rPr>
    </w:lvl>
    <w:lvl w:ilvl="5">
      <w:start w:val="1"/>
      <w:numFmt w:val="bullet"/>
      <w:lvlText w:val=""/>
      <w:lvlJc w:val="left"/>
      <w:pPr>
        <w:ind w:left="2160" w:hanging="360"/>
      </w:pPr>
      <w:rPr>
        <w:rFonts w:ascii="Wingdings" w:hAnsi="Wingdings" w:hint="default"/>
        <w:lang w:val="en-US" w:eastAsia="en-US" w:bidi="ar-SA"/>
      </w:rPr>
    </w:lvl>
    <w:lvl w:ilvl="6">
      <w:start w:val="1"/>
      <w:numFmt w:val="bullet"/>
      <w:lvlText w:val=""/>
      <w:lvlJc w:val="left"/>
      <w:pPr>
        <w:ind w:left="2520" w:hanging="360"/>
      </w:pPr>
      <w:rPr>
        <w:rFonts w:ascii="Wingdings" w:hAnsi="Wingdings" w:hint="default"/>
        <w:lang w:val="en-US" w:eastAsia="en-US" w:bidi="ar-SA"/>
      </w:rPr>
    </w:lvl>
    <w:lvl w:ilvl="7">
      <w:start w:val="1"/>
      <w:numFmt w:val="bullet"/>
      <w:lvlText w:val=""/>
      <w:lvlJc w:val="left"/>
      <w:pPr>
        <w:ind w:left="2880" w:hanging="360"/>
      </w:pPr>
      <w:rPr>
        <w:rFonts w:ascii="Symbol" w:hAnsi="Symbol" w:hint="default"/>
        <w:lang w:val="en-US" w:eastAsia="en-US" w:bidi="ar-SA"/>
      </w:rPr>
    </w:lvl>
    <w:lvl w:ilvl="8">
      <w:start w:val="1"/>
      <w:numFmt w:val="bullet"/>
      <w:lvlText w:val=""/>
      <w:lvlJc w:val="left"/>
      <w:pPr>
        <w:ind w:left="3240" w:hanging="360"/>
      </w:pPr>
      <w:rPr>
        <w:rFonts w:ascii="Symbol" w:hAnsi="Symbol" w:hint="default"/>
        <w:lang w:val="en-US" w:eastAsia="en-US" w:bidi="ar-SA"/>
      </w:rPr>
    </w:lvl>
  </w:abstractNum>
  <w:abstractNum w:abstractNumId="22" w15:restartNumberingAfterBreak="0">
    <w:nsid w:val="73391253"/>
    <w:multiLevelType w:val="hybridMultilevel"/>
    <w:tmpl w:val="71368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13C93"/>
    <w:multiLevelType w:val="hybridMultilevel"/>
    <w:tmpl w:val="3A16C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B31335"/>
    <w:multiLevelType w:val="hybridMultilevel"/>
    <w:tmpl w:val="33E6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22099"/>
    <w:multiLevelType w:val="hybridMultilevel"/>
    <w:tmpl w:val="781C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40812"/>
    <w:multiLevelType w:val="hybridMultilevel"/>
    <w:tmpl w:val="7D00F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3814095">
    <w:abstractNumId w:val="10"/>
  </w:num>
  <w:num w:numId="2" w16cid:durableId="1794322874">
    <w:abstractNumId w:val="20"/>
  </w:num>
  <w:num w:numId="3" w16cid:durableId="1049961655">
    <w:abstractNumId w:val="11"/>
  </w:num>
  <w:num w:numId="4" w16cid:durableId="1673684973">
    <w:abstractNumId w:val="14"/>
  </w:num>
  <w:num w:numId="5" w16cid:durableId="472408406">
    <w:abstractNumId w:val="26"/>
  </w:num>
  <w:num w:numId="6" w16cid:durableId="262880409">
    <w:abstractNumId w:val="24"/>
  </w:num>
  <w:num w:numId="7" w16cid:durableId="2140876057">
    <w:abstractNumId w:val="12"/>
  </w:num>
  <w:num w:numId="8" w16cid:durableId="143276709">
    <w:abstractNumId w:val="0"/>
  </w:num>
  <w:num w:numId="9" w16cid:durableId="294454633">
    <w:abstractNumId w:val="8"/>
  </w:num>
  <w:num w:numId="10" w16cid:durableId="192617537">
    <w:abstractNumId w:val="3"/>
  </w:num>
  <w:num w:numId="11" w16cid:durableId="2105569399">
    <w:abstractNumId w:val="18"/>
  </w:num>
  <w:num w:numId="12" w16cid:durableId="1447194317">
    <w:abstractNumId w:val="22"/>
  </w:num>
  <w:num w:numId="13" w16cid:durableId="322704018">
    <w:abstractNumId w:val="19"/>
  </w:num>
  <w:num w:numId="14" w16cid:durableId="1742218975">
    <w:abstractNumId w:val="2"/>
  </w:num>
  <w:num w:numId="15" w16cid:durableId="847913118">
    <w:abstractNumId w:val="1"/>
  </w:num>
  <w:num w:numId="16" w16cid:durableId="905604548">
    <w:abstractNumId w:val="15"/>
  </w:num>
  <w:num w:numId="17" w16cid:durableId="307824111">
    <w:abstractNumId w:val="17"/>
  </w:num>
  <w:num w:numId="18" w16cid:durableId="1720472541">
    <w:abstractNumId w:val="5"/>
  </w:num>
  <w:num w:numId="19" w16cid:durableId="715007017">
    <w:abstractNumId w:val="25"/>
  </w:num>
  <w:num w:numId="20" w16cid:durableId="456073171">
    <w:abstractNumId w:val="7"/>
  </w:num>
  <w:num w:numId="21" w16cid:durableId="1169562048">
    <w:abstractNumId w:val="9"/>
  </w:num>
  <w:num w:numId="22" w16cid:durableId="697006989">
    <w:abstractNumId w:val="23"/>
  </w:num>
  <w:num w:numId="23" w16cid:durableId="669216866">
    <w:abstractNumId w:val="16"/>
  </w:num>
  <w:num w:numId="24" w16cid:durableId="416097118">
    <w:abstractNumId w:val="4"/>
  </w:num>
  <w:num w:numId="25" w16cid:durableId="1406217734">
    <w:abstractNumId w:val="6"/>
  </w:num>
  <w:num w:numId="26" w16cid:durableId="720595092">
    <w:abstractNumId w:val="21"/>
  </w:num>
  <w:num w:numId="27" w16cid:durableId="459151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53"/>
    <w:rsid w:val="00012298"/>
    <w:rsid w:val="00020B9A"/>
    <w:rsid w:val="00020F29"/>
    <w:rsid w:val="00022BAC"/>
    <w:rsid w:val="000255DB"/>
    <w:rsid w:val="0003394D"/>
    <w:rsid w:val="000406E4"/>
    <w:rsid w:val="0004315B"/>
    <w:rsid w:val="000501A7"/>
    <w:rsid w:val="00054544"/>
    <w:rsid w:val="00064DC3"/>
    <w:rsid w:val="00083A37"/>
    <w:rsid w:val="000847AC"/>
    <w:rsid w:val="000A6E67"/>
    <w:rsid w:val="000B360E"/>
    <w:rsid w:val="000B6789"/>
    <w:rsid w:val="000E638C"/>
    <w:rsid w:val="000F17F2"/>
    <w:rsid w:val="000F7217"/>
    <w:rsid w:val="0010089E"/>
    <w:rsid w:val="00100A80"/>
    <w:rsid w:val="00104296"/>
    <w:rsid w:val="00124C08"/>
    <w:rsid w:val="00130195"/>
    <w:rsid w:val="001379CB"/>
    <w:rsid w:val="001528EA"/>
    <w:rsid w:val="00157029"/>
    <w:rsid w:val="001606F5"/>
    <w:rsid w:val="00166AFA"/>
    <w:rsid w:val="00182AE5"/>
    <w:rsid w:val="00193147"/>
    <w:rsid w:val="0019680F"/>
    <w:rsid w:val="00196E4F"/>
    <w:rsid w:val="001B4D05"/>
    <w:rsid w:val="001C1D83"/>
    <w:rsid w:val="001C5F61"/>
    <w:rsid w:val="001E28F2"/>
    <w:rsid w:val="001E7391"/>
    <w:rsid w:val="001E79FE"/>
    <w:rsid w:val="001F425F"/>
    <w:rsid w:val="002439B1"/>
    <w:rsid w:val="00247A5D"/>
    <w:rsid w:val="002574B5"/>
    <w:rsid w:val="00273734"/>
    <w:rsid w:val="00276842"/>
    <w:rsid w:val="002903EE"/>
    <w:rsid w:val="00292C6F"/>
    <w:rsid w:val="0029580D"/>
    <w:rsid w:val="002D5760"/>
    <w:rsid w:val="002F0251"/>
    <w:rsid w:val="002F7D7C"/>
    <w:rsid w:val="00310E0F"/>
    <w:rsid w:val="003142FE"/>
    <w:rsid w:val="00314334"/>
    <w:rsid w:val="00322AFB"/>
    <w:rsid w:val="00325222"/>
    <w:rsid w:val="003351E0"/>
    <w:rsid w:val="00341824"/>
    <w:rsid w:val="003577AA"/>
    <w:rsid w:val="0036010F"/>
    <w:rsid w:val="00365CA8"/>
    <w:rsid w:val="003731CE"/>
    <w:rsid w:val="003869E9"/>
    <w:rsid w:val="003A7506"/>
    <w:rsid w:val="003B7CFA"/>
    <w:rsid w:val="003D0725"/>
    <w:rsid w:val="003D6198"/>
    <w:rsid w:val="003E39FF"/>
    <w:rsid w:val="003F359E"/>
    <w:rsid w:val="003F763B"/>
    <w:rsid w:val="00403CC3"/>
    <w:rsid w:val="00412FFB"/>
    <w:rsid w:val="00425DA7"/>
    <w:rsid w:val="00426FE9"/>
    <w:rsid w:val="00471F2B"/>
    <w:rsid w:val="00492A20"/>
    <w:rsid w:val="004973DA"/>
    <w:rsid w:val="004A4425"/>
    <w:rsid w:val="004B448A"/>
    <w:rsid w:val="004C5476"/>
    <w:rsid w:val="004C63D4"/>
    <w:rsid w:val="004D34DC"/>
    <w:rsid w:val="004E215E"/>
    <w:rsid w:val="004F1CA3"/>
    <w:rsid w:val="004F38E6"/>
    <w:rsid w:val="0050239D"/>
    <w:rsid w:val="0054469A"/>
    <w:rsid w:val="0056367D"/>
    <w:rsid w:val="0056421B"/>
    <w:rsid w:val="005642D6"/>
    <w:rsid w:val="00570516"/>
    <w:rsid w:val="0057143D"/>
    <w:rsid w:val="005A54D4"/>
    <w:rsid w:val="005B5311"/>
    <w:rsid w:val="005C4B29"/>
    <w:rsid w:val="005F52C8"/>
    <w:rsid w:val="00606863"/>
    <w:rsid w:val="0061141A"/>
    <w:rsid w:val="00611F83"/>
    <w:rsid w:val="00613DB4"/>
    <w:rsid w:val="0061554C"/>
    <w:rsid w:val="006158F3"/>
    <w:rsid w:val="006263CC"/>
    <w:rsid w:val="00644E03"/>
    <w:rsid w:val="00654FCE"/>
    <w:rsid w:val="006669F1"/>
    <w:rsid w:val="00671BD8"/>
    <w:rsid w:val="00675B7A"/>
    <w:rsid w:val="0067658E"/>
    <w:rsid w:val="006927E0"/>
    <w:rsid w:val="00697876"/>
    <w:rsid w:val="006A6310"/>
    <w:rsid w:val="006C28E5"/>
    <w:rsid w:val="006D3EB6"/>
    <w:rsid w:val="006D5CD5"/>
    <w:rsid w:val="006E697B"/>
    <w:rsid w:val="007063BF"/>
    <w:rsid w:val="00731D19"/>
    <w:rsid w:val="00734071"/>
    <w:rsid w:val="00734AC0"/>
    <w:rsid w:val="007365FA"/>
    <w:rsid w:val="00742FE3"/>
    <w:rsid w:val="00754149"/>
    <w:rsid w:val="00760BC0"/>
    <w:rsid w:val="00765D57"/>
    <w:rsid w:val="007868C3"/>
    <w:rsid w:val="00797FBA"/>
    <w:rsid w:val="007A5657"/>
    <w:rsid w:val="007A7E94"/>
    <w:rsid w:val="007B2E92"/>
    <w:rsid w:val="007B337E"/>
    <w:rsid w:val="007E69B4"/>
    <w:rsid w:val="007F2B75"/>
    <w:rsid w:val="00806D5C"/>
    <w:rsid w:val="00820FA3"/>
    <w:rsid w:val="00820FBC"/>
    <w:rsid w:val="00821E0A"/>
    <w:rsid w:val="00825CAA"/>
    <w:rsid w:val="008269A0"/>
    <w:rsid w:val="00833336"/>
    <w:rsid w:val="00840F71"/>
    <w:rsid w:val="00855760"/>
    <w:rsid w:val="008600AC"/>
    <w:rsid w:val="00862547"/>
    <w:rsid w:val="00875D6B"/>
    <w:rsid w:val="008763DC"/>
    <w:rsid w:val="00885EDC"/>
    <w:rsid w:val="008A0E17"/>
    <w:rsid w:val="008B1BB4"/>
    <w:rsid w:val="008B4063"/>
    <w:rsid w:val="008B6FB0"/>
    <w:rsid w:val="008C519B"/>
    <w:rsid w:val="008E16BB"/>
    <w:rsid w:val="00904C3E"/>
    <w:rsid w:val="00904FD4"/>
    <w:rsid w:val="00930B13"/>
    <w:rsid w:val="009325C3"/>
    <w:rsid w:val="009463F0"/>
    <w:rsid w:val="009473F6"/>
    <w:rsid w:val="00954C03"/>
    <w:rsid w:val="009721D6"/>
    <w:rsid w:val="00976C8D"/>
    <w:rsid w:val="009B3347"/>
    <w:rsid w:val="009B7738"/>
    <w:rsid w:val="009E3952"/>
    <w:rsid w:val="009E4718"/>
    <w:rsid w:val="009E6E16"/>
    <w:rsid w:val="00A33B6E"/>
    <w:rsid w:val="00A34BF2"/>
    <w:rsid w:val="00A35E03"/>
    <w:rsid w:val="00A57108"/>
    <w:rsid w:val="00A72A6C"/>
    <w:rsid w:val="00A74045"/>
    <w:rsid w:val="00A876C2"/>
    <w:rsid w:val="00AC7694"/>
    <w:rsid w:val="00AD187C"/>
    <w:rsid w:val="00AE2C14"/>
    <w:rsid w:val="00AE6A25"/>
    <w:rsid w:val="00AF0A5D"/>
    <w:rsid w:val="00B01E59"/>
    <w:rsid w:val="00B11AA8"/>
    <w:rsid w:val="00B12623"/>
    <w:rsid w:val="00B13A00"/>
    <w:rsid w:val="00B16F26"/>
    <w:rsid w:val="00B3024A"/>
    <w:rsid w:val="00B30CCA"/>
    <w:rsid w:val="00B557FD"/>
    <w:rsid w:val="00B73758"/>
    <w:rsid w:val="00B83422"/>
    <w:rsid w:val="00B8557E"/>
    <w:rsid w:val="00B95B4F"/>
    <w:rsid w:val="00BE168F"/>
    <w:rsid w:val="00BE5AC2"/>
    <w:rsid w:val="00BE5AD6"/>
    <w:rsid w:val="00C06318"/>
    <w:rsid w:val="00C12E16"/>
    <w:rsid w:val="00C207D1"/>
    <w:rsid w:val="00C42144"/>
    <w:rsid w:val="00C7317F"/>
    <w:rsid w:val="00C83460"/>
    <w:rsid w:val="00C94BFB"/>
    <w:rsid w:val="00CA1F09"/>
    <w:rsid w:val="00CA4A6A"/>
    <w:rsid w:val="00CB5006"/>
    <w:rsid w:val="00CC00D7"/>
    <w:rsid w:val="00CE2DD6"/>
    <w:rsid w:val="00CE6C0E"/>
    <w:rsid w:val="00D12AA7"/>
    <w:rsid w:val="00D164C0"/>
    <w:rsid w:val="00D21960"/>
    <w:rsid w:val="00D26286"/>
    <w:rsid w:val="00D41C7A"/>
    <w:rsid w:val="00D460F6"/>
    <w:rsid w:val="00D51744"/>
    <w:rsid w:val="00D63AF7"/>
    <w:rsid w:val="00D668C5"/>
    <w:rsid w:val="00D70C7F"/>
    <w:rsid w:val="00D715FF"/>
    <w:rsid w:val="00D85D3F"/>
    <w:rsid w:val="00D914E6"/>
    <w:rsid w:val="00D9751B"/>
    <w:rsid w:val="00DA34E3"/>
    <w:rsid w:val="00DC2248"/>
    <w:rsid w:val="00DC7E57"/>
    <w:rsid w:val="00DF0A66"/>
    <w:rsid w:val="00DF17B7"/>
    <w:rsid w:val="00DF3DF9"/>
    <w:rsid w:val="00E15CD4"/>
    <w:rsid w:val="00E375A4"/>
    <w:rsid w:val="00E41746"/>
    <w:rsid w:val="00E46F5D"/>
    <w:rsid w:val="00E50D0F"/>
    <w:rsid w:val="00E6013D"/>
    <w:rsid w:val="00E60153"/>
    <w:rsid w:val="00E740FF"/>
    <w:rsid w:val="00E74D77"/>
    <w:rsid w:val="00E76753"/>
    <w:rsid w:val="00E7769C"/>
    <w:rsid w:val="00E82D52"/>
    <w:rsid w:val="00E9093E"/>
    <w:rsid w:val="00E92352"/>
    <w:rsid w:val="00EC0016"/>
    <w:rsid w:val="00ED0333"/>
    <w:rsid w:val="00EE1568"/>
    <w:rsid w:val="00F05F03"/>
    <w:rsid w:val="00F15462"/>
    <w:rsid w:val="00F21934"/>
    <w:rsid w:val="00F30848"/>
    <w:rsid w:val="00F446CC"/>
    <w:rsid w:val="00F56C1B"/>
    <w:rsid w:val="00F60308"/>
    <w:rsid w:val="00F746DA"/>
    <w:rsid w:val="00F82E27"/>
    <w:rsid w:val="00F926C4"/>
    <w:rsid w:val="00FA1E92"/>
    <w:rsid w:val="00FB56E5"/>
    <w:rsid w:val="00FD06DC"/>
    <w:rsid w:val="00FD14BF"/>
    <w:rsid w:val="00FD3397"/>
    <w:rsid w:val="00FD3D44"/>
    <w:rsid w:val="00FE7E60"/>
    <w:rsid w:val="00FF0562"/>
    <w:rsid w:val="6198E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B9B28"/>
  <w15:chartTrackingRefBased/>
  <w15:docId w15:val="{3695DBCE-9B46-4BB8-8906-748BFA6D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71F2B"/>
    <w:rPr>
      <w:rFonts w:ascii="Arial" w:hAnsi="Arial"/>
      <w:sz w:val="28"/>
    </w:rPr>
  </w:style>
  <w:style w:type="paragraph" w:styleId="Heading1">
    <w:name w:val="heading 1"/>
    <w:basedOn w:val="Normal"/>
    <w:next w:val="Normal"/>
    <w:link w:val="Heading1Char"/>
    <w:uiPriority w:val="9"/>
    <w:qFormat/>
    <w:rsid w:val="00D91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4E6"/>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91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91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4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4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4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4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91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4E6"/>
    <w:rPr>
      <w:rFonts w:eastAsiaTheme="majorEastAsia" w:cstheme="majorBidi"/>
      <w:color w:val="272727" w:themeColor="text1" w:themeTint="D8"/>
    </w:rPr>
  </w:style>
  <w:style w:type="paragraph" w:styleId="Title">
    <w:name w:val="Title"/>
    <w:basedOn w:val="Normal"/>
    <w:next w:val="Normal"/>
    <w:link w:val="TitleChar"/>
    <w:uiPriority w:val="10"/>
    <w:qFormat/>
    <w:rsid w:val="00D914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4E6"/>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91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4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14E6"/>
    <w:rPr>
      <w:i/>
      <w:iCs/>
      <w:color w:val="404040" w:themeColor="text1" w:themeTint="BF"/>
    </w:rPr>
  </w:style>
  <w:style w:type="paragraph" w:styleId="ListParagraph">
    <w:name w:val="List Paragraph"/>
    <w:basedOn w:val="Normal"/>
    <w:uiPriority w:val="34"/>
    <w:qFormat/>
    <w:rsid w:val="00D914E6"/>
    <w:pPr>
      <w:ind w:left="720"/>
      <w:contextualSpacing/>
    </w:pPr>
  </w:style>
  <w:style w:type="character" w:styleId="IntenseEmphasis">
    <w:name w:val="Intense Emphasis"/>
    <w:basedOn w:val="DefaultParagraphFont"/>
    <w:uiPriority w:val="21"/>
    <w:qFormat/>
    <w:rsid w:val="00D914E6"/>
    <w:rPr>
      <w:i/>
      <w:iCs/>
      <w:color w:val="0F4761" w:themeColor="accent1" w:themeShade="BF"/>
    </w:rPr>
  </w:style>
  <w:style w:type="paragraph" w:styleId="IntenseQuote">
    <w:name w:val="Intense Quote"/>
    <w:basedOn w:val="Normal"/>
    <w:next w:val="Normal"/>
    <w:link w:val="IntenseQuoteChar"/>
    <w:uiPriority w:val="30"/>
    <w:qFormat/>
    <w:rsid w:val="00D91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4E6"/>
    <w:rPr>
      <w:i/>
      <w:iCs/>
      <w:color w:val="0F4761" w:themeColor="accent1" w:themeShade="BF"/>
    </w:rPr>
  </w:style>
  <w:style w:type="character" w:styleId="IntenseReference">
    <w:name w:val="Intense Reference"/>
    <w:basedOn w:val="DefaultParagraphFont"/>
    <w:uiPriority w:val="32"/>
    <w:qFormat/>
    <w:rsid w:val="00D914E6"/>
    <w:rPr>
      <w:b/>
      <w:bCs/>
      <w:smallCaps/>
      <w:color w:val="0F4761" w:themeColor="accent1" w:themeShade="BF"/>
      <w:spacing w:val="5"/>
    </w:rPr>
  </w:style>
  <w:style w:type="paragraph" w:styleId="Header">
    <w:name w:val="header"/>
    <w:basedOn w:val="Normal"/>
    <w:link w:val="HeaderChar"/>
    <w:uiPriority w:val="99"/>
    <w:unhideWhenUsed/>
    <w:rsid w:val="003869E9"/>
    <w:pPr>
      <w:tabs>
        <w:tab w:val="center" w:pos="4513"/>
        <w:tab w:val="right" w:pos="9026"/>
      </w:tabs>
    </w:pPr>
  </w:style>
  <w:style w:type="character" w:customStyle="1" w:styleId="HeaderChar">
    <w:name w:val="Header Char"/>
    <w:basedOn w:val="DefaultParagraphFont"/>
    <w:link w:val="Header"/>
    <w:uiPriority w:val="99"/>
    <w:rsid w:val="003869E9"/>
  </w:style>
  <w:style w:type="paragraph" w:styleId="Footer">
    <w:name w:val="footer"/>
    <w:basedOn w:val="Normal"/>
    <w:link w:val="FooterChar"/>
    <w:uiPriority w:val="99"/>
    <w:unhideWhenUsed/>
    <w:rsid w:val="003869E9"/>
    <w:pPr>
      <w:tabs>
        <w:tab w:val="center" w:pos="4513"/>
        <w:tab w:val="right" w:pos="9026"/>
      </w:tabs>
    </w:pPr>
  </w:style>
  <w:style w:type="character" w:customStyle="1" w:styleId="FooterChar">
    <w:name w:val="Footer Char"/>
    <w:basedOn w:val="DefaultParagraphFont"/>
    <w:link w:val="Footer"/>
    <w:uiPriority w:val="99"/>
    <w:rsid w:val="003869E9"/>
  </w:style>
  <w:style w:type="character" w:styleId="PageNumber">
    <w:name w:val="page number"/>
    <w:basedOn w:val="DefaultParagraphFont"/>
    <w:uiPriority w:val="99"/>
    <w:semiHidden/>
    <w:unhideWhenUsed/>
    <w:rsid w:val="003869E9"/>
  </w:style>
  <w:style w:type="paragraph" w:styleId="NoSpacing">
    <w:name w:val="No Spacing"/>
    <w:link w:val="NoSpacingChar"/>
    <w:uiPriority w:val="1"/>
    <w:qFormat/>
    <w:rsid w:val="003869E9"/>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3869E9"/>
    <w:rPr>
      <w:rFonts w:eastAsiaTheme="minorEastAsia"/>
      <w:kern w:val="0"/>
      <w:sz w:val="22"/>
      <w:szCs w:val="22"/>
      <w:lang w:val="en-US" w:eastAsia="zh-CN"/>
      <w14:ligatures w14:val="none"/>
    </w:rPr>
  </w:style>
  <w:style w:type="paragraph" w:customStyle="1" w:styleId="Header1">
    <w:name w:val="Header 1"/>
    <w:basedOn w:val="Normal"/>
    <w:uiPriority w:val="99"/>
    <w:rsid w:val="00855760"/>
    <w:pPr>
      <w:suppressAutoHyphens/>
      <w:autoSpaceDE w:val="0"/>
      <w:autoSpaceDN w:val="0"/>
      <w:adjustRightInd w:val="0"/>
      <w:spacing w:before="113" w:after="57" w:line="288" w:lineRule="auto"/>
      <w:textAlignment w:val="center"/>
    </w:pPr>
    <w:rPr>
      <w:rFonts w:cs="Arial"/>
      <w:color w:val="000000"/>
      <w:kern w:val="0"/>
      <w:szCs w:val="28"/>
      <w:lang w:val="en-US"/>
    </w:rPr>
  </w:style>
  <w:style w:type="paragraph" w:customStyle="1" w:styleId="sectionheader">
    <w:name w:val="section_header"/>
    <w:basedOn w:val="Header"/>
    <w:qFormat/>
    <w:rsid w:val="00492A20"/>
    <w:pPr>
      <w:spacing w:after="120"/>
    </w:pPr>
    <w:rPr>
      <w:rFonts w:ascii="American Typewriter" w:hAnsi="American Typewriter"/>
      <w:b/>
      <w:color w:val="156082" w:themeColor="accent1"/>
      <w:sz w:val="48"/>
    </w:rPr>
  </w:style>
  <w:style w:type="paragraph" w:customStyle="1" w:styleId="subheaderbold">
    <w:name w:val="sub_header_bold"/>
    <w:basedOn w:val="Normal"/>
    <w:qFormat/>
    <w:rsid w:val="00930B13"/>
    <w:rPr>
      <w:rFonts w:ascii="American Typewriter" w:hAnsi="American Typewriter"/>
      <w:sz w:val="32"/>
    </w:rPr>
  </w:style>
  <w:style w:type="paragraph" w:customStyle="1" w:styleId="Titlecover">
    <w:name w:val="Title_cover"/>
    <w:basedOn w:val="Normal"/>
    <w:qFormat/>
    <w:rsid w:val="00930B13"/>
    <w:pPr>
      <w:jc w:val="center"/>
    </w:pPr>
    <w:rPr>
      <w:rFonts w:ascii="PT Serif Caption" w:hAnsi="PT Serif Caption"/>
      <w:b/>
      <w:color w:val="FFFFFF" w:themeColor="background1"/>
      <w:sz w:val="72"/>
      <w:szCs w:val="72"/>
    </w:rPr>
  </w:style>
  <w:style w:type="character" w:styleId="Hyperlink">
    <w:name w:val="Hyperlink"/>
    <w:basedOn w:val="DefaultParagraphFont"/>
    <w:uiPriority w:val="99"/>
    <w:unhideWhenUsed/>
    <w:rsid w:val="00D51744"/>
    <w:rPr>
      <w:color w:val="467886" w:themeColor="hyperlink"/>
      <w:u w:val="single"/>
    </w:rPr>
  </w:style>
  <w:style w:type="character" w:styleId="UnresolvedMention">
    <w:name w:val="Unresolved Mention"/>
    <w:basedOn w:val="DefaultParagraphFont"/>
    <w:uiPriority w:val="99"/>
    <w:semiHidden/>
    <w:unhideWhenUsed/>
    <w:rsid w:val="00D51744"/>
    <w:rPr>
      <w:color w:val="605E5C"/>
      <w:shd w:val="clear" w:color="auto" w:fill="E1DFDD"/>
    </w:rPr>
  </w:style>
  <w:style w:type="paragraph" w:customStyle="1" w:styleId="ParagraphHeading">
    <w:name w:val="Paragraph Heading"/>
    <w:basedOn w:val="Normal"/>
    <w:qFormat/>
    <w:rsid w:val="00492A20"/>
    <w:pPr>
      <w:spacing w:after="240"/>
    </w:pPr>
    <w:rPr>
      <w:b/>
      <w:bCs/>
      <w:sz w:val="32"/>
    </w:rPr>
  </w:style>
  <w:style w:type="table" w:styleId="TableGrid">
    <w:name w:val="Table Grid"/>
    <w:basedOn w:val="TableNormal"/>
    <w:uiPriority w:val="39"/>
    <w:rsid w:val="002F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F7D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F7D7C"/>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F7D7C"/>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2">
    <w:name w:val="Plain Table 2"/>
    <w:basedOn w:val="TableNormal"/>
    <w:uiPriority w:val="42"/>
    <w:rsid w:val="002F7D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4">
    <w:name w:val="Grid Table 5 Dark Accent 4"/>
    <w:basedOn w:val="TableNormal"/>
    <w:uiPriority w:val="50"/>
    <w:rsid w:val="00471F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2">
    <w:name w:val="Grid Table 4 Accent 2"/>
    <w:basedOn w:val="TableNormal"/>
    <w:uiPriority w:val="49"/>
    <w:rsid w:val="00471F2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3-Accent4">
    <w:name w:val="List Table 3 Accent 4"/>
    <w:basedOn w:val="TableNormal"/>
    <w:uiPriority w:val="48"/>
    <w:rsid w:val="00471F2B"/>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BodyText2">
    <w:name w:val="Body Text 2"/>
    <w:basedOn w:val="Normal"/>
    <w:link w:val="BodyText2Char"/>
    <w:rsid w:val="00CE2DD6"/>
    <w:pPr>
      <w:tabs>
        <w:tab w:val="left" w:pos="1296"/>
        <w:tab w:val="left" w:pos="5245"/>
      </w:tabs>
      <w:jc w:val="both"/>
    </w:pPr>
    <w:rPr>
      <w:rFonts w:ascii="Times New Roman" w:eastAsia="Times New Roman" w:hAnsi="Times New Roman" w:cs="Times New Roman"/>
      <w:snapToGrid w:val="0"/>
      <w:kern w:val="0"/>
      <w:sz w:val="24"/>
      <w:szCs w:val="20"/>
      <w14:ligatures w14:val="none"/>
    </w:rPr>
  </w:style>
  <w:style w:type="character" w:customStyle="1" w:styleId="BodyText2Char">
    <w:name w:val="Body Text 2 Char"/>
    <w:basedOn w:val="DefaultParagraphFont"/>
    <w:link w:val="BodyText2"/>
    <w:rsid w:val="00CE2DD6"/>
    <w:rPr>
      <w:rFonts w:ascii="Times New Roman" w:eastAsia="Times New Roman" w:hAnsi="Times New Roman" w:cs="Times New Roman"/>
      <w:snapToGrid w:val="0"/>
      <w:kern w:val="0"/>
      <w:szCs w:val="20"/>
      <w14:ligatures w14:val="none"/>
    </w:rPr>
  </w:style>
  <w:style w:type="paragraph" w:styleId="BodyTextIndent2">
    <w:name w:val="Body Text Indent 2"/>
    <w:basedOn w:val="Normal"/>
    <w:link w:val="BodyTextIndent2Char"/>
    <w:uiPriority w:val="99"/>
    <w:semiHidden/>
    <w:unhideWhenUsed/>
    <w:rsid w:val="005C4B29"/>
    <w:pPr>
      <w:spacing w:after="120" w:line="480" w:lineRule="auto"/>
      <w:ind w:left="283"/>
    </w:pPr>
  </w:style>
  <w:style w:type="character" w:customStyle="1" w:styleId="BodyTextIndent2Char">
    <w:name w:val="Body Text Indent 2 Char"/>
    <w:basedOn w:val="DefaultParagraphFont"/>
    <w:link w:val="BodyTextIndent2"/>
    <w:uiPriority w:val="99"/>
    <w:semiHidden/>
    <w:rsid w:val="005C4B29"/>
    <w:rPr>
      <w:rFonts w:ascii="Arial" w:hAnsi="Arial"/>
      <w:sz w:val="28"/>
    </w:rPr>
  </w:style>
  <w:style w:type="character" w:customStyle="1" w:styleId="DefaultChar">
    <w:name w:val="Default Char"/>
    <w:link w:val="Default"/>
    <w:uiPriority w:val="99"/>
    <w:locked/>
    <w:rsid w:val="0050239D"/>
    <w:rPr>
      <w:rFonts w:ascii="Arial" w:hAnsi="Arial" w:cs="Arial"/>
      <w:color w:val="000000"/>
      <w:lang w:eastAsia="en-GB"/>
    </w:rPr>
  </w:style>
  <w:style w:type="paragraph" w:customStyle="1" w:styleId="Default">
    <w:name w:val="Default"/>
    <w:link w:val="DefaultChar"/>
    <w:rsid w:val="0050239D"/>
    <w:pPr>
      <w:autoSpaceDE w:val="0"/>
      <w:autoSpaceDN w:val="0"/>
      <w:adjustRightInd w:val="0"/>
    </w:pPr>
    <w:rPr>
      <w:rFonts w:ascii="Arial" w:hAnsi="Arial" w:cs="Arial"/>
      <w:color w:val="000000"/>
      <w:lang w:eastAsia="en-GB"/>
    </w:rPr>
  </w:style>
  <w:style w:type="paragraph" w:styleId="PlainText">
    <w:name w:val="Plain Text"/>
    <w:basedOn w:val="Normal"/>
    <w:link w:val="PlainTextChar"/>
    <w:rsid w:val="0050239D"/>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rsid w:val="0050239D"/>
    <w:rPr>
      <w:rFonts w:ascii="Courier New" w:eastAsia="Times New Roman" w:hAnsi="Courier New" w:cs="Times New Roman"/>
      <w:kern w:val="0"/>
      <w:sz w:val="20"/>
      <w:szCs w:val="20"/>
      <w14:ligatures w14:val="none"/>
    </w:rPr>
  </w:style>
  <w:style w:type="paragraph" w:styleId="BodyText">
    <w:name w:val="Body Text"/>
    <w:basedOn w:val="Normal"/>
    <w:link w:val="BodyTextChar"/>
    <w:uiPriority w:val="99"/>
    <w:semiHidden/>
    <w:unhideWhenUsed/>
    <w:rsid w:val="00193147"/>
    <w:pPr>
      <w:spacing w:after="120"/>
    </w:pPr>
  </w:style>
  <w:style w:type="character" w:customStyle="1" w:styleId="BodyTextChar">
    <w:name w:val="Body Text Char"/>
    <w:basedOn w:val="DefaultParagraphFont"/>
    <w:link w:val="BodyText"/>
    <w:uiPriority w:val="99"/>
    <w:semiHidden/>
    <w:rsid w:val="00193147"/>
    <w:rPr>
      <w:rFonts w:ascii="Arial" w:hAnsi="Arial"/>
      <w:sz w:val="28"/>
    </w:rPr>
  </w:style>
  <w:style w:type="paragraph" w:customStyle="1" w:styleId="TableParagraph">
    <w:name w:val="Table Paragraph"/>
    <w:basedOn w:val="Normal"/>
    <w:uiPriority w:val="1"/>
    <w:qFormat/>
    <w:rsid w:val="00DF17B7"/>
    <w:pPr>
      <w:widowControl w:val="0"/>
      <w:autoSpaceDE w:val="0"/>
      <w:autoSpaceDN w:val="0"/>
      <w:ind w:left="1135"/>
    </w:pPr>
    <w:rPr>
      <w:rFonts w:ascii="Arial MT" w:eastAsia="Arial MT" w:hAnsi="Arial MT" w:cs="Arial MT"/>
      <w:kern w:val="0"/>
      <w:sz w:val="22"/>
      <w:szCs w:val="22"/>
      <w:lang w:val="en-US"/>
      <w14:ligatures w14:val="none"/>
    </w:rPr>
  </w:style>
  <w:style w:type="character" w:styleId="FollowedHyperlink">
    <w:name w:val="FollowedHyperlink"/>
    <w:basedOn w:val="DefaultParagraphFont"/>
    <w:uiPriority w:val="99"/>
    <w:semiHidden/>
    <w:unhideWhenUsed/>
    <w:rsid w:val="00E41746"/>
    <w:rPr>
      <w:color w:val="96607D" w:themeColor="followedHyperlink"/>
      <w:u w:val="single"/>
    </w:rPr>
  </w:style>
  <w:style w:type="table" w:customStyle="1" w:styleId="TableGrid1">
    <w:name w:val="Table Grid1"/>
    <w:basedOn w:val="TableNormal"/>
    <w:next w:val="TableGrid"/>
    <w:uiPriority w:val="39"/>
    <w:rsid w:val="00247A5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undeecity.gov.uk/service-area/children-and-families-service/school-clothing-grants" TargetMode="External"/><Relationship Id="rId21" Type="http://schemas.openxmlformats.org/officeDocument/2006/relationships/hyperlink" Target="https://www.gov.scot/publications/guide-parents-school-attendance/" TargetMode="External"/><Relationship Id="rId42" Type="http://schemas.openxmlformats.org/officeDocument/2006/relationships/hyperlink" Target="https://protect.checkpoint.com/v2/r02/___https:/education.gov.scot/curriculum-for-excellence/about-curriculum-for-excellence/the-curriculum-improvement-cycle-cic/___.YzJlOmR1bmRlZWNjOmM6bzpiMzRhOGQzNjhiMzUxMGMwZTVhMTNkMTM3ZDAwMmE0Yzo3OmI0OTM6ZjNjNDA4NTRlYmI0MzdiYThmNzY2MTE4NzFkNWM4YmE4NmIwOTJhMzlmMTM0MTg3NTQzNjgzYmYxODQxNzNlYTpoOlQ6Rg" TargetMode="External"/><Relationship Id="rId47" Type="http://schemas.openxmlformats.org/officeDocument/2006/relationships/hyperlink" Target="http://www.educationscotland.gov.uk/Images/BtC5Framework_tcm4-653230.pdf" TargetMode="External"/><Relationship Id="rId63" Type="http://schemas.openxmlformats.org/officeDocument/2006/relationships/hyperlink" Target="https://www.legislation.gov.uk/asp/2014/8/contents" TargetMode="External"/><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ladysprimary.ea.dundeecity.sch.uk/school-information/school-documents" TargetMode="External"/><Relationship Id="rId29" Type="http://schemas.openxmlformats.org/officeDocument/2006/relationships/hyperlink" Target="https://www.dundeecity.gov.uk/service-area/children-and-families-service/instrumental-music-service" TargetMode="External"/><Relationship Id="rId11" Type="http://schemas.openxmlformats.org/officeDocument/2006/relationships/image" Target="media/image1.png"/><Relationship Id="rId24" Type="http://schemas.openxmlformats.org/officeDocument/2006/relationships/hyperlink" Target="http://www.dundeecity.gov.uk" TargetMode="External"/><Relationship Id="rId32" Type="http://schemas.openxmlformats.org/officeDocument/2006/relationships/hyperlink" Target="https://www.dundeecity.gov.uk/service-area/children-and-families-service/education/enrolment-and-placing-requests-for-schools-in-dundee" TargetMode="External"/><Relationship Id="rId37" Type="http://schemas.openxmlformats.org/officeDocument/2006/relationships/hyperlink" Target="mailto:children.families@dundeecity.gov.uk" TargetMode="External"/><Relationship Id="rId40" Type="http://schemas.openxmlformats.org/officeDocument/2006/relationships/hyperlink" Target="https://www.dundeecity.gov.uk/service-area/chief-executive/chief-executives-services/complaints-to-the-council" TargetMode="External"/><Relationship Id="rId45" Type="http://schemas.openxmlformats.org/officeDocument/2006/relationships/hyperlink" Target="https://protect.checkpoint.com/v2/r02/___https:/education.gov.scot/curriculum-for-excellence/about-curriculum-for-excellence/the-curriculum-improvement-cycle-cic/___.YzJlOmR1bmRlZWNjOmM6bzpiMzRhOGQzNjhiMzUxMGMwZTVhMTNkMTM3ZDAwMmE0Yzo3OmI0OTM6ZjNjNDA4NTRlYmI0MzdiYThmNzY2MTE4NzFkNWM4YmE4NmIwOTJhMzlmMTM0MTg3NTQzNjgzYmYxODQxNzNlYTpoOlQ6Rg" TargetMode="External"/><Relationship Id="rId53" Type="http://schemas.openxmlformats.org/officeDocument/2006/relationships/hyperlink" Target="https://www.legislation.gov.uk/asp/2009/7/contents" TargetMode="External"/><Relationship Id="rId58" Type="http://schemas.openxmlformats.org/officeDocument/2006/relationships/hyperlink" Target="http://www.educationscotland.gov.uk/learningteachingandassessment/assessment/achievement/index.asp"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www.legislation.gov.uk/asp/2004/4/contents" TargetMode="External"/><Relationship Id="rId19" Type="http://schemas.openxmlformats.org/officeDocument/2006/relationships/hyperlink" Target="http://pcourladys@dundee.npfs.org.uk/" TargetMode="External"/><Relationship Id="rId14" Type="http://schemas.openxmlformats.org/officeDocument/2006/relationships/hyperlink" Target="http://ourladysprimary.ea.dundeecity.sch.uk/" TargetMode="External"/><Relationship Id="rId22" Type="http://schemas.openxmlformats.org/officeDocument/2006/relationships/hyperlink" Target="https://www.gov.scot/publications/guide-parents-school-attendance/" TargetMode="External"/><Relationship Id="rId27" Type="http://schemas.openxmlformats.org/officeDocument/2006/relationships/hyperlink" Target="https://www.dundeecity.gov.uk/service-area/children-and-families-service/education/school-meals" TargetMode="External"/><Relationship Id="rId30" Type="http://schemas.openxmlformats.org/officeDocument/2006/relationships/hyperlink" Target="https://www.dundeecity.gov.uk/service-area/children-and-families-service/education/school-term-dates" TargetMode="External"/><Relationship Id="rId35" Type="http://schemas.openxmlformats.org/officeDocument/2006/relationships/hyperlink" Target="https://www.dundeecity.gov.uk/service-area/children-and-families-service/education/school-term-dates" TargetMode="External"/><Relationship Id="rId43" Type="http://schemas.openxmlformats.org/officeDocument/2006/relationships/hyperlink" Target="https://protect.checkpoint.com/v2/r02/___https:/qualifications.gov.scot/___.YzJlOmR1bmRlZWNjOmM6bzpiMzRhOGQzNjhiMzUxMGMwZTVhMTNkMTM3ZDAwMmE0Yzo3OjU2MjI6YzVjZDY0MzgwNjFiNjY1ODU2MzBkNWJkYzdjNGEyMmIyNzY4NjcyZjYzMzQ2YzQ3MTM2OTZmYzIyZTU0YmE0MDpoOlQ6Rg" TargetMode="External"/><Relationship Id="rId48" Type="http://schemas.openxmlformats.org/officeDocument/2006/relationships/hyperlink" Target="http://www.educationscotland.gov.uk/thecurriculum/howisprogressassessed/stages/index.asp" TargetMode="External"/><Relationship Id="rId56" Type="http://schemas.openxmlformats.org/officeDocument/2006/relationships/hyperlink" Target="http://www.educationscotland.gov.uk/Images/BtC5Framework_tcm4-653230.pdf" TargetMode="External"/><Relationship Id="rId64" Type="http://schemas.openxmlformats.org/officeDocument/2006/relationships/hyperlink" Target="https://www.dundeecity.gov.uk/additional-support-needs"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dundeeprotectschildren.co.uk/useful-information-parent"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ourladysrcprimary@dundeeschools.scot" TargetMode="External"/><Relationship Id="rId25" Type="http://schemas.openxmlformats.org/officeDocument/2006/relationships/hyperlink" Target="https://www.dundeecity.gov.uk/service-area/children-and-families-service/education/enrolment-and-placing-requests-for-schools-in-dundee" TargetMode="External"/><Relationship Id="rId33" Type="http://schemas.openxmlformats.org/officeDocument/2006/relationships/hyperlink" Target="https://www.dundeecity.gov.uk/service-area/children-and-families-service/school-clothing-grants" TargetMode="External"/><Relationship Id="rId38" Type="http://schemas.openxmlformats.org/officeDocument/2006/relationships/hyperlink" Target="https://www.dundeecity.gov.uk/service-area/chief-executive/chief-executives-services/complaints-to-the-council" TargetMode="External"/><Relationship Id="rId46" Type="http://schemas.openxmlformats.org/officeDocument/2006/relationships/hyperlink" Target="https://protect.checkpoint.com/v2/r02/___https:/qualifications.gov.scot/___.YzJlOmR1bmRlZWNjOmM6bzpiMzRhOGQzNjhiMzUxMGMwZTVhMTNkMTM3ZDAwMmE0Yzo3OjU2MjI6YzVjZDY0MzgwNjFiNjY1ODU2MzBkNWJkYzdjNGEyMmIyNzY4NjcyZjYzMzQ2YzQ3MTM2OTZmYzIyZTU0YmE0MDpoOlQ6Rg" TargetMode="External"/><Relationship Id="rId59" Type="http://schemas.openxmlformats.org/officeDocument/2006/relationships/hyperlink" Target="http://www.scotland.gov.uk/gettingitright" TargetMode="External"/><Relationship Id="rId67" Type="http://schemas.openxmlformats.org/officeDocument/2006/relationships/footer" Target="footer1.xml"/><Relationship Id="rId20" Type="http://schemas.openxmlformats.org/officeDocument/2006/relationships/hyperlink" Target="https://ourladysprimary.ea.dundeecity.sch.uk/school-information/school-documents" TargetMode="External"/><Relationship Id="rId41" Type="http://schemas.openxmlformats.org/officeDocument/2006/relationships/hyperlink" Target="https://education.gov.scot/" TargetMode="External"/><Relationship Id="rId54" Type="http://schemas.openxmlformats.org/officeDocument/2006/relationships/hyperlink" Target="https://www.legislation.gov.uk/asp/2014/8/contents" TargetMode="External"/><Relationship Id="rId62" Type="http://schemas.openxmlformats.org/officeDocument/2006/relationships/hyperlink" Target="https://www.legislation.gov.uk/asp/2009/7/content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pcourladys@dundee.npfs.org.uk/" TargetMode="External"/><Relationship Id="rId23" Type="http://schemas.openxmlformats.org/officeDocument/2006/relationships/hyperlink" Target="https://www.dundeecity.gov.uk/service-area/children-and-families-service/education/school-term-dates" TargetMode="External"/><Relationship Id="rId28" Type="http://schemas.openxmlformats.org/officeDocument/2006/relationships/hyperlink" Target="https://www.dundeecity.gov.uk/service-area/children-and-families-service/education/school-term-dates" TargetMode="External"/><Relationship Id="rId36" Type="http://schemas.openxmlformats.org/officeDocument/2006/relationships/hyperlink" Target="https://www.dundeecity.gov.uk/service-area/children-and-families-service/instrumental-music-service" TargetMode="External"/><Relationship Id="rId49" Type="http://schemas.openxmlformats.org/officeDocument/2006/relationships/hyperlink" Target="http://www.educationscotland.gov.uk/learningteachingandassessment/assessment/achievement/index.asp" TargetMode="External"/><Relationship Id="rId57" Type="http://schemas.openxmlformats.org/officeDocument/2006/relationships/hyperlink" Target="http://www.educationscotland.gov.uk/thecurriculum/howisprogressassessed/stages/index.asp" TargetMode="External"/><Relationship Id="rId10" Type="http://schemas.openxmlformats.org/officeDocument/2006/relationships/endnotes" Target="endnotes.xml"/><Relationship Id="rId31" Type="http://schemas.openxmlformats.org/officeDocument/2006/relationships/hyperlink" Target="http://www.dundeecity.gov.uk" TargetMode="External"/><Relationship Id="rId44" Type="http://schemas.openxmlformats.org/officeDocument/2006/relationships/hyperlink" Target="https://education.gov.scot/" TargetMode="External"/><Relationship Id="rId52" Type="http://schemas.openxmlformats.org/officeDocument/2006/relationships/hyperlink" Target="https://www.legislation.gov.uk/asp/2004/4/contents" TargetMode="External"/><Relationship Id="rId60" Type="http://schemas.openxmlformats.org/officeDocument/2006/relationships/hyperlink" Target="https://www.dundeeprotectschildren.co.uk/useful-information-parent" TargetMode="External"/><Relationship Id="rId65"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urladysrcprimary@dundeeschools.scot" TargetMode="External"/><Relationship Id="rId18" Type="http://schemas.openxmlformats.org/officeDocument/2006/relationships/hyperlink" Target="http://ourladysprimary.ea.dundeecity.sch.uk/" TargetMode="External"/><Relationship Id="rId39" Type="http://schemas.openxmlformats.org/officeDocument/2006/relationships/hyperlink" Target="mailto:children.families@dundeecity.gov.uk" TargetMode="External"/><Relationship Id="rId34" Type="http://schemas.openxmlformats.org/officeDocument/2006/relationships/hyperlink" Target="https://www.dundeecity.gov.uk/service-area/children-and-families-service/education/school-meals" TargetMode="External"/><Relationship Id="rId50" Type="http://schemas.openxmlformats.org/officeDocument/2006/relationships/hyperlink" Target="http://www.scotland.gov.uk/gettingitright" TargetMode="External"/><Relationship Id="rId55" Type="http://schemas.openxmlformats.org/officeDocument/2006/relationships/hyperlink" Target="https://www.dundeecity.gov.uk/additional-support-nee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ashwood554\AppData\Local\Temp\MicrosoftEdgeDownloads\74745132-122e-4c09-9a23-6b88e26292ff\School%20Handbook%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0564b92-2f5b-47f1-be91-ebc29fad5a2a" xsi:nil="true"/>
    <lcf76f155ced4ddcb4097134ff3c332f xmlns="3f555876-4946-4f69-a3a8-6438e74edb67">
      <Terms xmlns="http://schemas.microsoft.com/office/infopath/2007/PartnerControls"/>
    </lcf76f155ced4ddcb4097134ff3c332f>
    <_dlc_DocId xmlns="30564b92-2f5b-47f1-be91-ebc29fad5a2a">6FMWMQECT4ED-1125823471-790593</_dlc_DocId>
    <_dlc_DocIdUrl xmlns="30564b92-2f5b-47f1-be91-ebc29fad5a2a">
      <Url>https://dundeecitygovuk.sharepoint.com/sites/SP-ChildrenandFamiliesService/_layouts/15/DocIdRedir.aspx?ID=6FMWMQECT4ED-1125823471-790593</Url>
      <Description>6FMWMQECT4ED-1125823471-790593</Description>
    </_dlc_DocIdUrl>
    <_ip_UnifiedCompliancePolicyUIAction xmlns="http://schemas.microsoft.com/sharepoint/v3" xsi:nil="true"/>
    <DocumentType xmlns="3f555876-4946-4f69-a3a8-6438e74edb67">28</DocumentType>
    <Year xmlns="3f555876-4946-4f69-a3a8-6438e74edb67">18</Year>
    <YearType xmlns="3f555876-4946-4f69-a3a8-6438e74edb67">2</YearTyp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CA913A5952E548947B6C015ED56611" ma:contentTypeVersion="20" ma:contentTypeDescription="Create a new document." ma:contentTypeScope="" ma:versionID="2d74fb751c046bf6ae2b06b726b82b33">
  <xsd:schema xmlns:xsd="http://www.w3.org/2001/XMLSchema" xmlns:xs="http://www.w3.org/2001/XMLSchema" xmlns:p="http://schemas.microsoft.com/office/2006/metadata/properties" xmlns:ns1="http://schemas.microsoft.com/sharepoint/v3" xmlns:ns2="3f555876-4946-4f69-a3a8-6438e74edb67" xmlns:ns3="30564b92-2f5b-47f1-be91-ebc29fad5a2a" targetNamespace="http://schemas.microsoft.com/office/2006/metadata/properties" ma:root="true" ma:fieldsID="b2869e71f2986fefa92fe3ddac74aa64" ns1:_="" ns2:_="" ns3:_="">
    <xsd:import namespace="http://schemas.microsoft.com/sharepoint/v3"/>
    <xsd:import namespace="3f555876-4946-4f69-a3a8-6438e74edb67"/>
    <xsd:import namespace="30564b92-2f5b-47f1-be91-ebc29fad5a2a"/>
    <xsd:element name="properties">
      <xsd:complexType>
        <xsd:sequence>
          <xsd:element name="documentManagement">
            <xsd:complexType>
              <xsd:all>
                <xsd:element ref="ns2:DocumentType"/>
                <xsd:element ref="ns2:YearType"/>
                <xsd:element ref="ns2:Year"/>
                <xsd:element ref="ns1:_ip_UnifiedCompliancePolicyProperties"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5"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555876-4946-4f69-a3a8-6438e74edb67" elementFormDefault="qualified">
    <xsd:import namespace="http://schemas.microsoft.com/office/2006/documentManagement/types"/>
    <xsd:import namespace="http://schemas.microsoft.com/office/infopath/2007/PartnerControls"/>
    <xsd:element name="DocumentType" ma:index="2" ma:displayName="Document Type" ma:format="Dropdown" ma:list="d606cabd-4fd5-4232-aea1-4c489e81b244" ma:internalName="DocumentType" ma:showField="Title">
      <xsd:simpleType>
        <xsd:restriction base="dms:Lookup"/>
      </xsd:simpleType>
    </xsd:element>
    <xsd:element name="YearType" ma:index="3" ma:displayName="Year Type" ma:format="Dropdown" ma:list="30bd382b-4bde-4d69-97f1-e2e17fed1730" ma:internalName="YearType" ma:showField="Title">
      <xsd:simpleType>
        <xsd:restriction base="dms:Lookup"/>
      </xsd:simpleType>
    </xsd:element>
    <xsd:element name="Year" ma:index="4" ma:displayName="Year" ma:format="Dropdown" ma:list="6ce7952b-9187-466e-bbe5-6ac0e04099f0" ma:internalName="Year" ma:showField="Title">
      <xsd:simpleType>
        <xsd:restriction base="dms:Lookup"/>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7" nillable="true" ma:displayName="Location" ma:descrip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a5522ec-1203-4caf-95f5-abb2986df043}"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CC1B2-8F8A-4C02-A2CA-CFB7CEAC6C62}">
  <ds:schemaRefs>
    <ds:schemaRef ds:uri="http://schemas.microsoft.com/sharepoint/events"/>
  </ds:schemaRefs>
</ds:datastoreItem>
</file>

<file path=customXml/itemProps2.xml><?xml version="1.0" encoding="utf-8"?>
<ds:datastoreItem xmlns:ds="http://schemas.openxmlformats.org/officeDocument/2006/customXml" ds:itemID="{5BDF6D4D-E069-4CC1-918A-A62929BC348D}">
  <ds:schemaRefs>
    <ds:schemaRef ds:uri="http://schemas.microsoft.com/office/2006/metadata/properties"/>
    <ds:schemaRef ds:uri="http://schemas.microsoft.com/office/infopath/2007/PartnerControls"/>
    <ds:schemaRef ds:uri="30564b92-2f5b-47f1-be91-ebc29fad5a2a"/>
    <ds:schemaRef ds:uri="3f555876-4946-4f69-a3a8-6438e74edb67"/>
    <ds:schemaRef ds:uri="http://schemas.microsoft.com/sharepoint/v3"/>
  </ds:schemaRefs>
</ds:datastoreItem>
</file>

<file path=customXml/itemProps3.xml><?xml version="1.0" encoding="utf-8"?>
<ds:datastoreItem xmlns:ds="http://schemas.openxmlformats.org/officeDocument/2006/customXml" ds:itemID="{9FFCB31F-5AA1-45FF-9A32-4C526F1E4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555876-4946-4f69-a3a8-6438e74edb67"/>
    <ds:schemaRef ds:uri="30564b92-2f5b-47f1-be91-ebc29fad5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71EA9-9524-4862-87A9-774CCFC10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School Handbook Template 2026</Template>
  <TotalTime>0</TotalTime>
  <Pages>12</Pages>
  <Words>362</Words>
  <Characters>2066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-NAME- PRIMARY SCHOOL HANDBOOK 2026-27</vt:lpstr>
    </vt:vector>
  </TitlesOfParts>
  <Company/>
  <LinksUpToDate>false</LinksUpToDate>
  <CharactersWithSpaces>2424</CharactersWithSpaces>
  <SharedDoc>false</SharedDoc>
  <HLinks>
    <vt:vector size="60" baseType="variant">
      <vt:variant>
        <vt:i4>3735611</vt:i4>
      </vt:variant>
      <vt:variant>
        <vt:i4>27</vt:i4>
      </vt:variant>
      <vt:variant>
        <vt:i4>0</vt:i4>
      </vt:variant>
      <vt:variant>
        <vt:i4>5</vt:i4>
      </vt:variant>
      <vt:variant>
        <vt:lpwstr>http://www.dundeecity.gov.uk/education/support/</vt:lpwstr>
      </vt:variant>
      <vt:variant>
        <vt:lpwstr/>
      </vt:variant>
      <vt:variant>
        <vt:i4>4063346</vt:i4>
      </vt:variant>
      <vt:variant>
        <vt:i4>24</vt:i4>
      </vt:variant>
      <vt:variant>
        <vt:i4>0</vt:i4>
      </vt:variant>
      <vt:variant>
        <vt:i4>5</vt:i4>
      </vt:variant>
      <vt:variant>
        <vt:lpwstr>http://www.educationscotland.gov.uk/learningteachingandassessment/assessment/achievement/index.asp</vt:lpwstr>
      </vt:variant>
      <vt:variant>
        <vt:lpwstr/>
      </vt:variant>
      <vt:variant>
        <vt:i4>5832714</vt:i4>
      </vt:variant>
      <vt:variant>
        <vt:i4>21</vt:i4>
      </vt:variant>
      <vt:variant>
        <vt:i4>0</vt:i4>
      </vt:variant>
      <vt:variant>
        <vt:i4>5</vt:i4>
      </vt:variant>
      <vt:variant>
        <vt:lpwstr>http://www.scotland.gov.uk/gettingitright</vt:lpwstr>
      </vt:variant>
      <vt:variant>
        <vt:lpwstr/>
      </vt:variant>
      <vt:variant>
        <vt:i4>1704023</vt:i4>
      </vt:variant>
      <vt:variant>
        <vt:i4>18</vt:i4>
      </vt:variant>
      <vt:variant>
        <vt:i4>0</vt:i4>
      </vt:variant>
      <vt:variant>
        <vt:i4>5</vt:i4>
      </vt:variant>
      <vt:variant>
        <vt:lpwstr>http://www.educationscotland.gov.uk/parentzone/index.asp</vt:lpwstr>
      </vt:variant>
      <vt:variant>
        <vt:lpwstr/>
      </vt:variant>
      <vt:variant>
        <vt:i4>8060976</vt:i4>
      </vt:variant>
      <vt:variant>
        <vt:i4>15</vt:i4>
      </vt:variant>
      <vt:variant>
        <vt:i4>0</vt:i4>
      </vt:variant>
      <vt:variant>
        <vt:i4>5</vt:i4>
      </vt:variant>
      <vt:variant>
        <vt:lpwstr>http://www.dundeecity.gov.uk/department-publications/Education</vt:lpwstr>
      </vt:variant>
      <vt:variant>
        <vt:lpwstr/>
      </vt:variant>
      <vt:variant>
        <vt:i4>393245</vt:i4>
      </vt:variant>
      <vt:variant>
        <vt:i4>12</vt:i4>
      </vt:variant>
      <vt:variant>
        <vt:i4>0</vt:i4>
      </vt:variant>
      <vt:variant>
        <vt:i4>5</vt:i4>
      </vt:variant>
      <vt:variant>
        <vt:lpwstr>https://www.dundeecity.gov.uk/performance-indicator/school-attendance</vt:lpwstr>
      </vt:variant>
      <vt:variant>
        <vt:lpwstr/>
      </vt:variant>
      <vt:variant>
        <vt:i4>7667752</vt:i4>
      </vt:variant>
      <vt:variant>
        <vt:i4>9</vt:i4>
      </vt:variant>
      <vt:variant>
        <vt:i4>0</vt:i4>
      </vt:variant>
      <vt:variant>
        <vt:i4>5</vt:i4>
      </vt:variant>
      <vt:variant>
        <vt:lpwstr>https://www.dundeecity.gov.uk/service-area/children-and-families-service/education/school-meals</vt:lpwstr>
      </vt:variant>
      <vt:variant>
        <vt:lpwstr/>
      </vt:variant>
      <vt:variant>
        <vt:i4>7209004</vt:i4>
      </vt:variant>
      <vt:variant>
        <vt:i4>6</vt:i4>
      </vt:variant>
      <vt:variant>
        <vt:i4>0</vt:i4>
      </vt:variant>
      <vt:variant>
        <vt:i4>5</vt:i4>
      </vt:variant>
      <vt:variant>
        <vt:lpwstr>https://www.dundeecity.gov.uk/service-area/children-and-families-service/school-clothing-grants</vt:lpwstr>
      </vt:variant>
      <vt:variant>
        <vt:lpwstr/>
      </vt:variant>
      <vt:variant>
        <vt:i4>6160477</vt:i4>
      </vt:variant>
      <vt:variant>
        <vt:i4>3</vt:i4>
      </vt:variant>
      <vt:variant>
        <vt:i4>0</vt:i4>
      </vt:variant>
      <vt:variant>
        <vt:i4>5</vt:i4>
      </vt:variant>
      <vt:variant>
        <vt:lpwstr>http://www.dundeecity.gov.uk/content/apply-free-schools-meals-or-clothing-grants</vt:lpwstr>
      </vt:variant>
      <vt:variant>
        <vt:lpwstr/>
      </vt:variant>
      <vt:variant>
        <vt:i4>3932287</vt:i4>
      </vt:variant>
      <vt:variant>
        <vt:i4>0</vt:i4>
      </vt:variant>
      <vt:variant>
        <vt:i4>0</vt:i4>
      </vt:variant>
      <vt:variant>
        <vt:i4>5</vt:i4>
      </vt:variant>
      <vt:variant>
        <vt:lpwstr>https://blackness.ea.dundeecity.sch.uk/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PRIMARY SCHOOL HANDBOOK 2026-27</dc:title>
  <dc:subject/>
  <dc:creator>Lorna Dashwood</dc:creator>
  <cp:keywords/>
  <dc:description/>
  <cp:lastModifiedBy>James Ferrie</cp:lastModifiedBy>
  <cp:revision>2</cp:revision>
  <dcterms:created xsi:type="dcterms:W3CDTF">2026-09-04T13:41:00Z</dcterms:created>
  <dcterms:modified xsi:type="dcterms:W3CDTF">2026-09-04T13:41:00Z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0x0101007DCA913A5952E548947B6C015ED56611</vt:lpwstr>
  </property>
  <property fmtid="{D5CDD505-2E9C-101B-9397-08002B2CF9AE}" pid="3" name="_dlc_DocIdItemGuid">
    <vt:lpwstr>246c7ef1-9566-4f0a-980e-bf310da8ed2b</vt:lpwstr>
  </property>
  <property fmtid="{D5CDD505-2E9C-101B-9397-08002B2CF9AE}" pid="4" name="MediaServiceImageTags">
    <vt:lpwstr/>
  </property>
</Properties>
</file>